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89F05D" w14:textId="05A0C223" w:rsidR="001757DA" w:rsidRDefault="005A3B7E">
      <w:pPr>
        <w:spacing w:line="276" w:lineRule="auto"/>
        <w:rPr>
          <w:rFonts w:asciiTheme="minorHAnsi" w:eastAsiaTheme="minorHAnsi" w:hAnsiTheme="minorHAnsi" w:cs="FrutigerNeueLTPro-Thin"/>
          <w:color w:val="1A598E" w:themeColor="text2" w:themeShade="80"/>
          <w:sz w:val="40"/>
          <w:szCs w:val="40"/>
          <w:lang w:val="en-US"/>
        </w:rPr>
      </w:pPr>
      <w:r>
        <w:rPr>
          <w:rFonts w:asciiTheme="minorHAnsi" w:eastAsiaTheme="minorHAnsi" w:hAnsiTheme="minorHAnsi" w:cs="FrutigerNeueLTPro-Thin"/>
          <w:noProof/>
          <w:color w:val="1A598E" w:themeColor="text2" w:themeShade="80"/>
          <w:sz w:val="40"/>
          <w:szCs w:val="40"/>
          <w:lang w:val="en-US"/>
        </w:rPr>
        <w:drawing>
          <wp:anchor distT="0" distB="0" distL="114300" distR="114300" simplePos="0" relativeHeight="251667456" behindDoc="0" locked="0" layoutInCell="1" allowOverlap="1" wp14:anchorId="5E907B8D" wp14:editId="06DB6B5C">
            <wp:simplePos x="0" y="0"/>
            <wp:positionH relativeFrom="column">
              <wp:posOffset>79375</wp:posOffset>
            </wp:positionH>
            <wp:positionV relativeFrom="paragraph">
              <wp:posOffset>6149340</wp:posOffset>
            </wp:positionV>
            <wp:extent cx="2461247" cy="1038225"/>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dark.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2461247" cy="1038225"/>
                    </a:xfrm>
                    <a:prstGeom prst="rect">
                      <a:avLst/>
                    </a:prstGeom>
                  </pic:spPr>
                </pic:pic>
              </a:graphicData>
            </a:graphic>
            <wp14:sizeRelH relativeFrom="margin">
              <wp14:pctWidth>0</wp14:pctWidth>
            </wp14:sizeRelH>
            <wp14:sizeRelV relativeFrom="margin">
              <wp14:pctHeight>0</wp14:pctHeight>
            </wp14:sizeRelV>
          </wp:anchor>
        </w:drawing>
      </w:r>
      <w:r w:rsidR="00347809">
        <w:rPr>
          <w:noProof/>
          <w:lang w:val="en-US"/>
        </w:rPr>
        <mc:AlternateContent>
          <mc:Choice Requires="wps">
            <w:drawing>
              <wp:anchor distT="0" distB="0" distL="114300" distR="114300" simplePos="0" relativeHeight="251665408" behindDoc="0" locked="0" layoutInCell="1" allowOverlap="1" wp14:anchorId="73FFF59D" wp14:editId="31DA5736">
                <wp:simplePos x="0" y="0"/>
                <wp:positionH relativeFrom="margin">
                  <wp:posOffset>-386715</wp:posOffset>
                </wp:positionH>
                <wp:positionV relativeFrom="paragraph">
                  <wp:posOffset>8149590</wp:posOffset>
                </wp:positionV>
                <wp:extent cx="6677025" cy="949325"/>
                <wp:effectExtent l="0" t="0" r="0" b="0"/>
                <wp:wrapNone/>
                <wp:docPr id="2" name="Tit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7025" cy="949325"/>
                        </a:xfrm>
                        <a:prstGeom prst="rect">
                          <a:avLst/>
                        </a:prstGeom>
                      </wps:spPr>
                      <wps:txbx>
                        <w:txbxContent>
                          <w:p w14:paraId="70ECDD85" w14:textId="4BB69E0E" w:rsidR="00997600" w:rsidRPr="00B42197" w:rsidRDefault="00B42197" w:rsidP="00347809">
                            <w:pPr>
                              <w:pStyle w:val="NormalWeb"/>
                              <w:spacing w:before="0" w:beforeAutospacing="0" w:after="0" w:afterAutospacing="0"/>
                              <w:jc w:val="center"/>
                              <w:rPr>
                                <w:rFonts w:asciiTheme="minorHAnsi" w:hAnsi="Calibri" w:cstheme="minorBidi"/>
                                <w:kern w:val="24"/>
                                <w:sz w:val="220"/>
                                <w:szCs w:val="72"/>
                              </w:rPr>
                            </w:pPr>
                            <w:r w:rsidRPr="00B42197">
                              <w:rPr>
                                <w:rFonts w:asciiTheme="minorHAnsi" w:hAnsiTheme="minorHAnsi" w:cs="Arial"/>
                                <w:sz w:val="48"/>
                              </w:rPr>
                              <w:t>HPE Nimble Storage CS700</w:t>
                            </w:r>
                          </w:p>
                          <w:p w14:paraId="49FB3845" w14:textId="1D83279D" w:rsidR="00347809" w:rsidRPr="00347809" w:rsidRDefault="00347809" w:rsidP="00347809">
                            <w:pPr>
                              <w:pStyle w:val="NormalWeb"/>
                              <w:spacing w:before="0" w:beforeAutospacing="0" w:after="0" w:afterAutospacing="0"/>
                              <w:jc w:val="center"/>
                              <w:rPr>
                                <w:sz w:val="32"/>
                                <w:szCs w:val="72"/>
                              </w:rPr>
                            </w:pPr>
                            <w:r>
                              <w:rPr>
                                <w:sz w:val="32"/>
                                <w:szCs w:val="72"/>
                              </w:rPr>
                              <w:t xml:space="preserve">Date </w:t>
                            </w:r>
                            <w:proofErr w:type="gramStart"/>
                            <w:r>
                              <w:rPr>
                                <w:sz w:val="32"/>
                                <w:szCs w:val="72"/>
                              </w:rPr>
                              <w:t>certified :</w:t>
                            </w:r>
                            <w:proofErr w:type="gramEnd"/>
                            <w:r>
                              <w:rPr>
                                <w:sz w:val="32"/>
                                <w:szCs w:val="72"/>
                              </w:rPr>
                              <w:t xml:space="preserve"> </w:t>
                            </w:r>
                            <w:r w:rsidR="00B42197">
                              <w:rPr>
                                <w:sz w:val="32"/>
                                <w:szCs w:val="72"/>
                              </w:rPr>
                              <w:t>2018-10-01</w:t>
                            </w:r>
                          </w:p>
                        </w:txbxContent>
                      </wps:txbx>
                      <wps:bodyPr vert="horz" wrap="square" lIns="0" tIns="0" rIns="0" bIns="0" rtlCol="0" anchor="t" anchorCtr="0">
                        <a:noAutofit/>
                      </wps:bodyPr>
                    </wps:wsp>
                  </a:graphicData>
                </a:graphic>
                <wp14:sizeRelH relativeFrom="margin">
                  <wp14:pctWidth>0</wp14:pctWidth>
                </wp14:sizeRelH>
              </wp:anchor>
            </w:drawing>
          </mc:Choice>
          <mc:Fallback>
            <w:pict>
              <v:shapetype w14:anchorId="73FFF59D" id="_x0000_t202" coordsize="21600,21600" o:spt="202" path="m,l,21600r21600,l21600,xe">
                <v:stroke joinstyle="miter"/>
                <v:path gradientshapeok="t" o:connecttype="rect"/>
              </v:shapetype>
              <v:shape id="Title 5" o:spid="_x0000_s1026" type="#_x0000_t202" style="position:absolute;margin-left:-30.45pt;margin-top:641.7pt;width:525.75pt;height:74.7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" filled="f" stroked="f">
                <v:path arrowok="t"/>
                <v:textbox inset="0,0,0,0">
                  <w:txbxContent>
                    <w:p w14:paraId="70ECDD85" w14:textId="4BB69E0E" w:rsidR="00997600" w:rsidRPr="00B42197" w:rsidRDefault="00B42197" w:rsidP="00347809">
                      <w:pPr>
                        <w:pStyle w:val="NormalWeb"/>
                        <w:spacing w:before="0" w:beforeAutospacing="0" w:after="0" w:afterAutospacing="0"/>
                        <w:jc w:val="center"/>
                        <w:rPr>
                          <w:rFonts w:asciiTheme="minorHAnsi" w:hAnsi="Calibri" w:cstheme="minorBidi"/>
                          <w:kern w:val="24"/>
                          <w:sz w:val="220"/>
                          <w:szCs w:val="72"/>
                        </w:rPr>
                      </w:pPr>
                      <w:r w:rsidRPr="00B42197">
                        <w:rPr>
                          <w:rFonts w:asciiTheme="minorHAnsi" w:hAnsiTheme="minorHAnsi" w:cs="Arial"/>
                          <w:sz w:val="48"/>
                        </w:rPr>
                        <w:t>HPE Nimble Storage CS700</w:t>
                      </w:r>
                    </w:p>
                    <w:p w14:paraId="49FB3845" w14:textId="1D83279D" w:rsidR="00347809" w:rsidRPr="00347809" w:rsidRDefault="00347809" w:rsidP="00347809">
                      <w:pPr>
                        <w:pStyle w:val="NormalWeb"/>
                        <w:spacing w:before="0" w:beforeAutospacing="0" w:after="0" w:afterAutospacing="0"/>
                        <w:jc w:val="center"/>
                        <w:rPr>
                          <w:sz w:val="32"/>
                          <w:szCs w:val="72"/>
                        </w:rPr>
                      </w:pPr>
                      <w:r>
                        <w:rPr>
                          <w:sz w:val="32"/>
                          <w:szCs w:val="72"/>
                        </w:rPr>
                        <w:t xml:space="preserve">Date </w:t>
                      </w:r>
                      <w:proofErr w:type="gramStart"/>
                      <w:r>
                        <w:rPr>
                          <w:sz w:val="32"/>
                          <w:szCs w:val="72"/>
                        </w:rPr>
                        <w:t>certified :</w:t>
                      </w:r>
                      <w:proofErr w:type="gramEnd"/>
                      <w:r>
                        <w:rPr>
                          <w:sz w:val="32"/>
                          <w:szCs w:val="72"/>
                        </w:rPr>
                        <w:t xml:space="preserve"> </w:t>
                      </w:r>
                      <w:r w:rsidR="00B42197">
                        <w:rPr>
                          <w:sz w:val="32"/>
                          <w:szCs w:val="72"/>
                        </w:rPr>
                        <w:t>2018-10-01</w:t>
                      </w:r>
                    </w:p>
                  </w:txbxContent>
                </v:textbox>
                <w10:wrap anchorx="margin"/>
              </v:shape>
            </w:pict>
          </mc:Fallback>
        </mc:AlternateContent>
      </w:r>
      <w:r w:rsidR="00997600">
        <w:rPr>
          <w:rFonts w:asciiTheme="minorHAnsi" w:eastAsiaTheme="minorHAnsi" w:hAnsiTheme="minorHAnsi" w:cs="FrutigerNeueLTPro-Thin"/>
          <w:noProof/>
          <w:color w:val="1A598E" w:themeColor="text2" w:themeShade="80"/>
          <w:sz w:val="40"/>
          <w:szCs w:val="40"/>
          <w:lang w:val="en-US"/>
        </w:rPr>
        <w:drawing>
          <wp:anchor distT="0" distB="0" distL="114300" distR="114300" simplePos="0" relativeHeight="251666432" behindDoc="0" locked="0" layoutInCell="1" allowOverlap="1" wp14:anchorId="361B8D80" wp14:editId="5A1035E0">
            <wp:simplePos x="0" y="0"/>
            <wp:positionH relativeFrom="margin">
              <wp:posOffset>5081905</wp:posOffset>
            </wp:positionH>
            <wp:positionV relativeFrom="paragraph">
              <wp:posOffset>6155055</wp:posOffset>
            </wp:positionV>
            <wp:extent cx="816353" cy="1126457"/>
            <wp:effectExtent l="152400" t="152400" r="365125" b="3600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6353" cy="112645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955BC">
        <w:rPr>
          <w:noProof/>
          <w:lang w:val="en-US"/>
        </w:rPr>
        <mc:AlternateContent>
          <mc:Choice Requires="wps">
            <w:drawing>
              <wp:anchor distT="0" distB="0" distL="114300" distR="114300" simplePos="0" relativeHeight="251662336" behindDoc="0" locked="0" layoutInCell="1" allowOverlap="1" wp14:anchorId="3AEFAC11" wp14:editId="17A8CBEA">
                <wp:simplePos x="0" y="0"/>
                <wp:positionH relativeFrom="margin">
                  <wp:posOffset>6985</wp:posOffset>
                </wp:positionH>
                <wp:positionV relativeFrom="paragraph">
                  <wp:posOffset>4062568</wp:posOffset>
                </wp:positionV>
                <wp:extent cx="6113145" cy="949325"/>
                <wp:effectExtent l="0" t="0" r="0" b="0"/>
                <wp:wrapNone/>
                <wp:docPr id="14" name="Tit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145" cy="949325"/>
                        </a:xfrm>
                        <a:prstGeom prst="rect">
                          <a:avLst/>
                        </a:prstGeom>
                      </wps:spPr>
                      <wps:txbx>
                        <w:txbxContent>
                          <w:p w14:paraId="380E5814" w14:textId="77777777" w:rsidR="001955BC" w:rsidRPr="001955BC" w:rsidRDefault="00DC02A1" w:rsidP="00DC02A1">
                            <w:pPr>
                              <w:pStyle w:val="NormalWeb"/>
                              <w:spacing w:before="0" w:beforeAutospacing="0" w:after="0" w:afterAutospacing="0"/>
                              <w:jc w:val="center"/>
                              <w:rPr>
                                <w:sz w:val="72"/>
                                <w:szCs w:val="72"/>
                              </w:rPr>
                            </w:pPr>
                            <w:r>
                              <w:rPr>
                                <w:rFonts w:asciiTheme="minorHAnsi" w:hAnsi="Calibri" w:cstheme="minorBidi"/>
                                <w:color w:val="FEDB00"/>
                                <w:kern w:val="24"/>
                                <w:sz w:val="72"/>
                                <w:szCs w:val="72"/>
                              </w:rPr>
                              <w:t xml:space="preserve">Milestone </w:t>
                            </w:r>
                            <w:r w:rsidR="001955BC" w:rsidRPr="001955BC">
                              <w:rPr>
                                <w:rFonts w:asciiTheme="minorHAnsi" w:hAnsi="Calibri" w:cstheme="minorBidi"/>
                                <w:color w:val="FEDB00"/>
                                <w:kern w:val="24"/>
                                <w:sz w:val="72"/>
                                <w:szCs w:val="72"/>
                              </w:rPr>
                              <w:t>Certified Solution</w:t>
                            </w:r>
                          </w:p>
                        </w:txbxContent>
                      </wps:txbx>
                      <wps:bodyPr vert="horz" wrap="square" lIns="0" tIns="0" rIns="0" bIns="0" rtlCol="0" anchor="t" anchorCtr="0">
                        <a:noAutofit/>
                      </wps:bodyPr>
                    </wps:wsp>
                  </a:graphicData>
                </a:graphic>
                <wp14:sizeRelH relativeFrom="margin">
                  <wp14:pctWidth>0</wp14:pctWidth>
                </wp14:sizeRelH>
              </wp:anchor>
            </w:drawing>
          </mc:Choice>
          <mc:Fallback>
            <w:pict>
              <v:shape w14:anchorId="3AEFAC11" id="_x0000_s1027" type="#_x0000_t202" style="position:absolute;margin-left:.55pt;margin-top:319.9pt;width:481.35pt;height:74.7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" filled="f" stroked="f">
                <v:path arrowok="t"/>
                <v:textbox inset="0,0,0,0">
                  <w:txbxContent>
                    <w:p w14:paraId="380E5814" w14:textId="77777777" w:rsidR="001955BC" w:rsidRPr="001955BC" w:rsidRDefault="00DC02A1" w:rsidP="00DC02A1">
                      <w:pPr>
                        <w:pStyle w:val="NormalWeb"/>
                        <w:spacing w:before="0" w:beforeAutospacing="0" w:after="0" w:afterAutospacing="0"/>
                        <w:jc w:val="center"/>
                        <w:rPr>
                          <w:sz w:val="72"/>
                          <w:szCs w:val="72"/>
                        </w:rPr>
                      </w:pPr>
                      <w:r>
                        <w:rPr>
                          <w:rFonts w:asciiTheme="minorHAnsi" w:hAnsi="Calibri" w:cstheme="minorBidi"/>
                          <w:color w:val="FEDB00"/>
                          <w:kern w:val="24"/>
                          <w:sz w:val="72"/>
                          <w:szCs w:val="72"/>
                        </w:rPr>
                        <w:t xml:space="preserve">Milestone </w:t>
                      </w:r>
                      <w:r w:rsidR="001955BC" w:rsidRPr="001955BC">
                        <w:rPr>
                          <w:rFonts w:asciiTheme="minorHAnsi" w:hAnsi="Calibri" w:cstheme="minorBidi"/>
                          <w:color w:val="FEDB00"/>
                          <w:kern w:val="24"/>
                          <w:sz w:val="72"/>
                          <w:szCs w:val="72"/>
                        </w:rPr>
                        <w:t>Certified Solution</w:t>
                      </w:r>
                    </w:p>
                  </w:txbxContent>
                </v:textbox>
                <w10:wrap anchorx="margin"/>
              </v:shape>
            </w:pict>
          </mc:Fallback>
        </mc:AlternateContent>
      </w:r>
      <w:r w:rsidR="001955BC" w:rsidRPr="001955BC">
        <w:rPr>
          <w:rFonts w:asciiTheme="minorHAnsi" w:eastAsiaTheme="minorHAnsi" w:hAnsiTheme="minorHAnsi" w:cs="FrutigerNeueLTPro-Thin"/>
          <w:noProof/>
          <w:color w:val="1A598E" w:themeColor="text2" w:themeShade="80"/>
          <w:sz w:val="40"/>
          <w:szCs w:val="40"/>
          <w:lang w:val="en-US"/>
        </w:rPr>
        <w:drawing>
          <wp:anchor distT="0" distB="0" distL="114300" distR="114300" simplePos="0" relativeHeight="251663360" behindDoc="0" locked="0" layoutInCell="1" allowOverlap="1" wp14:anchorId="41A38B47" wp14:editId="3A22F045">
            <wp:simplePos x="0" y="0"/>
            <wp:positionH relativeFrom="margin">
              <wp:align>center</wp:align>
            </wp:positionH>
            <wp:positionV relativeFrom="paragraph">
              <wp:posOffset>4531678</wp:posOffset>
            </wp:positionV>
            <wp:extent cx="900942" cy="1281039"/>
            <wp:effectExtent l="317" t="0" r="0" b="0"/>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l="59876"/>
                    <a:stretch/>
                  </pic:blipFill>
                  <pic:spPr>
                    <a:xfrm rot="5400000">
                      <a:off x="0" y="0"/>
                      <a:ext cx="900942" cy="1281039"/>
                    </a:xfrm>
                    <a:prstGeom prst="rect">
                      <a:avLst/>
                    </a:prstGeom>
                  </pic:spPr>
                </pic:pic>
              </a:graphicData>
            </a:graphic>
          </wp:anchor>
        </w:drawing>
      </w:r>
      <w:r w:rsidR="001955BC">
        <w:rPr>
          <w:rFonts w:asciiTheme="minorHAnsi" w:eastAsiaTheme="minorHAnsi" w:hAnsiTheme="minorHAnsi" w:cs="FrutigerNeueLTPro-Thin"/>
          <w:noProof/>
          <w:color w:val="1A598E" w:themeColor="text2" w:themeShade="80"/>
          <w:sz w:val="40"/>
          <w:szCs w:val="40"/>
          <w:lang w:val="en-US"/>
        </w:rPr>
        <w:drawing>
          <wp:anchor distT="0" distB="0" distL="114300" distR="114300" simplePos="0" relativeHeight="251657214" behindDoc="0" locked="0" layoutInCell="1" allowOverlap="1" wp14:anchorId="696859DC" wp14:editId="634C421C">
            <wp:simplePos x="0" y="0"/>
            <wp:positionH relativeFrom="page">
              <wp:align>right</wp:align>
            </wp:positionH>
            <wp:positionV relativeFrom="paragraph">
              <wp:posOffset>-1058869</wp:posOffset>
            </wp:positionV>
            <wp:extent cx="7560006" cy="6368902"/>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006" cy="6368902"/>
                    </a:xfrm>
                    <a:prstGeom prst="rect">
                      <a:avLst/>
                    </a:prstGeom>
                    <a:noFill/>
                  </pic:spPr>
                </pic:pic>
              </a:graphicData>
            </a:graphic>
            <wp14:sizeRelH relativeFrom="margin">
              <wp14:pctWidth>0</wp14:pctWidth>
            </wp14:sizeRelH>
            <wp14:sizeRelV relativeFrom="margin">
              <wp14:pctHeight>0</wp14:pctHeight>
            </wp14:sizeRelV>
          </wp:anchor>
        </w:drawing>
      </w:r>
      <w:r w:rsidR="001955BC">
        <w:rPr>
          <w:rFonts w:asciiTheme="minorHAnsi" w:eastAsiaTheme="minorHAnsi" w:hAnsiTheme="minorHAnsi" w:cs="FrutigerNeueLTPro-Thin"/>
          <w:noProof/>
          <w:color w:val="1A598E" w:themeColor="text2" w:themeShade="80"/>
          <w:sz w:val="40"/>
          <w:szCs w:val="40"/>
          <w:lang w:val="en-US"/>
        </w:rPr>
        <w:drawing>
          <wp:anchor distT="0" distB="0" distL="114300" distR="114300" simplePos="0" relativeHeight="251658239" behindDoc="0" locked="0" layoutInCell="1" allowOverlap="1" wp14:anchorId="7F91094E" wp14:editId="7A1EED11">
            <wp:simplePos x="0" y="0"/>
            <wp:positionH relativeFrom="column">
              <wp:posOffset>-2144853</wp:posOffset>
            </wp:positionH>
            <wp:positionV relativeFrom="paragraph">
              <wp:posOffset>-1824414</wp:posOffset>
            </wp:positionV>
            <wp:extent cx="5917350" cy="602866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3619" cy="6035047"/>
                    </a:xfrm>
                    <a:prstGeom prst="rect">
                      <a:avLst/>
                    </a:prstGeom>
                    <a:noFill/>
                  </pic:spPr>
                </pic:pic>
              </a:graphicData>
            </a:graphic>
            <wp14:sizeRelH relativeFrom="margin">
              <wp14:pctWidth>0</wp14:pctWidth>
            </wp14:sizeRelH>
            <wp14:sizeRelV relativeFrom="margin">
              <wp14:pctHeight>0</wp14:pctHeight>
            </wp14:sizeRelV>
          </wp:anchor>
        </w:drawing>
      </w:r>
      <w:r w:rsidR="007E2461">
        <w:rPr>
          <w:rFonts w:asciiTheme="minorHAnsi" w:eastAsiaTheme="minorHAnsi" w:hAnsiTheme="minorHAnsi" w:cs="FrutigerNeueLTPro-Thin"/>
          <w:color w:val="1A598E" w:themeColor="text2" w:themeShade="80"/>
          <w:sz w:val="40"/>
          <w:szCs w:val="40"/>
          <w:lang w:val="en-US"/>
        </w:rPr>
        <w:br w:type="page"/>
      </w:r>
    </w:p>
    <w:sdt>
      <w:sdtPr>
        <w:rPr>
          <w:rFonts w:ascii="Cambria" w:eastAsia="Cambria" w:hAnsi="Cambria" w:cs="Times New Roman"/>
          <w:color w:val="auto"/>
          <w:sz w:val="24"/>
          <w:szCs w:val="24"/>
          <w:lang w:val="da-DK"/>
        </w:rPr>
        <w:id w:val="1462759180"/>
        <w:docPartObj>
          <w:docPartGallery w:val="Table of Contents"/>
          <w:docPartUnique/>
        </w:docPartObj>
      </w:sdtPr>
      <w:sdtEndPr>
        <w:rPr>
          <w:b/>
          <w:bCs/>
          <w:noProof/>
        </w:rPr>
      </w:sdtEndPr>
      <w:sdtContent>
        <w:p w14:paraId="11D70B16" w14:textId="77777777" w:rsidR="00387998" w:rsidRPr="001B3551" w:rsidRDefault="00387998">
          <w:pPr>
            <w:pStyle w:val="TOCHeading"/>
            <w:rPr>
              <w:color w:val="auto"/>
            </w:rPr>
          </w:pPr>
        </w:p>
        <w:p w14:paraId="01D102AB" w14:textId="77777777" w:rsidR="00387998" w:rsidRPr="001B3551" w:rsidRDefault="00387998" w:rsidP="00387998">
          <w:pPr>
            <w:rPr>
              <w:lang w:val="en-US"/>
            </w:rPr>
          </w:pPr>
        </w:p>
        <w:p w14:paraId="4A600C06" w14:textId="77777777" w:rsidR="00387998" w:rsidRPr="001B3551" w:rsidRDefault="00387998" w:rsidP="00387998">
          <w:pPr>
            <w:rPr>
              <w:rFonts w:asciiTheme="minorHAnsi" w:hAnsiTheme="minorHAnsi"/>
              <w:sz w:val="28"/>
              <w:szCs w:val="28"/>
              <w:lang w:val="en-US"/>
            </w:rPr>
          </w:pPr>
        </w:p>
        <w:p w14:paraId="61BA1AF8" w14:textId="77777777" w:rsidR="001757DA" w:rsidRPr="001B3551" w:rsidRDefault="00387998">
          <w:pPr>
            <w:pStyle w:val="TOCHeading"/>
            <w:rPr>
              <w:rFonts w:asciiTheme="minorHAnsi" w:hAnsiTheme="minorHAnsi"/>
              <w:b/>
              <w:color w:val="auto"/>
              <w:sz w:val="28"/>
              <w:szCs w:val="28"/>
            </w:rPr>
          </w:pPr>
          <w:r w:rsidRPr="001B3551">
            <w:rPr>
              <w:rFonts w:asciiTheme="minorHAnsi" w:hAnsiTheme="minorHAnsi"/>
              <w:b/>
              <w:color w:val="auto"/>
              <w:sz w:val="28"/>
              <w:szCs w:val="28"/>
            </w:rPr>
            <w:t>Table of Contents</w:t>
          </w:r>
        </w:p>
        <w:p w14:paraId="0CA32F8F" w14:textId="51F67CDC" w:rsidR="00DB2741" w:rsidRDefault="001757DA">
          <w:pPr>
            <w:pStyle w:val="TOC2"/>
            <w:tabs>
              <w:tab w:val="right" w:leader="dot" w:pos="9628"/>
            </w:tabs>
            <w:rPr>
              <w:rFonts w:asciiTheme="minorHAnsi" w:eastAsiaTheme="minorEastAsia" w:hAnsiTheme="minorHAnsi" w:cstheme="minorBidi"/>
              <w:noProof/>
              <w:sz w:val="22"/>
              <w:szCs w:val="22"/>
              <w:lang w:val="en-US"/>
            </w:rPr>
          </w:pPr>
          <w:r w:rsidRPr="001B3551">
            <w:rPr>
              <w:rFonts w:asciiTheme="minorHAnsi" w:hAnsiTheme="minorHAnsi"/>
              <w:sz w:val="28"/>
              <w:szCs w:val="28"/>
            </w:rPr>
            <w:fldChar w:fldCharType="begin"/>
          </w:r>
          <w:r w:rsidRPr="001B3551">
            <w:rPr>
              <w:rFonts w:asciiTheme="minorHAnsi" w:hAnsiTheme="minorHAnsi"/>
              <w:sz w:val="28"/>
              <w:szCs w:val="28"/>
            </w:rPr>
            <w:instrText xml:space="preserve"> TOC \o "1-3" \h \z \u </w:instrText>
          </w:r>
          <w:r w:rsidRPr="001B3551">
            <w:rPr>
              <w:rFonts w:asciiTheme="minorHAnsi" w:hAnsiTheme="minorHAnsi"/>
              <w:sz w:val="28"/>
              <w:szCs w:val="28"/>
            </w:rPr>
            <w:fldChar w:fldCharType="separate"/>
          </w:r>
          <w:hyperlink w:anchor="_Toc526774294" w:history="1">
            <w:r w:rsidR="00DB2741" w:rsidRPr="00703C54">
              <w:rPr>
                <w:rStyle w:val="Hyperlink"/>
                <w:rFonts w:cs="Arial"/>
                <w:b/>
                <w:noProof/>
              </w:rPr>
              <w:t>Executive Summary</w:t>
            </w:r>
            <w:r w:rsidR="00DB2741">
              <w:rPr>
                <w:noProof/>
                <w:webHidden/>
              </w:rPr>
              <w:tab/>
            </w:r>
            <w:r w:rsidR="00DB2741">
              <w:rPr>
                <w:noProof/>
                <w:webHidden/>
              </w:rPr>
              <w:fldChar w:fldCharType="begin"/>
            </w:r>
            <w:r w:rsidR="00DB2741">
              <w:rPr>
                <w:noProof/>
                <w:webHidden/>
              </w:rPr>
              <w:instrText xml:space="preserve"> PAGEREF _Toc526774294 \h </w:instrText>
            </w:r>
            <w:r w:rsidR="00DB2741">
              <w:rPr>
                <w:noProof/>
                <w:webHidden/>
              </w:rPr>
            </w:r>
            <w:r w:rsidR="00DB2741">
              <w:rPr>
                <w:noProof/>
                <w:webHidden/>
              </w:rPr>
              <w:fldChar w:fldCharType="separate"/>
            </w:r>
            <w:r w:rsidR="00DB2741">
              <w:rPr>
                <w:noProof/>
                <w:webHidden/>
              </w:rPr>
              <w:t>4</w:t>
            </w:r>
            <w:r w:rsidR="00DB2741">
              <w:rPr>
                <w:noProof/>
                <w:webHidden/>
              </w:rPr>
              <w:fldChar w:fldCharType="end"/>
            </w:r>
          </w:hyperlink>
        </w:p>
        <w:p w14:paraId="6B643F70" w14:textId="71431E5B" w:rsidR="00DB2741" w:rsidRDefault="004D6EAF">
          <w:pPr>
            <w:pStyle w:val="TOC2"/>
            <w:tabs>
              <w:tab w:val="right" w:leader="dot" w:pos="9628"/>
            </w:tabs>
            <w:rPr>
              <w:rFonts w:asciiTheme="minorHAnsi" w:eastAsiaTheme="minorEastAsia" w:hAnsiTheme="minorHAnsi" w:cstheme="minorBidi"/>
              <w:noProof/>
              <w:sz w:val="22"/>
              <w:szCs w:val="22"/>
              <w:lang w:val="en-US"/>
            </w:rPr>
          </w:pPr>
          <w:hyperlink w:anchor="_Toc526774295" w:history="1">
            <w:r w:rsidR="00DB2741" w:rsidRPr="00703C54">
              <w:rPr>
                <w:rStyle w:val="Hyperlink"/>
                <w:rFonts w:cs="Arial"/>
                <w:b/>
                <w:noProof/>
              </w:rPr>
              <w:t>Certified Products</w:t>
            </w:r>
            <w:r w:rsidR="00DB2741">
              <w:rPr>
                <w:noProof/>
                <w:webHidden/>
              </w:rPr>
              <w:tab/>
            </w:r>
            <w:r w:rsidR="00DB2741">
              <w:rPr>
                <w:noProof/>
                <w:webHidden/>
              </w:rPr>
              <w:fldChar w:fldCharType="begin"/>
            </w:r>
            <w:r w:rsidR="00DB2741">
              <w:rPr>
                <w:noProof/>
                <w:webHidden/>
              </w:rPr>
              <w:instrText xml:space="preserve"> PAGEREF _Toc526774295 \h </w:instrText>
            </w:r>
            <w:r w:rsidR="00DB2741">
              <w:rPr>
                <w:noProof/>
                <w:webHidden/>
              </w:rPr>
            </w:r>
            <w:r w:rsidR="00DB2741">
              <w:rPr>
                <w:noProof/>
                <w:webHidden/>
              </w:rPr>
              <w:fldChar w:fldCharType="separate"/>
            </w:r>
            <w:r w:rsidR="00DB2741">
              <w:rPr>
                <w:noProof/>
                <w:webHidden/>
              </w:rPr>
              <w:t>4</w:t>
            </w:r>
            <w:r w:rsidR="00DB2741">
              <w:rPr>
                <w:noProof/>
                <w:webHidden/>
              </w:rPr>
              <w:fldChar w:fldCharType="end"/>
            </w:r>
          </w:hyperlink>
        </w:p>
        <w:p w14:paraId="7FE29841" w14:textId="377F915A" w:rsidR="00DB2741" w:rsidRDefault="004D6EAF">
          <w:pPr>
            <w:pStyle w:val="TOC2"/>
            <w:tabs>
              <w:tab w:val="right" w:leader="dot" w:pos="9628"/>
            </w:tabs>
            <w:rPr>
              <w:rFonts w:asciiTheme="minorHAnsi" w:eastAsiaTheme="minorEastAsia" w:hAnsiTheme="minorHAnsi" w:cstheme="minorBidi"/>
              <w:noProof/>
              <w:sz w:val="22"/>
              <w:szCs w:val="22"/>
              <w:lang w:val="en-US"/>
            </w:rPr>
          </w:pPr>
          <w:hyperlink w:anchor="_Toc526774296" w:history="1">
            <w:r w:rsidR="00DB2741" w:rsidRPr="00703C54">
              <w:rPr>
                <w:rStyle w:val="Hyperlink"/>
                <w:rFonts w:cs="Arial"/>
                <w:b/>
                <w:noProof/>
              </w:rPr>
              <w:t>Test Setup</w:t>
            </w:r>
            <w:r w:rsidR="00DB2741">
              <w:rPr>
                <w:noProof/>
                <w:webHidden/>
              </w:rPr>
              <w:tab/>
            </w:r>
            <w:r w:rsidR="00DB2741">
              <w:rPr>
                <w:noProof/>
                <w:webHidden/>
              </w:rPr>
              <w:fldChar w:fldCharType="begin"/>
            </w:r>
            <w:r w:rsidR="00DB2741">
              <w:rPr>
                <w:noProof/>
                <w:webHidden/>
              </w:rPr>
              <w:instrText xml:space="preserve"> PAGEREF _Toc526774296 \h </w:instrText>
            </w:r>
            <w:r w:rsidR="00DB2741">
              <w:rPr>
                <w:noProof/>
                <w:webHidden/>
              </w:rPr>
            </w:r>
            <w:r w:rsidR="00DB2741">
              <w:rPr>
                <w:noProof/>
                <w:webHidden/>
              </w:rPr>
              <w:fldChar w:fldCharType="separate"/>
            </w:r>
            <w:r w:rsidR="00DB2741">
              <w:rPr>
                <w:noProof/>
                <w:webHidden/>
              </w:rPr>
              <w:t>4</w:t>
            </w:r>
            <w:r w:rsidR="00DB2741">
              <w:rPr>
                <w:noProof/>
                <w:webHidden/>
              </w:rPr>
              <w:fldChar w:fldCharType="end"/>
            </w:r>
          </w:hyperlink>
        </w:p>
        <w:p w14:paraId="32F7FD76" w14:textId="146FA151" w:rsidR="00DB2741" w:rsidRDefault="004D6EAF">
          <w:pPr>
            <w:pStyle w:val="TOC2"/>
            <w:tabs>
              <w:tab w:val="right" w:leader="dot" w:pos="9628"/>
            </w:tabs>
            <w:rPr>
              <w:rFonts w:asciiTheme="minorHAnsi" w:eastAsiaTheme="minorEastAsia" w:hAnsiTheme="minorHAnsi" w:cstheme="minorBidi"/>
              <w:noProof/>
              <w:sz w:val="22"/>
              <w:szCs w:val="22"/>
              <w:lang w:val="en-US"/>
            </w:rPr>
          </w:pPr>
          <w:hyperlink w:anchor="_Toc526774297" w:history="1">
            <w:r w:rsidR="00DB2741" w:rsidRPr="00703C54">
              <w:rPr>
                <w:rStyle w:val="Hyperlink"/>
                <w:rFonts w:cs="Arial"/>
                <w:b/>
                <w:noProof/>
              </w:rPr>
              <w:t>Overview of test setup</w:t>
            </w:r>
            <w:r w:rsidR="00DB2741">
              <w:rPr>
                <w:noProof/>
                <w:webHidden/>
              </w:rPr>
              <w:tab/>
            </w:r>
            <w:r w:rsidR="00DB2741">
              <w:rPr>
                <w:noProof/>
                <w:webHidden/>
              </w:rPr>
              <w:fldChar w:fldCharType="begin"/>
            </w:r>
            <w:r w:rsidR="00DB2741">
              <w:rPr>
                <w:noProof/>
                <w:webHidden/>
              </w:rPr>
              <w:instrText xml:space="preserve"> PAGEREF _Toc526774297 \h </w:instrText>
            </w:r>
            <w:r w:rsidR="00DB2741">
              <w:rPr>
                <w:noProof/>
                <w:webHidden/>
              </w:rPr>
            </w:r>
            <w:r w:rsidR="00DB2741">
              <w:rPr>
                <w:noProof/>
                <w:webHidden/>
              </w:rPr>
              <w:fldChar w:fldCharType="separate"/>
            </w:r>
            <w:r w:rsidR="00DB2741">
              <w:rPr>
                <w:noProof/>
                <w:webHidden/>
              </w:rPr>
              <w:t>5</w:t>
            </w:r>
            <w:r w:rsidR="00DB2741">
              <w:rPr>
                <w:noProof/>
                <w:webHidden/>
              </w:rPr>
              <w:fldChar w:fldCharType="end"/>
            </w:r>
          </w:hyperlink>
        </w:p>
        <w:p w14:paraId="6EC3577B" w14:textId="310E29B8" w:rsidR="00DB2741" w:rsidRDefault="004D6EAF">
          <w:pPr>
            <w:pStyle w:val="TOC2"/>
            <w:tabs>
              <w:tab w:val="right" w:leader="dot" w:pos="9628"/>
            </w:tabs>
            <w:rPr>
              <w:rFonts w:asciiTheme="minorHAnsi" w:eastAsiaTheme="minorEastAsia" w:hAnsiTheme="minorHAnsi" w:cstheme="minorBidi"/>
              <w:noProof/>
              <w:sz w:val="22"/>
              <w:szCs w:val="22"/>
              <w:lang w:val="en-US"/>
            </w:rPr>
          </w:pPr>
          <w:hyperlink w:anchor="_Toc526774298" w:history="1">
            <w:r w:rsidR="00DB2741" w:rsidRPr="00703C54">
              <w:rPr>
                <w:rStyle w:val="Hyperlink"/>
                <w:rFonts w:cs="Arial"/>
                <w:b/>
                <w:noProof/>
              </w:rPr>
              <w:t>Conclusion</w:t>
            </w:r>
            <w:r w:rsidR="00DB2741">
              <w:rPr>
                <w:noProof/>
                <w:webHidden/>
              </w:rPr>
              <w:tab/>
            </w:r>
            <w:r w:rsidR="00DB2741">
              <w:rPr>
                <w:noProof/>
                <w:webHidden/>
              </w:rPr>
              <w:fldChar w:fldCharType="begin"/>
            </w:r>
            <w:r w:rsidR="00DB2741">
              <w:rPr>
                <w:noProof/>
                <w:webHidden/>
              </w:rPr>
              <w:instrText xml:space="preserve"> PAGEREF _Toc526774298 \h </w:instrText>
            </w:r>
            <w:r w:rsidR="00DB2741">
              <w:rPr>
                <w:noProof/>
                <w:webHidden/>
              </w:rPr>
            </w:r>
            <w:r w:rsidR="00DB2741">
              <w:rPr>
                <w:noProof/>
                <w:webHidden/>
              </w:rPr>
              <w:fldChar w:fldCharType="separate"/>
            </w:r>
            <w:r w:rsidR="00DB2741">
              <w:rPr>
                <w:noProof/>
                <w:webHidden/>
              </w:rPr>
              <w:t>6</w:t>
            </w:r>
            <w:r w:rsidR="00DB2741">
              <w:rPr>
                <w:noProof/>
                <w:webHidden/>
              </w:rPr>
              <w:fldChar w:fldCharType="end"/>
            </w:r>
          </w:hyperlink>
        </w:p>
        <w:p w14:paraId="56FFEBB0" w14:textId="45019553" w:rsidR="00DB2741" w:rsidRDefault="004D6EAF">
          <w:pPr>
            <w:pStyle w:val="TOC2"/>
            <w:tabs>
              <w:tab w:val="right" w:leader="dot" w:pos="9628"/>
            </w:tabs>
            <w:rPr>
              <w:rFonts w:asciiTheme="minorHAnsi" w:eastAsiaTheme="minorEastAsia" w:hAnsiTheme="minorHAnsi" w:cstheme="minorBidi"/>
              <w:noProof/>
              <w:sz w:val="22"/>
              <w:szCs w:val="22"/>
              <w:lang w:val="en-US"/>
            </w:rPr>
          </w:pPr>
          <w:hyperlink w:anchor="_Toc526774299" w:history="1">
            <w:r w:rsidR="00DB2741" w:rsidRPr="00703C54">
              <w:rPr>
                <w:rStyle w:val="Hyperlink"/>
                <w:rFonts w:cs="Arial"/>
                <w:b/>
                <w:noProof/>
              </w:rPr>
              <w:t>Resources</w:t>
            </w:r>
            <w:r w:rsidR="00DB2741">
              <w:rPr>
                <w:noProof/>
                <w:webHidden/>
              </w:rPr>
              <w:tab/>
            </w:r>
            <w:r w:rsidR="00DB2741">
              <w:rPr>
                <w:noProof/>
                <w:webHidden/>
              </w:rPr>
              <w:fldChar w:fldCharType="begin"/>
            </w:r>
            <w:r w:rsidR="00DB2741">
              <w:rPr>
                <w:noProof/>
                <w:webHidden/>
              </w:rPr>
              <w:instrText xml:space="preserve"> PAGEREF _Toc526774299 \h </w:instrText>
            </w:r>
            <w:r w:rsidR="00DB2741">
              <w:rPr>
                <w:noProof/>
                <w:webHidden/>
              </w:rPr>
            </w:r>
            <w:r w:rsidR="00DB2741">
              <w:rPr>
                <w:noProof/>
                <w:webHidden/>
              </w:rPr>
              <w:fldChar w:fldCharType="separate"/>
            </w:r>
            <w:r w:rsidR="00DB2741">
              <w:rPr>
                <w:noProof/>
                <w:webHidden/>
              </w:rPr>
              <w:t>6</w:t>
            </w:r>
            <w:r w:rsidR="00DB2741">
              <w:rPr>
                <w:noProof/>
                <w:webHidden/>
              </w:rPr>
              <w:fldChar w:fldCharType="end"/>
            </w:r>
          </w:hyperlink>
        </w:p>
        <w:p w14:paraId="1EAD4F84" w14:textId="51A6F21D" w:rsidR="001757DA" w:rsidRPr="001B3551" w:rsidRDefault="001757DA">
          <w:r w:rsidRPr="001B3551">
            <w:rPr>
              <w:rFonts w:asciiTheme="minorHAnsi" w:hAnsiTheme="minorHAnsi"/>
              <w:b/>
              <w:bCs/>
              <w:noProof/>
              <w:sz w:val="28"/>
              <w:szCs w:val="28"/>
            </w:rPr>
            <w:fldChar w:fldCharType="end"/>
          </w:r>
        </w:p>
      </w:sdtContent>
    </w:sdt>
    <w:p w14:paraId="79D0414F" w14:textId="77777777" w:rsidR="001757DA" w:rsidRPr="001B3551" w:rsidRDefault="001757DA">
      <w:pPr>
        <w:spacing w:line="276" w:lineRule="auto"/>
        <w:rPr>
          <w:rFonts w:asciiTheme="minorHAnsi" w:eastAsiaTheme="minorHAnsi" w:hAnsiTheme="minorHAnsi" w:cs="FrutigerNeueLTPro-Thin"/>
          <w:sz w:val="40"/>
          <w:szCs w:val="40"/>
          <w:lang w:val="en-US"/>
        </w:rPr>
      </w:pPr>
      <w:r w:rsidRPr="001B3551">
        <w:rPr>
          <w:rFonts w:asciiTheme="minorHAnsi" w:eastAsiaTheme="minorHAnsi" w:hAnsiTheme="minorHAnsi" w:cs="FrutigerNeueLTPro-Thin"/>
          <w:sz w:val="40"/>
          <w:szCs w:val="40"/>
          <w:lang w:val="en-US"/>
        </w:rPr>
        <w:br w:type="page"/>
      </w:r>
    </w:p>
    <w:p w14:paraId="4566630B" w14:textId="77777777" w:rsidR="007E2461" w:rsidRDefault="007E2461">
      <w:pPr>
        <w:spacing w:line="276" w:lineRule="auto"/>
        <w:rPr>
          <w:rFonts w:asciiTheme="minorHAnsi" w:eastAsiaTheme="minorHAnsi" w:hAnsiTheme="minorHAnsi" w:cs="FrutigerNeueLTPro-Thin"/>
          <w:color w:val="1A598E" w:themeColor="text2" w:themeShade="80"/>
          <w:sz w:val="40"/>
          <w:szCs w:val="40"/>
          <w:lang w:val="en-US"/>
        </w:rPr>
      </w:pPr>
    </w:p>
    <w:p w14:paraId="03F273D8" w14:textId="0C3D45AB" w:rsidR="00973D15" w:rsidRPr="00973D15" w:rsidRDefault="00973D15" w:rsidP="00973D15">
      <w:pPr>
        <w:pStyle w:val="BodyText"/>
        <w:rPr>
          <w:rFonts w:asciiTheme="minorHAnsi" w:hAnsiTheme="minorHAnsi"/>
          <w:sz w:val="28"/>
          <w:szCs w:val="28"/>
        </w:rPr>
      </w:pPr>
      <w:r w:rsidRPr="00973D15">
        <w:rPr>
          <w:rStyle w:val="Strong"/>
          <w:rFonts w:asciiTheme="minorHAnsi" w:hAnsiTheme="minorHAnsi"/>
          <w:sz w:val="28"/>
          <w:szCs w:val="28"/>
        </w:rPr>
        <w:t xml:space="preserve">About </w:t>
      </w:r>
      <w:r w:rsidR="00E80C0D">
        <w:rPr>
          <w:rStyle w:val="Strong"/>
          <w:rFonts w:asciiTheme="minorHAnsi" w:hAnsiTheme="minorHAnsi"/>
          <w:sz w:val="28"/>
          <w:szCs w:val="28"/>
        </w:rPr>
        <w:t>HPE Nimble Storage</w:t>
      </w:r>
    </w:p>
    <w:p w14:paraId="0D994D46" w14:textId="3E329740" w:rsidR="001757DA" w:rsidRDefault="00D049BE" w:rsidP="00973D15">
      <w:pPr>
        <w:pStyle w:val="BodyText"/>
        <w:rPr>
          <w:rFonts w:asciiTheme="minorHAnsi" w:hAnsiTheme="minorHAnsi"/>
          <w:sz w:val="24"/>
          <w:szCs w:val="24"/>
          <w:lang w:eastAsia="ja-JP"/>
        </w:rPr>
      </w:pPr>
      <w:r w:rsidRPr="00D049BE">
        <w:rPr>
          <w:rFonts w:asciiTheme="minorHAnsi" w:hAnsiTheme="minorHAnsi"/>
          <w:sz w:val="24"/>
          <w:szCs w:val="24"/>
          <w:lang w:eastAsia="ja-JP"/>
        </w:rPr>
        <w:t xml:space="preserve">HPE Nimble Storage leverages flash storage and the power of predictive analytics to deliver fast and reliable access to data. Predictive analytics from HPE </w:t>
      </w:r>
      <w:proofErr w:type="spellStart"/>
      <w:r w:rsidRPr="00D049BE">
        <w:rPr>
          <w:rFonts w:asciiTheme="minorHAnsi" w:hAnsiTheme="minorHAnsi"/>
          <w:sz w:val="24"/>
          <w:szCs w:val="24"/>
          <w:lang w:eastAsia="ja-JP"/>
        </w:rPr>
        <w:t>InfoSight</w:t>
      </w:r>
      <w:proofErr w:type="spellEnd"/>
      <w:r w:rsidRPr="00D049BE">
        <w:rPr>
          <w:rFonts w:asciiTheme="minorHAnsi" w:hAnsiTheme="minorHAnsi"/>
          <w:sz w:val="24"/>
          <w:szCs w:val="24"/>
          <w:lang w:eastAsia="ja-JP"/>
        </w:rPr>
        <w:t xml:space="preserve"> predict and prevent issues to help deliver 99.9999% guaranteed availability1. Utilize a single </w:t>
      </w:r>
      <w:proofErr w:type="spellStart"/>
      <w:r w:rsidRPr="00D049BE">
        <w:rPr>
          <w:rFonts w:asciiTheme="minorHAnsi" w:hAnsiTheme="minorHAnsi"/>
          <w:sz w:val="24"/>
          <w:szCs w:val="24"/>
          <w:lang w:eastAsia="ja-JP"/>
        </w:rPr>
        <w:t>multicloud</w:t>
      </w:r>
      <w:proofErr w:type="spellEnd"/>
      <w:r w:rsidRPr="00D049BE">
        <w:rPr>
          <w:rFonts w:asciiTheme="minorHAnsi" w:hAnsiTheme="minorHAnsi"/>
          <w:sz w:val="24"/>
          <w:szCs w:val="24"/>
          <w:lang w:eastAsia="ja-JP"/>
        </w:rPr>
        <w:t xml:space="preserve"> architecture to flexibly deploy workloads on flash arrays, converged infrastructure, or the public cloud.</w:t>
      </w:r>
    </w:p>
    <w:p w14:paraId="35E155AE" w14:textId="0118ED4F" w:rsidR="00D049BE" w:rsidRDefault="00216853" w:rsidP="00973D15">
      <w:pPr>
        <w:pStyle w:val="BodyText"/>
        <w:rPr>
          <w:rFonts w:asciiTheme="minorHAnsi" w:hAnsiTheme="minorHAnsi"/>
          <w:sz w:val="24"/>
          <w:szCs w:val="24"/>
          <w:lang w:eastAsia="ja-JP"/>
        </w:rPr>
      </w:pPr>
      <w:r w:rsidRPr="00216853">
        <w:rPr>
          <w:rFonts w:asciiTheme="minorHAnsi" w:hAnsiTheme="minorHAnsi"/>
          <w:sz w:val="24"/>
          <w:szCs w:val="24"/>
          <w:lang w:eastAsia="ja-JP"/>
        </w:rPr>
        <w:t>Founded in 2008, Nimble Storage brought innovative predictive flash storage technologies to market before being acquired by HPE in 2017. Originally a wholly-owned subsidiary, Nimble Storage is now fully integrated into HPE under the brand HPE Nimble Storage.</w:t>
      </w:r>
      <w:r w:rsidR="002A6179">
        <w:rPr>
          <w:rFonts w:asciiTheme="minorHAnsi" w:hAnsiTheme="minorHAnsi"/>
          <w:sz w:val="24"/>
          <w:szCs w:val="24"/>
          <w:lang w:eastAsia="ja-JP"/>
        </w:rPr>
        <w:t xml:space="preserve">  For more information, visit </w:t>
      </w:r>
      <w:hyperlink r:id="rId14" w:history="1">
        <w:r w:rsidR="002A6179" w:rsidRPr="00755E81">
          <w:rPr>
            <w:rStyle w:val="Hyperlink"/>
            <w:rFonts w:asciiTheme="minorHAnsi" w:hAnsiTheme="minorHAnsi"/>
            <w:sz w:val="24"/>
            <w:szCs w:val="24"/>
            <w:lang w:eastAsia="ja-JP"/>
          </w:rPr>
          <w:t>https://www.hpe.com/us/en/storage/nimble.html</w:t>
        </w:r>
      </w:hyperlink>
      <w:r w:rsidR="002A6179">
        <w:rPr>
          <w:rFonts w:asciiTheme="minorHAnsi" w:hAnsiTheme="minorHAnsi"/>
          <w:sz w:val="24"/>
          <w:szCs w:val="24"/>
          <w:lang w:eastAsia="ja-JP"/>
        </w:rPr>
        <w:t xml:space="preserve"> </w:t>
      </w:r>
    </w:p>
    <w:p w14:paraId="7F2B083C" w14:textId="77777777" w:rsidR="00216853" w:rsidRPr="00973D15" w:rsidRDefault="00216853" w:rsidP="00973D15">
      <w:pPr>
        <w:pStyle w:val="BodyText"/>
        <w:rPr>
          <w:rFonts w:asciiTheme="minorHAnsi" w:hAnsiTheme="minorHAnsi"/>
          <w:sz w:val="24"/>
          <w:szCs w:val="24"/>
          <w:lang w:eastAsia="ja-JP"/>
        </w:rPr>
      </w:pPr>
    </w:p>
    <w:p w14:paraId="4D3635AB" w14:textId="77777777" w:rsidR="001757DA" w:rsidRPr="00973D15" w:rsidRDefault="001757DA" w:rsidP="00973D15">
      <w:pPr>
        <w:pStyle w:val="BodyText"/>
        <w:rPr>
          <w:rFonts w:asciiTheme="minorHAnsi" w:hAnsiTheme="minorHAnsi"/>
          <w:b/>
          <w:sz w:val="28"/>
          <w:szCs w:val="28"/>
        </w:rPr>
      </w:pPr>
      <w:r w:rsidRPr="00973D15">
        <w:rPr>
          <w:rFonts w:asciiTheme="minorHAnsi" w:hAnsiTheme="minorHAnsi"/>
          <w:b/>
          <w:sz w:val="28"/>
          <w:szCs w:val="28"/>
        </w:rPr>
        <w:t>About Milestone Systems</w:t>
      </w:r>
    </w:p>
    <w:p w14:paraId="33B5C6A6" w14:textId="77777777" w:rsidR="001757DA" w:rsidRPr="00973D15" w:rsidRDefault="001757DA" w:rsidP="00973D15">
      <w:pPr>
        <w:pStyle w:val="BodyText"/>
        <w:rPr>
          <w:rFonts w:asciiTheme="minorHAnsi" w:hAnsiTheme="minorHAnsi"/>
          <w:sz w:val="24"/>
          <w:szCs w:val="24"/>
        </w:rPr>
      </w:pPr>
      <w:r w:rsidRPr="00973D15">
        <w:rPr>
          <w:rFonts w:asciiTheme="minorHAnsi" w:hAnsiTheme="minorHAnsi"/>
          <w:sz w:val="24"/>
          <w:szCs w:val="24"/>
        </w:rPr>
        <w:t>Milestone Systems is a global leader in providing open platform IP video surveillance software. Milestone has provided easy-to-use, powerful video ma</w:t>
      </w:r>
      <w:r w:rsidR="00D4266E">
        <w:rPr>
          <w:rFonts w:asciiTheme="minorHAnsi" w:hAnsiTheme="minorHAnsi"/>
          <w:sz w:val="24"/>
          <w:szCs w:val="24"/>
        </w:rPr>
        <w:t>nagement software in more than 20</w:t>
      </w:r>
      <w:r w:rsidRPr="00973D15">
        <w:rPr>
          <w:rFonts w:asciiTheme="minorHAnsi" w:hAnsiTheme="minorHAnsi"/>
          <w:sz w:val="24"/>
          <w:szCs w:val="24"/>
        </w:rPr>
        <w:t>0,000 installations, worldwide.</w:t>
      </w:r>
    </w:p>
    <w:p w14:paraId="5F92ACDD" w14:textId="77777777" w:rsidR="00973D15" w:rsidRPr="00973D15" w:rsidRDefault="00973D15" w:rsidP="00973D15">
      <w:pPr>
        <w:pStyle w:val="BodyText"/>
        <w:rPr>
          <w:rFonts w:asciiTheme="minorHAnsi" w:hAnsiTheme="minorHAnsi"/>
          <w:sz w:val="24"/>
          <w:szCs w:val="24"/>
        </w:rPr>
      </w:pPr>
    </w:p>
    <w:p w14:paraId="18FE7CF8" w14:textId="77777777" w:rsidR="001757DA" w:rsidRPr="00973D15" w:rsidRDefault="001757DA" w:rsidP="00973D15">
      <w:pPr>
        <w:pStyle w:val="BodyText"/>
        <w:rPr>
          <w:rFonts w:asciiTheme="minorHAnsi" w:hAnsiTheme="minorHAnsi"/>
          <w:sz w:val="24"/>
          <w:szCs w:val="24"/>
        </w:rPr>
      </w:pPr>
      <w:r w:rsidRPr="00973D15">
        <w:rPr>
          <w:rFonts w:asciiTheme="minorHAnsi" w:hAnsiTheme="minorHAnsi"/>
          <w:sz w:val="24"/>
          <w:szCs w:val="24"/>
        </w:rPr>
        <w:t xml:space="preserve">Milestone XProtect® provides open architecture products that are compatible with more IP cameras, encoders, and digital video recorders than any other manufacturer. Because Milestone provides an open platform, you can integrate today’s best business solutions and expand what’s possible with future innovations. Visit </w:t>
      </w:r>
      <w:hyperlink r:id="rId15" w:history="1">
        <w:r w:rsidRPr="00973D15">
          <w:rPr>
            <w:rStyle w:val="Hyperlink"/>
          </w:rPr>
          <w:t>www.milestonesys.com</w:t>
        </w:r>
      </w:hyperlink>
      <w:r w:rsidRPr="00973D15">
        <w:rPr>
          <w:rFonts w:asciiTheme="minorHAnsi" w:hAnsiTheme="minorHAnsi"/>
          <w:sz w:val="24"/>
          <w:szCs w:val="24"/>
        </w:rPr>
        <w:t xml:space="preserve"> for more.</w:t>
      </w:r>
    </w:p>
    <w:p w14:paraId="760CF209" w14:textId="77777777" w:rsidR="001757DA" w:rsidRPr="00973D15" w:rsidRDefault="001757DA">
      <w:pPr>
        <w:spacing w:line="276" w:lineRule="auto"/>
        <w:rPr>
          <w:rFonts w:asciiTheme="minorHAnsi" w:eastAsiaTheme="minorHAnsi" w:hAnsiTheme="minorHAnsi" w:cs="FrutigerNeueLTPro-Thin"/>
          <w:color w:val="1A598E" w:themeColor="text2" w:themeShade="80"/>
          <w:lang w:val="en-US"/>
        </w:rPr>
      </w:pPr>
    </w:p>
    <w:p w14:paraId="69AE2918" w14:textId="0B38C225" w:rsidR="001757DA" w:rsidRDefault="001757DA" w:rsidP="001757DA">
      <w:pPr>
        <w:pBdr>
          <w:bottom w:val="single" w:sz="12" w:space="1" w:color="auto"/>
        </w:pBdr>
        <w:rPr>
          <w:rFonts w:asciiTheme="minorHAnsi" w:eastAsia="Times New Roman" w:hAnsiTheme="minorHAnsi" w:cs="Arial"/>
          <w:sz w:val="20"/>
          <w:szCs w:val="20"/>
          <w:lang w:val="en-US"/>
        </w:rPr>
      </w:pPr>
    </w:p>
    <w:p w14:paraId="1B7CCAC1" w14:textId="77777777" w:rsidR="00571E9A" w:rsidRPr="00BF7E5E" w:rsidRDefault="00571E9A" w:rsidP="001757DA">
      <w:pPr>
        <w:pBdr>
          <w:bottom w:val="single" w:sz="12" w:space="1" w:color="auto"/>
        </w:pBdr>
        <w:rPr>
          <w:rFonts w:asciiTheme="minorHAnsi" w:eastAsia="Times New Roman" w:hAnsiTheme="minorHAnsi" w:cs="Arial"/>
          <w:sz w:val="20"/>
          <w:szCs w:val="20"/>
          <w:lang w:val="en-US"/>
        </w:rPr>
      </w:pPr>
    </w:p>
    <w:p w14:paraId="596B783A" w14:textId="77777777" w:rsidR="001757DA" w:rsidRPr="00BF7E5E" w:rsidRDefault="001757DA" w:rsidP="001757DA">
      <w:pPr>
        <w:pBdr>
          <w:bottom w:val="single" w:sz="12" w:space="1" w:color="auto"/>
        </w:pBdr>
        <w:rPr>
          <w:rFonts w:asciiTheme="minorHAnsi" w:eastAsia="Times New Roman" w:hAnsiTheme="minorHAnsi" w:cs="Arial"/>
          <w:sz w:val="20"/>
          <w:szCs w:val="20"/>
          <w:lang w:val="en-US"/>
        </w:rPr>
      </w:pPr>
    </w:p>
    <w:p w14:paraId="0AF0223D" w14:textId="77777777" w:rsidR="00973D15" w:rsidRPr="00BF7E5E" w:rsidRDefault="00973D15" w:rsidP="001757DA">
      <w:pPr>
        <w:pBdr>
          <w:bottom w:val="single" w:sz="12" w:space="1" w:color="auto"/>
        </w:pBdr>
        <w:rPr>
          <w:rFonts w:asciiTheme="minorHAnsi" w:eastAsia="Times New Roman" w:hAnsiTheme="minorHAnsi" w:cs="Arial"/>
          <w:sz w:val="20"/>
          <w:szCs w:val="20"/>
          <w:lang w:val="en-US"/>
        </w:rPr>
      </w:pPr>
    </w:p>
    <w:p w14:paraId="395E377B" w14:textId="77777777" w:rsidR="001757DA" w:rsidRPr="00BF7E5E" w:rsidRDefault="001757DA" w:rsidP="001757DA">
      <w:pPr>
        <w:pBdr>
          <w:bottom w:val="single" w:sz="12" w:space="1" w:color="auto"/>
        </w:pBdr>
        <w:rPr>
          <w:rFonts w:asciiTheme="minorHAnsi" w:eastAsia="Times New Roman" w:hAnsiTheme="minorHAnsi" w:cs="Arial"/>
          <w:sz w:val="20"/>
          <w:szCs w:val="20"/>
          <w:lang w:val="en-US"/>
        </w:rPr>
      </w:pPr>
    </w:p>
    <w:p w14:paraId="6E8341CC" w14:textId="77777777" w:rsidR="001757DA" w:rsidRPr="00BF7E5E" w:rsidRDefault="001757DA" w:rsidP="001757DA">
      <w:pPr>
        <w:pBdr>
          <w:bottom w:val="single" w:sz="12" w:space="1" w:color="auto"/>
        </w:pBdr>
        <w:rPr>
          <w:rFonts w:asciiTheme="minorHAnsi" w:eastAsia="Times New Roman" w:hAnsiTheme="minorHAnsi" w:cs="Arial"/>
          <w:sz w:val="20"/>
          <w:szCs w:val="20"/>
          <w:lang w:val="en-US"/>
        </w:rPr>
      </w:pPr>
    </w:p>
    <w:p w14:paraId="3C802054" w14:textId="77777777" w:rsidR="001757DA" w:rsidRPr="00BF7E5E" w:rsidRDefault="001757DA" w:rsidP="001757DA">
      <w:pPr>
        <w:pBdr>
          <w:bottom w:val="single" w:sz="12" w:space="1" w:color="auto"/>
        </w:pBdr>
        <w:rPr>
          <w:rFonts w:asciiTheme="minorHAnsi" w:eastAsia="Times New Roman" w:hAnsiTheme="minorHAnsi" w:cs="Arial"/>
          <w:sz w:val="20"/>
          <w:szCs w:val="20"/>
          <w:lang w:val="en-US"/>
        </w:rPr>
      </w:pPr>
    </w:p>
    <w:p w14:paraId="1A64FBAD" w14:textId="77777777" w:rsidR="001757DA" w:rsidRPr="00BF7E5E" w:rsidRDefault="001757DA" w:rsidP="001757DA">
      <w:pPr>
        <w:pBdr>
          <w:bottom w:val="single" w:sz="12" w:space="1" w:color="auto"/>
        </w:pBdr>
        <w:rPr>
          <w:rFonts w:asciiTheme="minorHAnsi" w:eastAsia="Times New Roman" w:hAnsiTheme="minorHAnsi" w:cs="Arial"/>
          <w:sz w:val="20"/>
          <w:szCs w:val="20"/>
          <w:lang w:val="en-US"/>
        </w:rPr>
      </w:pPr>
    </w:p>
    <w:p w14:paraId="2F17E86D" w14:textId="77777777" w:rsidR="001757DA" w:rsidRPr="00BF7E5E" w:rsidRDefault="001757DA" w:rsidP="001757DA">
      <w:pPr>
        <w:rPr>
          <w:rFonts w:asciiTheme="minorHAnsi" w:eastAsia="PMingLiU" w:hAnsiTheme="minorHAnsi" w:cs="Arial"/>
          <w:b/>
          <w:sz w:val="18"/>
          <w:szCs w:val="18"/>
          <w:lang w:val="en-US"/>
        </w:rPr>
      </w:pPr>
      <w:r w:rsidRPr="00BF7E5E">
        <w:rPr>
          <w:rFonts w:asciiTheme="minorHAnsi" w:hAnsiTheme="minorHAnsi" w:cs="Arial"/>
          <w:b/>
          <w:color w:val="FF0000"/>
          <w:sz w:val="18"/>
          <w:szCs w:val="18"/>
          <w:lang w:val="en-US"/>
        </w:rPr>
        <w:t>GENERAL DISCLAIMER:</w:t>
      </w:r>
    </w:p>
    <w:p w14:paraId="433C6980" w14:textId="77777777" w:rsidR="001757DA" w:rsidRPr="001757DA" w:rsidRDefault="001757DA" w:rsidP="001757DA">
      <w:pPr>
        <w:pStyle w:val="NormalWeb"/>
        <w:pBdr>
          <w:bottom w:val="single" w:sz="12" w:space="1" w:color="auto"/>
        </w:pBdr>
        <w:spacing w:line="200" w:lineRule="atLeast"/>
        <w:rPr>
          <w:rFonts w:asciiTheme="minorHAnsi" w:hAnsiTheme="minorHAnsi" w:cs="Arial"/>
          <w:color w:val="000000"/>
          <w:sz w:val="16"/>
          <w:szCs w:val="16"/>
        </w:rPr>
      </w:pPr>
      <w:r w:rsidRPr="001757DA">
        <w:rPr>
          <w:rFonts w:asciiTheme="minorHAnsi" w:hAnsiTheme="minorHAnsi" w:cs="Arial"/>
          <w:color w:val="000000"/>
          <w:sz w:val="16"/>
          <w:szCs w:val="16"/>
        </w:rPr>
        <w:t>All information, to include but not limited to, documentation, configuration calculations, installation and trouble-shooting advice, consultancy and support services which may be provided within this document is delivered 'as is' without warranty of any kind. Unless otherwise agreed in writing between you and Milestone Systems A/S or its Affiliates, you, as the recipient, agree to assume the entire risk as to the results and performance achieved or not achieved by reliance on such information. Milestone Systems A/S and its Affiliates shall, to the extent allowed by law, assume no liability for the Recipient’s reliance on such information and disclaims all warranties, whether express or implied, including but not limited to, the implied warranties of merchantability, fitness for a particular purpose, title and non-infringement, or any warranty arising out of any proposal, specification or sample with respect to the document. Furthermore, Milestone Systems A/S and its Affiliates shall not be liable for loss of data, loss of production, loss of profit, loss of use, loss of contracts or for any other consequential, economic or indirect loss whatsoever in respect of delivery, use or disposition from the content of this document.</w:t>
      </w:r>
    </w:p>
    <w:p w14:paraId="71E31425" w14:textId="77777777" w:rsidR="00F81A50" w:rsidRPr="00387998" w:rsidRDefault="00387998" w:rsidP="00F81A50">
      <w:pPr>
        <w:pStyle w:val="Heading2"/>
        <w:rPr>
          <w:rFonts w:asciiTheme="minorHAnsi" w:hAnsiTheme="minorHAnsi" w:cs="Arial"/>
          <w:b/>
          <w:color w:val="auto"/>
          <w:sz w:val="24"/>
          <w:szCs w:val="24"/>
          <w:u w:val="single"/>
        </w:rPr>
      </w:pPr>
      <w:bookmarkStart w:id="0" w:name="_Toc526774294"/>
      <w:r w:rsidRPr="00387998">
        <w:rPr>
          <w:rFonts w:asciiTheme="minorHAnsi" w:hAnsiTheme="minorHAnsi" w:cs="Arial"/>
          <w:b/>
          <w:color w:val="auto"/>
          <w:sz w:val="24"/>
          <w:szCs w:val="24"/>
          <w:u w:val="single"/>
        </w:rPr>
        <w:lastRenderedPageBreak/>
        <w:t>Executive Summary</w:t>
      </w:r>
      <w:bookmarkEnd w:id="0"/>
    </w:p>
    <w:p w14:paraId="2F88CB26" w14:textId="77777777" w:rsidR="00F81A50" w:rsidRPr="004D1265" w:rsidRDefault="00F81A50" w:rsidP="00F81A50">
      <w:pPr>
        <w:rPr>
          <w:rFonts w:asciiTheme="minorHAnsi" w:hAnsiTheme="minorHAnsi" w:cs="Arial"/>
          <w:lang w:val="en-US"/>
        </w:rPr>
      </w:pPr>
    </w:p>
    <w:p w14:paraId="2DE64673" w14:textId="1D26A757" w:rsidR="00F81A50" w:rsidRPr="00D90309" w:rsidRDefault="0034089F" w:rsidP="00F81A50">
      <w:pPr>
        <w:rPr>
          <w:rFonts w:asciiTheme="minorHAnsi" w:hAnsiTheme="minorHAnsi" w:cs="Arial"/>
        </w:rPr>
      </w:pPr>
      <w:r w:rsidRPr="00571E9A">
        <w:rPr>
          <w:rFonts w:asciiTheme="minorHAnsi" w:hAnsiTheme="minorHAnsi" w:cs="Arial"/>
          <w:highlight w:val="yellow"/>
          <w:lang w:val="en-US"/>
        </w:rPr>
        <w:t xml:space="preserve">Describe the benefits of </w:t>
      </w:r>
      <w:r w:rsidR="00571E9A" w:rsidRPr="00571E9A">
        <w:rPr>
          <w:rFonts w:asciiTheme="minorHAnsi" w:hAnsiTheme="minorHAnsi" w:cs="Arial"/>
          <w:highlight w:val="yellow"/>
          <w:lang w:val="en-US"/>
        </w:rPr>
        <w:t>your</w:t>
      </w:r>
      <w:r w:rsidRPr="00571E9A">
        <w:rPr>
          <w:rFonts w:asciiTheme="minorHAnsi" w:hAnsiTheme="minorHAnsi" w:cs="Arial"/>
          <w:highlight w:val="yellow"/>
          <w:lang w:val="en-US"/>
        </w:rPr>
        <w:t xml:space="preserve"> product here</w:t>
      </w:r>
    </w:p>
    <w:p w14:paraId="762974DA" w14:textId="77777777" w:rsidR="00F81A50" w:rsidRPr="00E33C93" w:rsidRDefault="00F81A50" w:rsidP="00F81A50">
      <w:pPr>
        <w:rPr>
          <w:rFonts w:asciiTheme="minorHAnsi" w:hAnsiTheme="minorHAnsi" w:cs="Arial"/>
          <w:b/>
          <w:highlight w:val="yellow"/>
        </w:rPr>
      </w:pPr>
      <w:r w:rsidRPr="00E33C93">
        <w:rPr>
          <w:rFonts w:asciiTheme="minorHAnsi" w:hAnsiTheme="minorHAnsi" w:cs="Arial"/>
          <w:b/>
          <w:highlight w:val="yellow"/>
        </w:rPr>
        <w:t xml:space="preserve">  </w:t>
      </w:r>
    </w:p>
    <w:p w14:paraId="2F74CF8C" w14:textId="77777777" w:rsidR="00F81A50" w:rsidRPr="00E33C93" w:rsidRDefault="00F81A50" w:rsidP="00F81A50">
      <w:pPr>
        <w:pStyle w:val="Heading2"/>
        <w:rPr>
          <w:rFonts w:asciiTheme="minorHAnsi" w:hAnsiTheme="minorHAnsi" w:cs="Arial"/>
          <w:b/>
          <w:color w:val="auto"/>
          <w:sz w:val="24"/>
          <w:szCs w:val="24"/>
          <w:u w:val="single"/>
        </w:rPr>
      </w:pPr>
      <w:bookmarkStart w:id="1" w:name="_Toc392678877"/>
      <w:bookmarkStart w:id="2" w:name="_Toc526774295"/>
      <w:r w:rsidRPr="00E33C93">
        <w:rPr>
          <w:rFonts w:asciiTheme="minorHAnsi" w:hAnsiTheme="minorHAnsi" w:cs="Arial"/>
          <w:b/>
          <w:color w:val="auto"/>
          <w:sz w:val="24"/>
          <w:szCs w:val="24"/>
          <w:u w:val="single"/>
        </w:rPr>
        <w:t>Certified Products</w:t>
      </w:r>
      <w:bookmarkEnd w:id="1"/>
      <w:bookmarkEnd w:id="2"/>
    </w:p>
    <w:p w14:paraId="2F4B0D8B" w14:textId="77777777" w:rsidR="00F81A50" w:rsidRPr="004474B5" w:rsidRDefault="00F81A50" w:rsidP="00F81A50">
      <w:pPr>
        <w:pStyle w:val="BodyText"/>
        <w:rPr>
          <w:rFonts w:asciiTheme="minorHAnsi" w:hAnsiTheme="minorHAnsi" w:cs="Arial"/>
          <w:color w:val="000000" w:themeColor="text1"/>
          <w:szCs w:val="20"/>
          <w:highlight w:val="yellow"/>
        </w:rPr>
      </w:pPr>
    </w:p>
    <w:p w14:paraId="6D53659C" w14:textId="1DA4A63F" w:rsidR="00F81A50" w:rsidRPr="00002E20" w:rsidRDefault="00D4266E" w:rsidP="00F81A50">
      <w:pPr>
        <w:pStyle w:val="BodyText"/>
        <w:numPr>
          <w:ilvl w:val="0"/>
          <w:numId w:val="1"/>
        </w:numPr>
        <w:rPr>
          <w:rFonts w:asciiTheme="minorHAnsi" w:hAnsiTheme="minorHAnsi" w:cs="Arial"/>
          <w:sz w:val="24"/>
          <w:szCs w:val="24"/>
        </w:rPr>
      </w:pPr>
      <w:r w:rsidRPr="00002E20">
        <w:rPr>
          <w:rFonts w:asciiTheme="minorHAnsi" w:hAnsiTheme="minorHAnsi" w:cs="Arial"/>
          <w:sz w:val="24"/>
          <w:szCs w:val="24"/>
        </w:rPr>
        <w:t>HPE Nimble Storage</w:t>
      </w:r>
      <w:r w:rsidR="00A069B7">
        <w:rPr>
          <w:rFonts w:asciiTheme="minorHAnsi" w:hAnsiTheme="minorHAnsi" w:cs="Arial"/>
          <w:sz w:val="24"/>
          <w:szCs w:val="24"/>
        </w:rPr>
        <w:t xml:space="preserve"> CS700</w:t>
      </w:r>
    </w:p>
    <w:p w14:paraId="336E02E4" w14:textId="6B4C60A8" w:rsidR="00F81A50" w:rsidRPr="00D90309" w:rsidRDefault="00F81A50" w:rsidP="00F81A50">
      <w:pPr>
        <w:pStyle w:val="BodyText"/>
        <w:numPr>
          <w:ilvl w:val="0"/>
          <w:numId w:val="1"/>
        </w:numPr>
        <w:rPr>
          <w:rFonts w:asciiTheme="minorHAnsi" w:hAnsiTheme="minorHAnsi" w:cs="Arial"/>
          <w:sz w:val="24"/>
          <w:szCs w:val="24"/>
        </w:rPr>
      </w:pPr>
      <w:r w:rsidRPr="00D90309">
        <w:rPr>
          <w:rFonts w:asciiTheme="minorHAnsi" w:hAnsiTheme="minorHAnsi" w:cs="Arial"/>
          <w:sz w:val="24"/>
          <w:szCs w:val="24"/>
        </w:rPr>
        <w:t>Milestone XProtect Corporate 201</w:t>
      </w:r>
      <w:r w:rsidR="00104FF2">
        <w:rPr>
          <w:rFonts w:asciiTheme="minorHAnsi" w:hAnsiTheme="minorHAnsi" w:cs="Arial"/>
          <w:sz w:val="24"/>
          <w:szCs w:val="24"/>
        </w:rPr>
        <w:t>8</w:t>
      </w:r>
      <w:r w:rsidRPr="00D90309">
        <w:rPr>
          <w:rFonts w:asciiTheme="minorHAnsi" w:hAnsiTheme="minorHAnsi" w:cs="Arial"/>
          <w:sz w:val="24"/>
          <w:szCs w:val="24"/>
        </w:rPr>
        <w:t xml:space="preserve"> </w:t>
      </w:r>
      <w:r w:rsidR="007A7C44">
        <w:rPr>
          <w:rFonts w:asciiTheme="minorHAnsi" w:hAnsiTheme="minorHAnsi" w:cs="Arial"/>
          <w:sz w:val="24"/>
          <w:szCs w:val="24"/>
        </w:rPr>
        <w:t>R</w:t>
      </w:r>
      <w:r w:rsidR="009F4F81">
        <w:rPr>
          <w:rFonts w:asciiTheme="minorHAnsi" w:hAnsiTheme="minorHAnsi" w:cs="Arial"/>
          <w:sz w:val="24"/>
          <w:szCs w:val="24"/>
        </w:rPr>
        <w:t>2</w:t>
      </w:r>
    </w:p>
    <w:p w14:paraId="09931B7E" w14:textId="48050754" w:rsidR="00F81A50" w:rsidRPr="00E33C93" w:rsidRDefault="00F81A50" w:rsidP="00F81A50">
      <w:pPr>
        <w:pStyle w:val="BodyText"/>
        <w:rPr>
          <w:rFonts w:asciiTheme="minorHAnsi" w:hAnsiTheme="minorHAnsi" w:cs="Arial"/>
          <w:i/>
          <w:sz w:val="16"/>
          <w:szCs w:val="16"/>
        </w:rPr>
      </w:pPr>
      <w:r w:rsidRPr="00E33C93">
        <w:rPr>
          <w:rFonts w:asciiTheme="minorHAnsi" w:hAnsiTheme="minorHAnsi" w:cs="Arial"/>
          <w:i/>
          <w:sz w:val="16"/>
          <w:szCs w:val="16"/>
        </w:rPr>
        <w:t xml:space="preserve">Performance of the solution may vary if </w:t>
      </w:r>
      <w:r w:rsidR="00571E9A">
        <w:rPr>
          <w:rFonts w:asciiTheme="minorHAnsi" w:hAnsiTheme="minorHAnsi" w:cs="Arial"/>
          <w:i/>
          <w:sz w:val="16"/>
          <w:szCs w:val="16"/>
        </w:rPr>
        <w:t xml:space="preserve">a </w:t>
      </w:r>
      <w:r w:rsidR="00571E9A" w:rsidRPr="00E33C93">
        <w:rPr>
          <w:rFonts w:asciiTheme="minorHAnsi" w:hAnsiTheme="minorHAnsi" w:cs="Arial"/>
          <w:i/>
          <w:sz w:val="16"/>
          <w:szCs w:val="16"/>
        </w:rPr>
        <w:t>different XProtect products and/or system component</w:t>
      </w:r>
      <w:r w:rsidRPr="00E33C93">
        <w:rPr>
          <w:rFonts w:asciiTheme="minorHAnsi" w:hAnsiTheme="minorHAnsi" w:cs="Arial"/>
          <w:i/>
          <w:sz w:val="16"/>
          <w:szCs w:val="16"/>
        </w:rPr>
        <w:t xml:space="preserve"> not listed in the tests details are included. </w:t>
      </w:r>
    </w:p>
    <w:p w14:paraId="6B92564F" w14:textId="77777777" w:rsidR="001B3551" w:rsidRPr="00B54C5F" w:rsidRDefault="001B3551" w:rsidP="00F81A50">
      <w:pPr>
        <w:pStyle w:val="BodyText"/>
        <w:rPr>
          <w:rFonts w:asciiTheme="minorHAnsi" w:hAnsiTheme="minorHAnsi" w:cs="Arial"/>
          <w:i/>
          <w:sz w:val="16"/>
          <w:szCs w:val="16"/>
        </w:rPr>
      </w:pPr>
    </w:p>
    <w:p w14:paraId="680614F9" w14:textId="77777777" w:rsidR="00F81A50" w:rsidRPr="00270220" w:rsidRDefault="009F4F81" w:rsidP="00F81A50">
      <w:pPr>
        <w:pStyle w:val="Heading2"/>
        <w:rPr>
          <w:rFonts w:asciiTheme="minorHAnsi" w:hAnsiTheme="minorHAnsi" w:cs="Arial"/>
          <w:b/>
          <w:color w:val="auto"/>
          <w:sz w:val="24"/>
          <w:szCs w:val="24"/>
          <w:u w:val="single"/>
        </w:rPr>
      </w:pPr>
      <w:bookmarkStart w:id="3" w:name="_Toc526774296"/>
      <w:r>
        <w:rPr>
          <w:rFonts w:asciiTheme="minorHAnsi" w:hAnsiTheme="minorHAnsi" w:cs="Arial"/>
          <w:b/>
          <w:color w:val="auto"/>
          <w:sz w:val="24"/>
          <w:szCs w:val="24"/>
          <w:u w:val="single"/>
        </w:rPr>
        <w:t>Test Setup</w:t>
      </w:r>
      <w:bookmarkEnd w:id="3"/>
    </w:p>
    <w:p w14:paraId="4C5F9376" w14:textId="77777777" w:rsidR="004D1265" w:rsidRDefault="004D1265" w:rsidP="00C80B5B">
      <w:pPr>
        <w:rPr>
          <w:rFonts w:asciiTheme="minorHAnsi" w:hAnsiTheme="minorHAnsi" w:cs="Arial"/>
          <w:lang w:val="en-US"/>
        </w:rPr>
      </w:pPr>
    </w:p>
    <w:p w14:paraId="09A8EB24" w14:textId="77777777" w:rsidR="00074755" w:rsidRDefault="00074755" w:rsidP="00C80B5B">
      <w:pPr>
        <w:rPr>
          <w:rFonts w:asciiTheme="minorHAnsi" w:hAnsiTheme="minorHAnsi" w:cs="Arial"/>
          <w:lang w:val="en-US"/>
        </w:rPr>
      </w:pPr>
      <w:r>
        <w:rPr>
          <w:rFonts w:asciiTheme="minorHAnsi" w:hAnsiTheme="minorHAnsi" w:cs="Arial"/>
          <w:lang w:val="en-US"/>
        </w:rPr>
        <w:t>We used the following for test setup.</w:t>
      </w:r>
    </w:p>
    <w:p w14:paraId="30516C51" w14:textId="77777777" w:rsidR="00074755" w:rsidRPr="00074755" w:rsidRDefault="00074755" w:rsidP="00074755">
      <w:pPr>
        <w:pStyle w:val="ListParagraph"/>
        <w:numPr>
          <w:ilvl w:val="0"/>
          <w:numId w:val="5"/>
        </w:numPr>
        <w:rPr>
          <w:rFonts w:asciiTheme="minorHAnsi" w:hAnsiTheme="minorHAnsi" w:cs="Arial"/>
          <w:sz w:val="20"/>
          <w:szCs w:val="20"/>
        </w:rPr>
      </w:pPr>
      <w:r>
        <w:rPr>
          <w:rFonts w:asciiTheme="minorHAnsi" w:hAnsiTheme="minorHAnsi" w:cs="Arial"/>
        </w:rPr>
        <w:t>Five Servers with Windows 2012R2</w:t>
      </w:r>
      <w:r w:rsidR="00967461">
        <w:rPr>
          <w:rFonts w:asciiTheme="minorHAnsi" w:hAnsiTheme="minorHAnsi" w:cs="Arial"/>
        </w:rPr>
        <w:t xml:space="preserve"> Operating System.</w:t>
      </w:r>
    </w:p>
    <w:p w14:paraId="3EB527A8" w14:textId="77777777" w:rsidR="00074755" w:rsidRPr="00074755" w:rsidRDefault="00074755" w:rsidP="00074755">
      <w:pPr>
        <w:pStyle w:val="ListParagraph"/>
        <w:numPr>
          <w:ilvl w:val="0"/>
          <w:numId w:val="5"/>
        </w:numPr>
        <w:rPr>
          <w:rFonts w:asciiTheme="minorHAnsi" w:hAnsiTheme="minorHAnsi" w:cs="Arial"/>
          <w:sz w:val="20"/>
          <w:szCs w:val="20"/>
        </w:rPr>
      </w:pPr>
      <w:r>
        <w:rPr>
          <w:rFonts w:asciiTheme="minorHAnsi" w:hAnsiTheme="minorHAnsi" w:cs="Arial"/>
        </w:rPr>
        <w:t xml:space="preserve">HPE Nimble </w:t>
      </w:r>
      <w:r w:rsidR="00967461">
        <w:rPr>
          <w:rFonts w:asciiTheme="minorHAnsi" w:hAnsiTheme="minorHAnsi" w:cs="Arial"/>
        </w:rPr>
        <w:t xml:space="preserve">Storage </w:t>
      </w:r>
      <w:r>
        <w:rPr>
          <w:rFonts w:asciiTheme="minorHAnsi" w:hAnsiTheme="minorHAnsi" w:cs="Arial"/>
        </w:rPr>
        <w:t xml:space="preserve">CS700 + Shelf FC array.  Choosing FC or iSCSI </w:t>
      </w:r>
      <w:r w:rsidR="00967461">
        <w:rPr>
          <w:rFonts w:asciiTheme="minorHAnsi" w:hAnsiTheme="minorHAnsi" w:cs="Arial"/>
        </w:rPr>
        <w:t>protocol</w:t>
      </w:r>
      <w:r>
        <w:rPr>
          <w:rFonts w:asciiTheme="minorHAnsi" w:hAnsiTheme="minorHAnsi" w:cs="Arial"/>
        </w:rPr>
        <w:t xml:space="preserve"> is not mandatory.  Both protocol would perform the same.  </w:t>
      </w:r>
    </w:p>
    <w:p w14:paraId="46BF35C4" w14:textId="257ED259" w:rsidR="00074755" w:rsidRPr="00074755" w:rsidRDefault="00074755" w:rsidP="00074755">
      <w:pPr>
        <w:pStyle w:val="ListParagraph"/>
        <w:numPr>
          <w:ilvl w:val="0"/>
          <w:numId w:val="5"/>
        </w:numPr>
        <w:rPr>
          <w:rFonts w:asciiTheme="minorHAnsi" w:hAnsiTheme="minorHAnsi" w:cs="Arial"/>
          <w:sz w:val="20"/>
          <w:szCs w:val="20"/>
        </w:rPr>
      </w:pPr>
      <w:r w:rsidRPr="00074755">
        <w:rPr>
          <w:rFonts w:asciiTheme="minorHAnsi" w:hAnsiTheme="minorHAnsi" w:cs="Arial"/>
        </w:rPr>
        <w:t>Each server was running 200 simulated video camera</w:t>
      </w:r>
      <w:r w:rsidR="00571E9A">
        <w:rPr>
          <w:rFonts w:asciiTheme="minorHAnsi" w:hAnsiTheme="minorHAnsi" w:cs="Arial"/>
        </w:rPr>
        <w:t>s, a</w:t>
      </w:r>
      <w:r>
        <w:rPr>
          <w:rFonts w:asciiTheme="minorHAnsi" w:hAnsiTheme="minorHAnsi" w:cs="Arial"/>
        </w:rPr>
        <w:t xml:space="preserve"> total of 1000 </w:t>
      </w:r>
      <w:r w:rsidR="00571E9A">
        <w:rPr>
          <w:rFonts w:asciiTheme="minorHAnsi" w:hAnsiTheme="minorHAnsi" w:cs="Arial"/>
        </w:rPr>
        <w:t>c</w:t>
      </w:r>
      <w:r>
        <w:rPr>
          <w:rFonts w:asciiTheme="minorHAnsi" w:hAnsiTheme="minorHAnsi" w:cs="Arial"/>
        </w:rPr>
        <w:t>amera</w:t>
      </w:r>
      <w:r w:rsidR="00571E9A">
        <w:rPr>
          <w:rFonts w:asciiTheme="minorHAnsi" w:hAnsiTheme="minorHAnsi" w:cs="Arial"/>
        </w:rPr>
        <w:t>s</w:t>
      </w:r>
      <w:r>
        <w:rPr>
          <w:rFonts w:asciiTheme="minorHAnsi" w:hAnsiTheme="minorHAnsi" w:cs="Arial"/>
        </w:rPr>
        <w:t>.</w:t>
      </w:r>
    </w:p>
    <w:p w14:paraId="307E82F6" w14:textId="77777777" w:rsidR="00074755" w:rsidRPr="00074755" w:rsidRDefault="00074755" w:rsidP="00074755">
      <w:pPr>
        <w:pStyle w:val="ListParagraph"/>
        <w:numPr>
          <w:ilvl w:val="0"/>
          <w:numId w:val="5"/>
        </w:numPr>
        <w:rPr>
          <w:rFonts w:asciiTheme="minorHAnsi" w:hAnsiTheme="minorHAnsi" w:cs="Arial"/>
          <w:sz w:val="20"/>
          <w:szCs w:val="20"/>
        </w:rPr>
      </w:pPr>
      <w:r>
        <w:rPr>
          <w:rFonts w:asciiTheme="minorHAnsi" w:hAnsiTheme="minorHAnsi" w:cs="Arial"/>
        </w:rPr>
        <w:t xml:space="preserve">Each server was generating 5000 </w:t>
      </w:r>
      <w:r w:rsidR="00967461">
        <w:rPr>
          <w:rFonts w:asciiTheme="minorHAnsi" w:hAnsiTheme="minorHAnsi" w:cs="Arial"/>
        </w:rPr>
        <w:t>Media/sec.</w:t>
      </w:r>
    </w:p>
    <w:p w14:paraId="0072DA48" w14:textId="77777777" w:rsidR="00967461" w:rsidRDefault="00967461" w:rsidP="00967461">
      <w:pPr>
        <w:rPr>
          <w:rFonts w:asciiTheme="minorHAnsi" w:hAnsiTheme="minorHAnsi" w:cs="Arial"/>
          <w:lang w:val="en-US"/>
        </w:rPr>
      </w:pPr>
    </w:p>
    <w:p w14:paraId="139EFAD4" w14:textId="77777777" w:rsidR="00571E9A" w:rsidRDefault="00967461" w:rsidP="00967461">
      <w:pPr>
        <w:rPr>
          <w:rFonts w:asciiTheme="minorHAnsi" w:hAnsiTheme="minorHAnsi" w:cs="Arial"/>
          <w:lang w:val="en-US"/>
        </w:rPr>
      </w:pPr>
      <w:r w:rsidRPr="00BF7E5E">
        <w:rPr>
          <w:rFonts w:asciiTheme="minorHAnsi" w:hAnsiTheme="minorHAnsi" w:cs="Arial"/>
          <w:lang w:val="en-US"/>
        </w:rPr>
        <w:t>All simulated video streams used in this test were configured</w:t>
      </w:r>
      <w:r>
        <w:rPr>
          <w:rFonts w:asciiTheme="minorHAnsi" w:hAnsiTheme="minorHAnsi" w:cs="Arial"/>
          <w:lang w:val="en-US"/>
        </w:rPr>
        <w:t xml:space="preserve"> at 25</w:t>
      </w:r>
      <w:r w:rsidRPr="00BF7E5E">
        <w:rPr>
          <w:rFonts w:asciiTheme="minorHAnsi" w:hAnsiTheme="minorHAnsi" w:cs="Arial"/>
          <w:lang w:val="en-US"/>
        </w:rPr>
        <w:t xml:space="preserve"> frames per second (FPS). All video streams were configured to use the H.264 video codec. </w:t>
      </w:r>
    </w:p>
    <w:p w14:paraId="3B887DF2" w14:textId="31308D97" w:rsidR="00967461" w:rsidRDefault="00967461" w:rsidP="00571E9A">
      <w:pPr>
        <w:rPr>
          <w:rFonts w:asciiTheme="minorHAnsi" w:hAnsiTheme="minorHAnsi" w:cs="Arial"/>
        </w:rPr>
      </w:pPr>
      <w:r w:rsidRPr="00BF7E5E">
        <w:rPr>
          <w:rFonts w:asciiTheme="minorHAnsi" w:hAnsiTheme="minorHAnsi" w:cs="Arial"/>
          <w:lang w:val="en-US"/>
        </w:rPr>
        <w:t xml:space="preserve">The image resolutions used in this test </w:t>
      </w:r>
      <w:r>
        <w:rPr>
          <w:rFonts w:asciiTheme="minorHAnsi" w:hAnsiTheme="minorHAnsi" w:cs="Arial"/>
          <w:lang w:val="en-US"/>
        </w:rPr>
        <w:t>was</w:t>
      </w:r>
      <w:r w:rsidR="00571E9A">
        <w:rPr>
          <w:rFonts w:asciiTheme="minorHAnsi" w:hAnsiTheme="minorHAnsi" w:cs="Arial"/>
          <w:lang w:val="en-US"/>
        </w:rPr>
        <w:t xml:space="preserve"> </w:t>
      </w:r>
      <w:r w:rsidRPr="00D90309">
        <w:rPr>
          <w:rFonts w:asciiTheme="minorHAnsi" w:hAnsiTheme="minorHAnsi" w:cs="Arial"/>
        </w:rPr>
        <w:t xml:space="preserve">1920x1080 </w:t>
      </w:r>
      <w:r w:rsidR="00571E9A">
        <w:rPr>
          <w:rFonts w:asciiTheme="minorHAnsi" w:hAnsiTheme="minorHAnsi" w:cs="Arial"/>
        </w:rPr>
        <w:t>(FullHD), a</w:t>
      </w:r>
      <w:r>
        <w:rPr>
          <w:rFonts w:asciiTheme="minorHAnsi" w:hAnsiTheme="minorHAnsi" w:cs="Arial"/>
        </w:rPr>
        <w:t>bout 4 Mbit/s</w:t>
      </w:r>
      <w:r w:rsidR="00571E9A">
        <w:rPr>
          <w:rFonts w:asciiTheme="minorHAnsi" w:hAnsiTheme="minorHAnsi" w:cs="Arial"/>
        </w:rPr>
        <w:t>.</w:t>
      </w:r>
    </w:p>
    <w:p w14:paraId="34B3E821" w14:textId="77777777" w:rsidR="00571E9A" w:rsidRDefault="00571E9A">
      <w:pPr>
        <w:spacing w:line="276" w:lineRule="auto"/>
        <w:rPr>
          <w:rFonts w:asciiTheme="minorHAnsi" w:eastAsiaTheme="majorEastAsia" w:hAnsiTheme="minorHAnsi" w:cs="Arial"/>
          <w:b/>
          <w:u w:val="single"/>
          <w:lang w:val="en-US" w:eastAsia="zh-TW"/>
        </w:rPr>
      </w:pPr>
      <w:r>
        <w:rPr>
          <w:rFonts w:asciiTheme="minorHAnsi" w:hAnsiTheme="minorHAnsi" w:cs="Arial"/>
          <w:b/>
          <w:u w:val="single"/>
        </w:rPr>
        <w:br w:type="page"/>
      </w:r>
    </w:p>
    <w:p w14:paraId="5AED1C58" w14:textId="77777777" w:rsidR="00571E9A" w:rsidRDefault="00571E9A" w:rsidP="00F81A50">
      <w:pPr>
        <w:pStyle w:val="Heading2"/>
        <w:rPr>
          <w:rFonts w:asciiTheme="minorHAnsi" w:hAnsiTheme="minorHAnsi" w:cs="Arial"/>
          <w:b/>
          <w:color w:val="auto"/>
          <w:sz w:val="24"/>
          <w:szCs w:val="24"/>
          <w:u w:val="single"/>
        </w:rPr>
      </w:pPr>
    </w:p>
    <w:p w14:paraId="0BCDEB45" w14:textId="2642FAFD" w:rsidR="00F81A50" w:rsidRPr="0049744C" w:rsidRDefault="00571E9A" w:rsidP="00F81A50">
      <w:pPr>
        <w:pStyle w:val="Heading2"/>
        <w:rPr>
          <w:rFonts w:asciiTheme="minorHAnsi" w:hAnsiTheme="minorHAnsi" w:cs="Arial"/>
          <w:b/>
          <w:color w:val="auto"/>
          <w:sz w:val="24"/>
          <w:szCs w:val="24"/>
          <w:u w:val="single"/>
        </w:rPr>
      </w:pPr>
      <w:bookmarkStart w:id="4" w:name="_Toc526774297"/>
      <w:r>
        <w:rPr>
          <w:rFonts w:asciiTheme="minorHAnsi" w:hAnsiTheme="minorHAnsi" w:cs="Arial"/>
          <w:b/>
          <w:color w:val="auto"/>
          <w:sz w:val="24"/>
          <w:szCs w:val="24"/>
          <w:u w:val="single"/>
        </w:rPr>
        <w:t>Overview of test setup</w:t>
      </w:r>
      <w:bookmarkEnd w:id="4"/>
    </w:p>
    <w:p w14:paraId="75C77F1E" w14:textId="77777777" w:rsidR="00A32C6A" w:rsidRPr="00BF7E5E" w:rsidRDefault="00A32C6A" w:rsidP="00F81A50">
      <w:pPr>
        <w:rPr>
          <w:rFonts w:asciiTheme="minorHAnsi" w:hAnsiTheme="minorHAnsi" w:cs="Arial"/>
          <w:sz w:val="20"/>
          <w:szCs w:val="20"/>
          <w:lang w:val="en-US"/>
        </w:rPr>
      </w:pPr>
    </w:p>
    <w:p w14:paraId="51073229" w14:textId="77777777" w:rsidR="00AA5F29" w:rsidRDefault="00AA5F29" w:rsidP="00D90309">
      <w:pPr>
        <w:rPr>
          <w:rFonts w:asciiTheme="minorHAnsi" w:hAnsiTheme="minorHAnsi" w:cs="Arial"/>
          <w:lang w:val="en-US"/>
        </w:rPr>
      </w:pPr>
    </w:p>
    <w:p w14:paraId="02FF7BAF" w14:textId="77777777" w:rsidR="00AA5F29" w:rsidRDefault="00AA5F29" w:rsidP="00D90309">
      <w:pPr>
        <w:rPr>
          <w:rFonts w:asciiTheme="minorHAnsi" w:hAnsiTheme="minorHAnsi" w:cs="Arial"/>
          <w:lang w:val="en-US"/>
        </w:rPr>
      </w:pPr>
    </w:p>
    <w:p w14:paraId="7BFB5993" w14:textId="01341B06" w:rsidR="00AA5F29" w:rsidRDefault="00AA5F29" w:rsidP="00D90309">
      <w:r>
        <w:object w:dxaOrig="5851" w:dyaOrig="6811" w14:anchorId="15A69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1pt;height:505.4pt" o:ole="">
            <v:imagedata r:id="rId16" o:title=""/>
          </v:shape>
          <o:OLEObject Type="Embed" ProgID="Visio.Drawing.15" ShapeID="_x0000_i1025" DrawAspect="Content" ObjectID="_1600496827" r:id="rId17"/>
        </w:object>
      </w:r>
    </w:p>
    <w:p w14:paraId="3BF953D4" w14:textId="67051605" w:rsidR="00900971" w:rsidRDefault="00900971" w:rsidP="00D90309">
      <w:pPr>
        <w:rPr>
          <w:rFonts w:asciiTheme="minorHAnsi" w:hAnsiTheme="minorHAnsi" w:cs="Arial"/>
          <w:lang w:val="en-US"/>
        </w:rPr>
      </w:pPr>
    </w:p>
    <w:p w14:paraId="492AA4B1" w14:textId="77777777" w:rsidR="00900971" w:rsidRDefault="00900971">
      <w:pPr>
        <w:spacing w:line="276" w:lineRule="auto"/>
        <w:rPr>
          <w:rFonts w:asciiTheme="minorHAnsi" w:hAnsiTheme="minorHAnsi" w:cs="Arial"/>
          <w:lang w:val="en-US"/>
        </w:rPr>
      </w:pPr>
      <w:r>
        <w:rPr>
          <w:rFonts w:asciiTheme="minorHAnsi" w:hAnsiTheme="minorHAnsi" w:cs="Arial"/>
          <w:lang w:val="en-US"/>
        </w:rPr>
        <w:br w:type="page"/>
      </w:r>
    </w:p>
    <w:p w14:paraId="2E50A635" w14:textId="094515DE" w:rsidR="00900971" w:rsidRDefault="00900971" w:rsidP="00D90309">
      <w:pPr>
        <w:rPr>
          <w:rFonts w:asciiTheme="minorHAnsi" w:hAnsiTheme="minorHAnsi" w:cs="Arial"/>
          <w:b/>
          <w:sz w:val="32"/>
          <w:szCs w:val="32"/>
          <w:lang w:val="en-US"/>
        </w:rPr>
      </w:pPr>
      <w:r w:rsidRPr="00900971">
        <w:rPr>
          <w:rFonts w:asciiTheme="minorHAnsi" w:hAnsiTheme="minorHAnsi" w:cs="Arial"/>
          <w:b/>
          <w:sz w:val="32"/>
          <w:szCs w:val="32"/>
          <w:lang w:val="en-US"/>
        </w:rPr>
        <w:lastRenderedPageBreak/>
        <w:t>Test setup overview</w:t>
      </w:r>
    </w:p>
    <w:p w14:paraId="6EA3D008" w14:textId="2C91DDE4" w:rsidR="00900971" w:rsidRPr="00900971" w:rsidRDefault="00900971" w:rsidP="00D90309">
      <w:pPr>
        <w:rPr>
          <w:rFonts w:asciiTheme="minorHAnsi" w:hAnsiTheme="minorHAnsi" w:cs="Arial"/>
          <w:b/>
          <w:sz w:val="32"/>
          <w:szCs w:val="32"/>
          <w:lang w:val="en-US"/>
        </w:rPr>
      </w:pPr>
      <w:r w:rsidRPr="00900971">
        <w:rPr>
          <w:rFonts w:asciiTheme="minorHAnsi" w:hAnsiTheme="minorHAnsi" w:cs="Arial"/>
          <w:lang w:val="en-US"/>
        </w:rPr>
        <mc:AlternateContent>
          <mc:Choice Requires="wpg">
            <w:drawing>
              <wp:anchor distT="0" distB="0" distL="114300" distR="114300" simplePos="0" relativeHeight="251669504" behindDoc="0" locked="0" layoutInCell="1" allowOverlap="1" wp14:anchorId="341B9757" wp14:editId="6E539D21">
                <wp:simplePos x="0" y="0"/>
                <wp:positionH relativeFrom="column">
                  <wp:posOffset>879</wp:posOffset>
                </wp:positionH>
                <wp:positionV relativeFrom="paragraph">
                  <wp:posOffset>373380</wp:posOffset>
                </wp:positionV>
                <wp:extent cx="6654800" cy="4626610"/>
                <wp:effectExtent l="0" t="0" r="0" b="2540"/>
                <wp:wrapNone/>
                <wp:docPr id="65" name="Group 15"/>
                <wp:cNvGraphicFramePr/>
                <a:graphic xmlns:a="http://schemas.openxmlformats.org/drawingml/2006/main">
                  <a:graphicData uri="http://schemas.microsoft.com/office/word/2010/wordprocessingGroup">
                    <wpg:wgp>
                      <wpg:cNvGrpSpPr/>
                      <wpg:grpSpPr>
                        <a:xfrm>
                          <a:off x="0" y="0"/>
                          <a:ext cx="6654800" cy="4626610"/>
                          <a:chOff x="0" y="0"/>
                          <a:chExt cx="8269950" cy="5006252"/>
                        </a:xfrm>
                      </wpg:grpSpPr>
                      <pic:pic xmlns:pic="http://schemas.openxmlformats.org/drawingml/2006/picture">
                        <pic:nvPicPr>
                          <pic:cNvPr id="66" name="Picture 6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730554" y="4250185"/>
                            <a:ext cx="2012909" cy="756067"/>
                          </a:xfrm>
                          <a:prstGeom prst="rect">
                            <a:avLst/>
                          </a:prstGeom>
                        </pic:spPr>
                      </pic:pic>
                      <wps:wsp>
                        <wps:cNvPr id="67" name="Straight Connector 67"/>
                        <wps:cNvCnPr/>
                        <wps:spPr>
                          <a:xfrm flipH="1">
                            <a:off x="4012345" y="3914599"/>
                            <a:ext cx="2031" cy="39222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a:off x="5482926" y="3957046"/>
                            <a:ext cx="2947" cy="341981"/>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69" name="Freeform 69"/>
                        <wps:cNvSpPr/>
                        <wps:spPr>
                          <a:xfrm>
                            <a:off x="4305438" y="3948005"/>
                            <a:ext cx="828187" cy="358823"/>
                          </a:xfrm>
                          <a:custGeom>
                            <a:avLst/>
                            <a:gdLst>
                              <a:gd name="connsiteX0" fmla="*/ 0 w 948266"/>
                              <a:gd name="connsiteY0" fmla="*/ 0 h 424873"/>
                              <a:gd name="connsiteX1" fmla="*/ 3078 w 948266"/>
                              <a:gd name="connsiteY1" fmla="*/ 289406 h 424873"/>
                              <a:gd name="connsiteX2" fmla="*/ 945187 w 948266"/>
                              <a:gd name="connsiteY2" fmla="*/ 295564 h 424873"/>
                              <a:gd name="connsiteX3" fmla="*/ 948266 w 948266"/>
                              <a:gd name="connsiteY3" fmla="*/ 424873 h 424873"/>
                            </a:gdLst>
                            <a:ahLst/>
                            <a:cxnLst>
                              <a:cxn ang="0">
                                <a:pos x="connsiteX0" y="connsiteY0"/>
                              </a:cxn>
                              <a:cxn ang="0">
                                <a:pos x="connsiteX1" y="connsiteY1"/>
                              </a:cxn>
                              <a:cxn ang="0">
                                <a:pos x="connsiteX2" y="connsiteY2"/>
                              </a:cxn>
                              <a:cxn ang="0">
                                <a:pos x="connsiteX3" y="connsiteY3"/>
                              </a:cxn>
                            </a:cxnLst>
                            <a:rect l="l" t="t" r="r" b="b"/>
                            <a:pathLst>
                              <a:path w="948266" h="424873">
                                <a:moveTo>
                                  <a:pt x="0" y="0"/>
                                </a:moveTo>
                                <a:lnTo>
                                  <a:pt x="3078" y="289406"/>
                                </a:lnTo>
                                <a:lnTo>
                                  <a:pt x="945187" y="295564"/>
                                </a:lnTo>
                                <a:cubicBezTo>
                                  <a:pt x="946213" y="338667"/>
                                  <a:pt x="947240" y="381770"/>
                                  <a:pt x="948266" y="424873"/>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Freeform 70"/>
                        <wps:cNvSpPr/>
                        <wps:spPr>
                          <a:xfrm>
                            <a:off x="4187125" y="3953205"/>
                            <a:ext cx="1024478" cy="343222"/>
                          </a:xfrm>
                          <a:custGeom>
                            <a:avLst/>
                            <a:gdLst>
                              <a:gd name="connsiteX0" fmla="*/ 0 w 1173018"/>
                              <a:gd name="connsiteY0" fmla="*/ 406400 h 406400"/>
                              <a:gd name="connsiteX1" fmla="*/ 3079 w 1173018"/>
                              <a:gd name="connsiteY1" fmla="*/ 178570 h 406400"/>
                              <a:gd name="connsiteX2" fmla="*/ 1169939 w 1173018"/>
                              <a:gd name="connsiteY2" fmla="*/ 178570 h 406400"/>
                              <a:gd name="connsiteX3" fmla="*/ 1173018 w 1173018"/>
                              <a:gd name="connsiteY3" fmla="*/ 0 h 406400"/>
                            </a:gdLst>
                            <a:ahLst/>
                            <a:cxnLst>
                              <a:cxn ang="0">
                                <a:pos x="connsiteX0" y="connsiteY0"/>
                              </a:cxn>
                              <a:cxn ang="0">
                                <a:pos x="connsiteX1" y="connsiteY1"/>
                              </a:cxn>
                              <a:cxn ang="0">
                                <a:pos x="connsiteX2" y="connsiteY2"/>
                              </a:cxn>
                              <a:cxn ang="0">
                                <a:pos x="connsiteX3" y="connsiteY3"/>
                              </a:cxn>
                            </a:cxnLst>
                            <a:rect l="l" t="t" r="r" b="b"/>
                            <a:pathLst>
                              <a:path w="1173018" h="406400">
                                <a:moveTo>
                                  <a:pt x="0" y="406400"/>
                                </a:moveTo>
                                <a:cubicBezTo>
                                  <a:pt x="1026" y="330457"/>
                                  <a:pt x="2053" y="254513"/>
                                  <a:pt x="3079" y="178570"/>
                                </a:cubicBezTo>
                                <a:lnTo>
                                  <a:pt x="1169939" y="178570"/>
                                </a:lnTo>
                                <a:cubicBezTo>
                                  <a:pt x="1170965" y="119047"/>
                                  <a:pt x="1171992" y="59523"/>
                                  <a:pt x="1173018"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Rectangle 71"/>
                        <wps:cNvSpPr/>
                        <wps:spPr>
                          <a:xfrm>
                            <a:off x="6634426" y="1481590"/>
                            <a:ext cx="1150452" cy="367562"/>
                          </a:xfrm>
                          <a:prstGeom prst="rect">
                            <a:avLst/>
                          </a:prstGeom>
                        </wps:spPr>
                        <wps:txbx>
                          <w:txbxContent>
                            <w:p w14:paraId="232601BE"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XProtect</w:t>
                              </w:r>
                            </w:p>
                            <w:p w14:paraId="041D95F1"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Recording Servers</w:t>
                              </w:r>
                            </w:p>
                          </w:txbxContent>
                        </wps:txbx>
                        <wps:bodyPr wrap="none">
                          <a:spAutoFit/>
                        </wps:bodyPr>
                      </wps:wsp>
                      <wps:wsp>
                        <wps:cNvPr id="72" name="Rectangle 72"/>
                        <wps:cNvSpPr/>
                        <wps:spPr>
                          <a:xfrm>
                            <a:off x="0" y="1928060"/>
                            <a:ext cx="1274335" cy="367562"/>
                          </a:xfrm>
                          <a:prstGeom prst="rect">
                            <a:avLst/>
                          </a:prstGeom>
                        </wps:spPr>
                        <wps:txbx>
                          <w:txbxContent>
                            <w:p w14:paraId="7E0DEFB3"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XProtect</w:t>
                              </w:r>
                            </w:p>
                            <w:p w14:paraId="77B1AC39"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Management Server</w:t>
                              </w:r>
                            </w:p>
                          </w:txbxContent>
                        </wps:txbx>
                        <wps:bodyPr wrap="none">
                          <a:spAutoFit/>
                        </wps:bodyPr>
                      </wps:wsp>
                      <wps:wsp>
                        <wps:cNvPr id="73" name="Rectangle 73"/>
                        <wps:cNvSpPr/>
                        <wps:spPr>
                          <a:xfrm>
                            <a:off x="1369472" y="1868797"/>
                            <a:ext cx="1029726" cy="501533"/>
                          </a:xfrm>
                          <a:prstGeom prst="rect">
                            <a:avLst/>
                          </a:prstGeom>
                        </wps:spPr>
                        <wps:txbx>
                          <w:txbxContent>
                            <w:p w14:paraId="7628ECD5"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Feeder Server</w:t>
                              </w:r>
                            </w:p>
                            <w:p w14:paraId="1B129766"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 xml:space="preserve">Generating </w:t>
                              </w:r>
                            </w:p>
                            <w:p w14:paraId="3346ECD0"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Synthetic Video</w:t>
                              </w:r>
                            </w:p>
                          </w:txbxContent>
                        </wps:txbx>
                        <wps:bodyPr wrap="none">
                          <a:spAutoFit/>
                        </wps:bodyPr>
                      </wps:wsp>
                      <wps:wsp>
                        <wps:cNvPr id="74" name="Straight Connector 74"/>
                        <wps:cNvCnPr/>
                        <wps:spPr>
                          <a:xfrm>
                            <a:off x="294745" y="97726"/>
                            <a:ext cx="6330642"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a:off x="294745" y="266655"/>
                            <a:ext cx="6330642"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286426" y="427541"/>
                            <a:ext cx="6330642"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77" name="Rectangle 77"/>
                        <wps:cNvSpPr/>
                        <wps:spPr>
                          <a:xfrm>
                            <a:off x="6588460" y="346863"/>
                            <a:ext cx="1681490" cy="266568"/>
                          </a:xfrm>
                          <a:prstGeom prst="rect">
                            <a:avLst/>
                          </a:prstGeom>
                        </wps:spPr>
                        <wps:txbx>
                          <w:txbxContent>
                            <w:p w14:paraId="42F7A95A"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20"/>
                                  <w:szCs w:val="20"/>
                                </w:rPr>
                                <w:t>Management Network</w:t>
                              </w:r>
                            </w:p>
                          </w:txbxContent>
                        </wps:txbx>
                        <wps:bodyPr wrap="none">
                          <a:spAutoFit/>
                        </wps:bodyPr>
                      </wps:wsp>
                      <wps:wsp>
                        <wps:cNvPr id="78" name="Straight Connector 78"/>
                        <wps:cNvCnPr/>
                        <wps:spPr>
                          <a:xfrm>
                            <a:off x="1760914" y="419496"/>
                            <a:ext cx="8319" cy="740073"/>
                          </a:xfrm>
                          <a:prstGeom prst="line">
                            <a:avLst/>
                          </a:prstGeom>
                          <a:ln w="28575">
                            <a:solidFill>
                              <a:schemeClr val="accent6">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a:off x="1882687" y="266655"/>
                            <a:ext cx="8319" cy="909002"/>
                          </a:xfrm>
                          <a:prstGeom prst="line">
                            <a:avLst/>
                          </a:prstGeom>
                          <a:ln w="28575">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2032249" y="97726"/>
                            <a:ext cx="0" cy="109402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a:off x="827151" y="435585"/>
                            <a:ext cx="8319" cy="740073"/>
                          </a:xfrm>
                          <a:prstGeom prst="line">
                            <a:avLst/>
                          </a:prstGeom>
                          <a:ln w="28575">
                            <a:solidFill>
                              <a:schemeClr val="accent6">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82" name="Rectangle 82"/>
                        <wps:cNvSpPr/>
                        <wps:spPr>
                          <a:xfrm>
                            <a:off x="6609498" y="0"/>
                            <a:ext cx="1034460" cy="232904"/>
                          </a:xfrm>
                          <a:prstGeom prst="rect">
                            <a:avLst/>
                          </a:prstGeom>
                        </wps:spPr>
                        <wps:txbx>
                          <w:txbxContent>
                            <w:p w14:paraId="3228A79B"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Data Network 1</w:t>
                              </w:r>
                            </w:p>
                          </w:txbxContent>
                        </wps:txbx>
                        <wps:bodyPr wrap="none">
                          <a:spAutoFit/>
                        </wps:bodyPr>
                      </wps:wsp>
                      <wps:wsp>
                        <wps:cNvPr id="83" name="Rectangle 83"/>
                        <wps:cNvSpPr/>
                        <wps:spPr>
                          <a:xfrm>
                            <a:off x="6598768" y="159388"/>
                            <a:ext cx="1034460" cy="232904"/>
                          </a:xfrm>
                          <a:prstGeom prst="rect">
                            <a:avLst/>
                          </a:prstGeom>
                        </wps:spPr>
                        <wps:txbx>
                          <w:txbxContent>
                            <w:p w14:paraId="5CB2AAD7"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Data Network 2</w:t>
                              </w:r>
                            </w:p>
                          </w:txbxContent>
                        </wps:txbx>
                        <wps:bodyPr wrap="none">
                          <a:spAutoFit/>
                        </wps:bodyPr>
                      </wps:wsp>
                      <pic:pic xmlns:pic="http://schemas.openxmlformats.org/drawingml/2006/picture">
                        <pic:nvPicPr>
                          <pic:cNvPr id="84" name="Picture 8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603888" y="1148279"/>
                            <a:ext cx="463620" cy="780238"/>
                          </a:xfrm>
                          <a:prstGeom prst="rect">
                            <a:avLst/>
                          </a:prstGeom>
                        </pic:spPr>
                      </pic:pic>
                      <pic:pic xmlns:pic="http://schemas.openxmlformats.org/drawingml/2006/picture">
                        <pic:nvPicPr>
                          <pic:cNvPr id="85" name="Picture 8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627244" y="1111108"/>
                            <a:ext cx="470326" cy="791524"/>
                          </a:xfrm>
                          <a:prstGeom prst="rect">
                            <a:avLst/>
                          </a:prstGeom>
                        </pic:spPr>
                      </pic:pic>
                      <wps:wsp>
                        <wps:cNvPr id="86" name="Rectangle 86"/>
                        <wps:cNvSpPr/>
                        <wps:spPr>
                          <a:xfrm>
                            <a:off x="2524802" y="979037"/>
                            <a:ext cx="4152900" cy="1332810"/>
                          </a:xfrm>
                          <a:prstGeom prst="rect">
                            <a:avLst/>
                          </a:prstGeom>
                          <a:solidFill>
                            <a:srgbClr val="E8E3F3"/>
                          </a:solidFill>
                          <a:ln>
                            <a:solidFill>
                              <a:srgbClr val="D5CCFF">
                                <a:alpha val="87843"/>
                              </a:srgbClr>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Straight Connector 87"/>
                        <wps:cNvCnPr>
                          <a:stCxn id="117" idx="2"/>
                        </wps:cNvCnPr>
                        <wps:spPr>
                          <a:xfrm flipH="1">
                            <a:off x="6107768" y="1922012"/>
                            <a:ext cx="10339" cy="1854955"/>
                          </a:xfrm>
                          <a:prstGeom prst="line">
                            <a:avLst/>
                          </a:prstGeom>
                          <a:ln w="12700" cmpd="sng">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88" name="Freeform 88"/>
                        <wps:cNvSpPr/>
                        <wps:spPr>
                          <a:xfrm>
                            <a:off x="2865841" y="1906214"/>
                            <a:ext cx="870345" cy="1879447"/>
                          </a:xfrm>
                          <a:custGeom>
                            <a:avLst/>
                            <a:gdLst>
                              <a:gd name="connsiteX0" fmla="*/ 0 w 923925"/>
                              <a:gd name="connsiteY0" fmla="*/ 0 h 1809750"/>
                              <a:gd name="connsiteX1" fmla="*/ 9525 w 923925"/>
                              <a:gd name="connsiteY1" fmla="*/ 1276350 h 1809750"/>
                              <a:gd name="connsiteX2" fmla="*/ 923925 w 923925"/>
                              <a:gd name="connsiteY2" fmla="*/ 1276350 h 1809750"/>
                              <a:gd name="connsiteX3" fmla="*/ 923925 w 923925"/>
                              <a:gd name="connsiteY3" fmla="*/ 1809750 h 1809750"/>
                            </a:gdLst>
                            <a:ahLst/>
                            <a:cxnLst>
                              <a:cxn ang="0">
                                <a:pos x="connsiteX0" y="connsiteY0"/>
                              </a:cxn>
                              <a:cxn ang="0">
                                <a:pos x="connsiteX1" y="connsiteY1"/>
                              </a:cxn>
                              <a:cxn ang="0">
                                <a:pos x="connsiteX2" y="connsiteY2"/>
                              </a:cxn>
                              <a:cxn ang="0">
                                <a:pos x="connsiteX3" y="connsiteY3"/>
                              </a:cxn>
                            </a:cxnLst>
                            <a:rect l="l" t="t" r="r" b="b"/>
                            <a:pathLst>
                              <a:path w="923925" h="1809750">
                                <a:moveTo>
                                  <a:pt x="0" y="0"/>
                                </a:moveTo>
                                <a:lnTo>
                                  <a:pt x="9525" y="1276350"/>
                                </a:lnTo>
                                <a:lnTo>
                                  <a:pt x="923925" y="1276350"/>
                                </a:lnTo>
                                <a:lnTo>
                                  <a:pt x="923925" y="180975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Freeform 89"/>
                        <wps:cNvSpPr/>
                        <wps:spPr>
                          <a:xfrm>
                            <a:off x="3647287" y="1926115"/>
                            <a:ext cx="301906" cy="1903934"/>
                          </a:xfrm>
                          <a:custGeom>
                            <a:avLst/>
                            <a:gdLst>
                              <a:gd name="connsiteX0" fmla="*/ 0 w 284206"/>
                              <a:gd name="connsiteY0" fmla="*/ 0 h 1771136"/>
                              <a:gd name="connsiteX1" fmla="*/ 0 w 284206"/>
                              <a:gd name="connsiteY1" fmla="*/ 1136822 h 1771136"/>
                              <a:gd name="connsiteX2" fmla="*/ 280087 w 284206"/>
                              <a:gd name="connsiteY2" fmla="*/ 1132703 h 1771136"/>
                              <a:gd name="connsiteX3" fmla="*/ 284206 w 284206"/>
                              <a:gd name="connsiteY3" fmla="*/ 1771136 h 1771136"/>
                            </a:gdLst>
                            <a:ahLst/>
                            <a:cxnLst>
                              <a:cxn ang="0">
                                <a:pos x="connsiteX0" y="connsiteY0"/>
                              </a:cxn>
                              <a:cxn ang="0">
                                <a:pos x="connsiteX1" y="connsiteY1"/>
                              </a:cxn>
                              <a:cxn ang="0">
                                <a:pos x="connsiteX2" y="connsiteY2"/>
                              </a:cxn>
                              <a:cxn ang="0">
                                <a:pos x="connsiteX3" y="connsiteY3"/>
                              </a:cxn>
                            </a:cxnLst>
                            <a:rect l="l" t="t" r="r" b="b"/>
                            <a:pathLst>
                              <a:path w="284206" h="1771136">
                                <a:moveTo>
                                  <a:pt x="0" y="0"/>
                                </a:moveTo>
                                <a:lnTo>
                                  <a:pt x="0" y="1136822"/>
                                </a:lnTo>
                                <a:lnTo>
                                  <a:pt x="280087" y="1132703"/>
                                </a:lnTo>
                                <a:lnTo>
                                  <a:pt x="284206" y="1771136"/>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Freeform 90"/>
                        <wps:cNvSpPr/>
                        <wps:spPr>
                          <a:xfrm>
                            <a:off x="4082293" y="1912048"/>
                            <a:ext cx="310580" cy="1897130"/>
                          </a:xfrm>
                          <a:custGeom>
                            <a:avLst/>
                            <a:gdLst>
                              <a:gd name="connsiteX0" fmla="*/ 391297 w 395416"/>
                              <a:gd name="connsiteY0" fmla="*/ 0 h 1758778"/>
                              <a:gd name="connsiteX1" fmla="*/ 395416 w 395416"/>
                              <a:gd name="connsiteY1" fmla="*/ 1116227 h 1758778"/>
                              <a:gd name="connsiteX2" fmla="*/ 0 w 395416"/>
                              <a:gd name="connsiteY2" fmla="*/ 1112108 h 1758778"/>
                              <a:gd name="connsiteX3" fmla="*/ 0 w 395416"/>
                              <a:gd name="connsiteY3" fmla="*/ 1758778 h 1758778"/>
                            </a:gdLst>
                            <a:ahLst/>
                            <a:cxnLst>
                              <a:cxn ang="0">
                                <a:pos x="connsiteX0" y="connsiteY0"/>
                              </a:cxn>
                              <a:cxn ang="0">
                                <a:pos x="connsiteX1" y="connsiteY1"/>
                              </a:cxn>
                              <a:cxn ang="0">
                                <a:pos x="connsiteX2" y="connsiteY2"/>
                              </a:cxn>
                              <a:cxn ang="0">
                                <a:pos x="connsiteX3" y="connsiteY3"/>
                              </a:cxn>
                            </a:cxnLst>
                            <a:rect l="l" t="t" r="r" b="b"/>
                            <a:pathLst>
                              <a:path w="395416" h="1758778">
                                <a:moveTo>
                                  <a:pt x="391297" y="0"/>
                                </a:moveTo>
                                <a:lnTo>
                                  <a:pt x="395416" y="1116227"/>
                                </a:lnTo>
                                <a:lnTo>
                                  <a:pt x="0" y="1112108"/>
                                </a:lnTo>
                                <a:lnTo>
                                  <a:pt x="0" y="1758778"/>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Freeform 91"/>
                        <wps:cNvSpPr/>
                        <wps:spPr>
                          <a:xfrm>
                            <a:off x="4283744" y="1912047"/>
                            <a:ext cx="854717" cy="1883215"/>
                          </a:xfrm>
                          <a:custGeom>
                            <a:avLst/>
                            <a:gdLst>
                              <a:gd name="connsiteX0" fmla="*/ 1013254 w 1017373"/>
                              <a:gd name="connsiteY0" fmla="*/ 0 h 1729946"/>
                              <a:gd name="connsiteX1" fmla="*/ 1017373 w 1017373"/>
                              <a:gd name="connsiteY1" fmla="*/ 1219200 h 1729946"/>
                              <a:gd name="connsiteX2" fmla="*/ 4119 w 1017373"/>
                              <a:gd name="connsiteY2" fmla="*/ 1223319 h 1729946"/>
                              <a:gd name="connsiteX3" fmla="*/ 0 w 1017373"/>
                              <a:gd name="connsiteY3" fmla="*/ 1729946 h 1729946"/>
                            </a:gdLst>
                            <a:ahLst/>
                            <a:cxnLst>
                              <a:cxn ang="0">
                                <a:pos x="connsiteX0" y="connsiteY0"/>
                              </a:cxn>
                              <a:cxn ang="0">
                                <a:pos x="connsiteX1" y="connsiteY1"/>
                              </a:cxn>
                              <a:cxn ang="0">
                                <a:pos x="connsiteX2" y="connsiteY2"/>
                              </a:cxn>
                              <a:cxn ang="0">
                                <a:pos x="connsiteX3" y="connsiteY3"/>
                              </a:cxn>
                            </a:cxnLst>
                            <a:rect l="l" t="t" r="r" b="b"/>
                            <a:pathLst>
                              <a:path w="1017373" h="1729946">
                                <a:moveTo>
                                  <a:pt x="1013254" y="0"/>
                                </a:moveTo>
                                <a:lnTo>
                                  <a:pt x="1017373" y="1219200"/>
                                </a:lnTo>
                                <a:lnTo>
                                  <a:pt x="4119" y="1223319"/>
                                </a:lnTo>
                                <a:lnTo>
                                  <a:pt x="0" y="1729946"/>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Freeform 92"/>
                        <wps:cNvSpPr/>
                        <wps:spPr>
                          <a:xfrm>
                            <a:off x="4431235" y="1926115"/>
                            <a:ext cx="1452814" cy="1869147"/>
                          </a:xfrm>
                          <a:custGeom>
                            <a:avLst/>
                            <a:gdLst>
                              <a:gd name="connsiteX0" fmla="*/ 1668162 w 1668162"/>
                              <a:gd name="connsiteY0" fmla="*/ 0 h 1725827"/>
                              <a:gd name="connsiteX1" fmla="*/ 1668162 w 1668162"/>
                              <a:gd name="connsiteY1" fmla="*/ 1334530 h 1725827"/>
                              <a:gd name="connsiteX2" fmla="*/ 0 w 1668162"/>
                              <a:gd name="connsiteY2" fmla="*/ 1379838 h 1725827"/>
                              <a:gd name="connsiteX3" fmla="*/ 0 w 1668162"/>
                              <a:gd name="connsiteY3" fmla="*/ 1725827 h 1725827"/>
                            </a:gdLst>
                            <a:ahLst/>
                            <a:cxnLst>
                              <a:cxn ang="0">
                                <a:pos x="connsiteX0" y="connsiteY0"/>
                              </a:cxn>
                              <a:cxn ang="0">
                                <a:pos x="connsiteX1" y="connsiteY1"/>
                              </a:cxn>
                              <a:cxn ang="0">
                                <a:pos x="connsiteX2" y="connsiteY2"/>
                              </a:cxn>
                              <a:cxn ang="0">
                                <a:pos x="connsiteX3" y="connsiteY3"/>
                              </a:cxn>
                            </a:cxnLst>
                            <a:rect l="l" t="t" r="r" b="b"/>
                            <a:pathLst>
                              <a:path w="1668162" h="1725827">
                                <a:moveTo>
                                  <a:pt x="1668162" y="0"/>
                                </a:moveTo>
                                <a:lnTo>
                                  <a:pt x="1668162" y="1334530"/>
                                </a:lnTo>
                                <a:lnTo>
                                  <a:pt x="0" y="1379838"/>
                                </a:lnTo>
                                <a:lnTo>
                                  <a:pt x="0" y="1725827"/>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Freeform 93"/>
                        <wps:cNvSpPr/>
                        <wps:spPr>
                          <a:xfrm>
                            <a:off x="3044262" y="1917366"/>
                            <a:ext cx="2235946" cy="1916161"/>
                          </a:xfrm>
                          <a:custGeom>
                            <a:avLst/>
                            <a:gdLst>
                              <a:gd name="connsiteX0" fmla="*/ 0 w 2401330"/>
                              <a:gd name="connsiteY0" fmla="*/ 0 h 1812324"/>
                              <a:gd name="connsiteX1" fmla="*/ 4119 w 2401330"/>
                              <a:gd name="connsiteY1" fmla="*/ 967946 h 1812324"/>
                              <a:gd name="connsiteX2" fmla="*/ 2401330 w 2401330"/>
                              <a:gd name="connsiteY2" fmla="*/ 984422 h 1812324"/>
                              <a:gd name="connsiteX3" fmla="*/ 2401330 w 2401330"/>
                              <a:gd name="connsiteY3" fmla="*/ 1812324 h 1812324"/>
                            </a:gdLst>
                            <a:ahLst/>
                            <a:cxnLst>
                              <a:cxn ang="0">
                                <a:pos x="connsiteX0" y="connsiteY0"/>
                              </a:cxn>
                              <a:cxn ang="0">
                                <a:pos x="connsiteX1" y="connsiteY1"/>
                              </a:cxn>
                              <a:cxn ang="0">
                                <a:pos x="connsiteX2" y="connsiteY2"/>
                              </a:cxn>
                              <a:cxn ang="0">
                                <a:pos x="connsiteX3" y="connsiteY3"/>
                              </a:cxn>
                            </a:cxnLst>
                            <a:rect l="l" t="t" r="r" b="b"/>
                            <a:pathLst>
                              <a:path w="2401330" h="1812324">
                                <a:moveTo>
                                  <a:pt x="0" y="0"/>
                                </a:moveTo>
                                <a:lnTo>
                                  <a:pt x="4119" y="967946"/>
                                </a:lnTo>
                                <a:lnTo>
                                  <a:pt x="2401330" y="984422"/>
                                </a:lnTo>
                                <a:lnTo>
                                  <a:pt x="2401330" y="1812324"/>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Freeform 94"/>
                        <wps:cNvSpPr/>
                        <wps:spPr>
                          <a:xfrm>
                            <a:off x="3780929" y="1940183"/>
                            <a:ext cx="1668354" cy="1875951"/>
                          </a:xfrm>
                          <a:custGeom>
                            <a:avLst/>
                            <a:gdLst>
                              <a:gd name="connsiteX0" fmla="*/ 0 w 1750541"/>
                              <a:gd name="connsiteY0" fmla="*/ 0 h 1771135"/>
                              <a:gd name="connsiteX1" fmla="*/ 4119 w 1750541"/>
                              <a:gd name="connsiteY1" fmla="*/ 786713 h 1771135"/>
                              <a:gd name="connsiteX2" fmla="*/ 1746422 w 1750541"/>
                              <a:gd name="connsiteY2" fmla="*/ 790832 h 1771135"/>
                              <a:gd name="connsiteX3" fmla="*/ 1750541 w 1750541"/>
                              <a:gd name="connsiteY3" fmla="*/ 1771135 h 1771135"/>
                            </a:gdLst>
                            <a:ahLst/>
                            <a:cxnLst>
                              <a:cxn ang="0">
                                <a:pos x="connsiteX0" y="connsiteY0"/>
                              </a:cxn>
                              <a:cxn ang="0">
                                <a:pos x="connsiteX1" y="connsiteY1"/>
                              </a:cxn>
                              <a:cxn ang="0">
                                <a:pos x="connsiteX2" y="connsiteY2"/>
                              </a:cxn>
                              <a:cxn ang="0">
                                <a:pos x="connsiteX3" y="connsiteY3"/>
                              </a:cxn>
                            </a:cxnLst>
                            <a:rect l="l" t="t" r="r" b="b"/>
                            <a:pathLst>
                              <a:path w="1750541" h="1771135">
                                <a:moveTo>
                                  <a:pt x="0" y="0"/>
                                </a:moveTo>
                                <a:lnTo>
                                  <a:pt x="4119" y="786713"/>
                                </a:lnTo>
                                <a:lnTo>
                                  <a:pt x="1746422" y="790832"/>
                                </a:lnTo>
                                <a:lnTo>
                                  <a:pt x="1750541" y="1771135"/>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Freeform 95"/>
                        <wps:cNvSpPr/>
                        <wps:spPr>
                          <a:xfrm>
                            <a:off x="4533550" y="1926115"/>
                            <a:ext cx="1081209" cy="1862191"/>
                          </a:xfrm>
                          <a:custGeom>
                            <a:avLst/>
                            <a:gdLst>
                              <a:gd name="connsiteX0" fmla="*/ 0 w 1091513"/>
                              <a:gd name="connsiteY0" fmla="*/ 0 h 1717590"/>
                              <a:gd name="connsiteX1" fmla="*/ 0 w 1091513"/>
                              <a:gd name="connsiteY1" fmla="*/ 584887 h 1717590"/>
                              <a:gd name="connsiteX2" fmla="*/ 1087394 w 1091513"/>
                              <a:gd name="connsiteY2" fmla="*/ 584887 h 1717590"/>
                              <a:gd name="connsiteX3" fmla="*/ 1091513 w 1091513"/>
                              <a:gd name="connsiteY3" fmla="*/ 1717590 h 1717590"/>
                            </a:gdLst>
                            <a:ahLst/>
                            <a:cxnLst>
                              <a:cxn ang="0">
                                <a:pos x="connsiteX0" y="connsiteY0"/>
                              </a:cxn>
                              <a:cxn ang="0">
                                <a:pos x="connsiteX1" y="connsiteY1"/>
                              </a:cxn>
                              <a:cxn ang="0">
                                <a:pos x="connsiteX2" y="connsiteY2"/>
                              </a:cxn>
                              <a:cxn ang="0">
                                <a:pos x="connsiteX3" y="connsiteY3"/>
                              </a:cxn>
                            </a:cxnLst>
                            <a:rect l="l" t="t" r="r" b="b"/>
                            <a:pathLst>
                              <a:path w="1091513" h="1717590">
                                <a:moveTo>
                                  <a:pt x="0" y="0"/>
                                </a:moveTo>
                                <a:lnTo>
                                  <a:pt x="0" y="584887"/>
                                </a:lnTo>
                                <a:lnTo>
                                  <a:pt x="1087394" y="584887"/>
                                </a:lnTo>
                                <a:lnTo>
                                  <a:pt x="1091513" y="1717590"/>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Freeform 96"/>
                        <wps:cNvSpPr/>
                        <wps:spPr>
                          <a:xfrm>
                            <a:off x="5279138" y="1919081"/>
                            <a:ext cx="501099" cy="1886618"/>
                          </a:xfrm>
                          <a:custGeom>
                            <a:avLst/>
                            <a:gdLst>
                              <a:gd name="connsiteX0" fmla="*/ 0 w 444843"/>
                              <a:gd name="connsiteY0" fmla="*/ 0 h 1734065"/>
                              <a:gd name="connsiteX1" fmla="*/ 4119 w 444843"/>
                              <a:gd name="connsiteY1" fmla="*/ 420130 h 1734065"/>
                              <a:gd name="connsiteX2" fmla="*/ 428368 w 444843"/>
                              <a:gd name="connsiteY2" fmla="*/ 424249 h 1734065"/>
                              <a:gd name="connsiteX3" fmla="*/ 444843 w 444843"/>
                              <a:gd name="connsiteY3" fmla="*/ 1734065 h 1734065"/>
                            </a:gdLst>
                            <a:ahLst/>
                            <a:cxnLst>
                              <a:cxn ang="0">
                                <a:pos x="connsiteX0" y="connsiteY0"/>
                              </a:cxn>
                              <a:cxn ang="0">
                                <a:pos x="connsiteX1" y="connsiteY1"/>
                              </a:cxn>
                              <a:cxn ang="0">
                                <a:pos x="connsiteX2" y="connsiteY2"/>
                              </a:cxn>
                              <a:cxn ang="0">
                                <a:pos x="connsiteX3" y="connsiteY3"/>
                              </a:cxn>
                            </a:cxnLst>
                            <a:rect l="l" t="t" r="r" b="b"/>
                            <a:pathLst>
                              <a:path w="444843" h="1734065">
                                <a:moveTo>
                                  <a:pt x="0" y="0"/>
                                </a:moveTo>
                                <a:lnTo>
                                  <a:pt x="4119" y="420130"/>
                                </a:lnTo>
                                <a:lnTo>
                                  <a:pt x="428368" y="424249"/>
                                </a:lnTo>
                                <a:lnTo>
                                  <a:pt x="444843" y="1734065"/>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Straight Connector 97"/>
                        <wps:cNvCnPr/>
                        <wps:spPr>
                          <a:xfrm>
                            <a:off x="2907040" y="419496"/>
                            <a:ext cx="8319" cy="740073"/>
                          </a:xfrm>
                          <a:prstGeom prst="line">
                            <a:avLst/>
                          </a:prstGeom>
                          <a:ln w="28575">
                            <a:solidFill>
                              <a:schemeClr val="accent6">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3028813" y="266655"/>
                            <a:ext cx="8319" cy="909002"/>
                          </a:xfrm>
                          <a:prstGeom prst="line">
                            <a:avLst/>
                          </a:prstGeom>
                          <a:ln w="28575">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3144922" y="97726"/>
                            <a:ext cx="0" cy="1094020"/>
                          </a:xfrm>
                          <a:prstGeom prst="line">
                            <a:avLst/>
                          </a:prstGeom>
                          <a:ln w="28575">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2915766" y="1039850"/>
                            <a:ext cx="0" cy="14068"/>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3678418" y="431219"/>
                            <a:ext cx="8319" cy="740073"/>
                          </a:xfrm>
                          <a:prstGeom prst="line">
                            <a:avLst/>
                          </a:prstGeom>
                          <a:ln w="28575">
                            <a:solidFill>
                              <a:schemeClr val="accent6">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3800191" y="278378"/>
                            <a:ext cx="8319" cy="909002"/>
                          </a:xfrm>
                          <a:prstGeom prst="line">
                            <a:avLst/>
                          </a:prstGeom>
                          <a:ln w="28575">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3916300" y="109449"/>
                            <a:ext cx="0" cy="1094020"/>
                          </a:xfrm>
                          <a:prstGeom prst="line">
                            <a:avLst/>
                          </a:prstGeom>
                          <a:ln w="28575">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4445108" y="424185"/>
                            <a:ext cx="8319" cy="740073"/>
                          </a:xfrm>
                          <a:prstGeom prst="line">
                            <a:avLst/>
                          </a:prstGeom>
                          <a:ln w="28575">
                            <a:solidFill>
                              <a:schemeClr val="accent6">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4566881" y="271344"/>
                            <a:ext cx="8319" cy="909002"/>
                          </a:xfrm>
                          <a:prstGeom prst="line">
                            <a:avLst/>
                          </a:prstGeom>
                          <a:ln w="28575">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4682990" y="102415"/>
                            <a:ext cx="0" cy="1094020"/>
                          </a:xfrm>
                          <a:prstGeom prst="line">
                            <a:avLst/>
                          </a:prstGeom>
                          <a:ln w="28575">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5167249" y="428875"/>
                            <a:ext cx="8319" cy="740073"/>
                          </a:xfrm>
                          <a:prstGeom prst="line">
                            <a:avLst/>
                          </a:prstGeom>
                          <a:ln w="28575">
                            <a:solidFill>
                              <a:schemeClr val="accent6">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a:off x="5289022" y="276034"/>
                            <a:ext cx="8319" cy="909002"/>
                          </a:xfrm>
                          <a:prstGeom prst="line">
                            <a:avLst/>
                          </a:prstGeom>
                          <a:ln w="28575">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5405131" y="107105"/>
                            <a:ext cx="0" cy="1094020"/>
                          </a:xfrm>
                          <a:prstGeom prst="line">
                            <a:avLst/>
                          </a:prstGeom>
                          <a:ln w="28575">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5924560" y="433564"/>
                            <a:ext cx="8319" cy="740073"/>
                          </a:xfrm>
                          <a:prstGeom prst="line">
                            <a:avLst/>
                          </a:prstGeom>
                          <a:ln w="28575">
                            <a:solidFill>
                              <a:schemeClr val="accent6">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a:off x="6046333" y="280723"/>
                            <a:ext cx="8319" cy="909002"/>
                          </a:xfrm>
                          <a:prstGeom prst="line">
                            <a:avLst/>
                          </a:prstGeom>
                          <a:ln w="28575">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6162442" y="111794"/>
                            <a:ext cx="0" cy="1094020"/>
                          </a:xfrm>
                          <a:prstGeom prst="line">
                            <a:avLst/>
                          </a:prstGeom>
                          <a:ln w="28575">
                            <a:solidFill>
                              <a:schemeClr val="accent5"/>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3" name="Picture 1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815313" y="1136199"/>
                            <a:ext cx="604838" cy="804863"/>
                          </a:xfrm>
                          <a:prstGeom prst="rect">
                            <a:avLst/>
                          </a:prstGeom>
                        </pic:spPr>
                      </pic:pic>
                      <pic:pic xmlns:pic="http://schemas.openxmlformats.org/drawingml/2006/picture">
                        <pic:nvPicPr>
                          <pic:cNvPr id="114" name="Picture 1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548738" y="1117149"/>
                            <a:ext cx="604838" cy="804863"/>
                          </a:xfrm>
                          <a:prstGeom prst="rect">
                            <a:avLst/>
                          </a:prstGeom>
                        </pic:spPr>
                      </pic:pic>
                      <pic:pic xmlns:pic="http://schemas.openxmlformats.org/drawingml/2006/picture">
                        <pic:nvPicPr>
                          <pic:cNvPr id="115" name="Picture 11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10738" y="1136199"/>
                            <a:ext cx="604838" cy="804863"/>
                          </a:xfrm>
                          <a:prstGeom prst="rect">
                            <a:avLst/>
                          </a:prstGeom>
                        </pic:spPr>
                      </pic:pic>
                      <pic:pic xmlns:pic="http://schemas.openxmlformats.org/drawingml/2006/picture">
                        <pic:nvPicPr>
                          <pic:cNvPr id="116" name="Picture 1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053688" y="1126674"/>
                            <a:ext cx="604838" cy="804863"/>
                          </a:xfrm>
                          <a:prstGeom prst="rect">
                            <a:avLst/>
                          </a:prstGeom>
                        </pic:spPr>
                      </pic:pic>
                      <pic:pic xmlns:pic="http://schemas.openxmlformats.org/drawingml/2006/picture">
                        <pic:nvPicPr>
                          <pic:cNvPr id="117" name="Picture 1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815688" y="1117149"/>
                            <a:ext cx="604838" cy="804863"/>
                          </a:xfrm>
                          <a:prstGeom prst="rect">
                            <a:avLst/>
                          </a:prstGeom>
                        </pic:spPr>
                      </pic:pic>
                      <pic:pic xmlns:pic="http://schemas.openxmlformats.org/drawingml/2006/picture">
                        <pic:nvPicPr>
                          <pic:cNvPr id="118" name="Picture 11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410829" y="3759951"/>
                            <a:ext cx="1291959" cy="198151"/>
                          </a:xfrm>
                          <a:prstGeom prst="rect">
                            <a:avLst/>
                          </a:prstGeom>
                        </pic:spPr>
                      </pic:pic>
                      <pic:pic xmlns:pic="http://schemas.openxmlformats.org/drawingml/2006/picture">
                        <pic:nvPicPr>
                          <pic:cNvPr id="119" name="Picture 1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973648" y="3766697"/>
                            <a:ext cx="1291959" cy="198151"/>
                          </a:xfrm>
                          <a:prstGeom prst="rect">
                            <a:avLst/>
                          </a:prstGeom>
                        </pic:spPr>
                      </pic:pic>
                    </wpg:wgp>
                  </a:graphicData>
                </a:graphic>
              </wp:anchor>
            </w:drawing>
          </mc:Choice>
          <mc:Fallback>
            <w:pict>
              <v:group w14:anchorId="341B9757" id="Group 15" o:spid="_x0000_s1028" style="position:absolute;margin-left:.05pt;margin-top:29.4pt;width:524pt;height:364.3pt;z-index:251669504" coordsize="82699,5006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">
                <v:shape id="Picture 66" o:spid="_x0000_s1029" type="#_x0000_t75" style="position:absolute;left:37305;top:42501;width:20129;height:7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tf53FAAAA2wAAAA8AAABkcnMvZG93bnJldi54bWxEj0FrwkAUhO8F/8PyhF6Kblpo0OhGJKXQ&#10;U6EqiLdH9pmNyb5Ns2uM/75bKPQ4zMw3zHoz2lYM1PvasYLneQKCuHS65krBYf8+W4DwAVlj65gU&#10;3MnDJp88rDHT7sZfNOxCJSKEfYYKTAhdJqUvDVn0c9cRR+/seoshyr6SusdbhNtWviRJKi3WHBcM&#10;dlQYKpvd1Sqg4+l7KF6bpyK92Ot9WY2fw5tR6nE6blcgAo3hP/zX/tAK0hR+v8Qf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LX+dxQAAANsAAAAPAAAAAAAAAAAAAAAA&#10;AJ8CAABkcnMvZG93bnJldi54bWxQSwUGAAAAAAQABAD3AAAAkQMAAAAA&#10;">
                  <v:imagedata r:id="rId22" o:title=""/>
                  <v:path arrowok="t"/>
                </v:shape>
                <v:line id="Straight Connector 67" o:spid="_x0000_s1030" style="position:absolute;flip:x;visibility:visible;mso-wrap-style:square" from="40123,39145" to="40143,4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ce8cMAAADbAAAADwAAAGRycy9kb3ducmV2LnhtbESPQWvCQBSE70L/w/IK3nTTHqKkrqEU&#10;CoWCYJRAb6/Z12xo9m3IbnT9964geBxm5htmU0bbixONvnOs4GWZgSBunO64VXA8fC7WIHxA1tg7&#10;JgUX8lBun2YbLLQ7855OVWhFgrAvUIEJYSik9I0hi37pBuLk/bnRYkhybKUe8ZzgtpevWZZLix2n&#10;BYMDfRhq/qvJKsj6yripjjv6iYfayvo3D/tvpebP8f0NRKAYHuF7+0sryFdw+5J+gN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XHvHDAAAA2wAAAA8AAAAAAAAAAAAA&#10;AAAAoQIAAGRycy9kb3ducmV2LnhtbFBLBQYAAAAABAAEAPkAAACRAwAAAAA=&#10;" strokecolor="red" strokeweight=".5pt">
                  <v:stroke joinstyle="miter"/>
                </v:line>
                <v:line id="Straight Connector 68" o:spid="_x0000_s1031" style="position:absolute;visibility:visible;mso-wrap-style:square" from="54829,39570" to="54858,4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ume8EAAADbAAAADwAAAGRycy9kb3ducmV2LnhtbERPy4rCMBTdC/5DuMLsNLUwMlSj+ECZ&#10;wZVVBHfX5toWk5vSRO38/WQhzPJw3rNFZ414UutrxwrGowQEceF0zaWC03E7/ALhA7JG45gU/JKH&#10;xbzfm2Gm3YsP9MxDKWII+wwVVCE0mZS+qMiiH7mGOHI311oMEbal1C2+Yrg1Mk2SibRYc2yosKF1&#10;RcU9f1gF+efqkh7MKf85X/fObK7pvWx2Sn0MuuUURKAu/Ivf7m+tYBLHxi/xB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6Z7wQAAANsAAAAPAAAAAAAAAAAAAAAA&#10;AKECAABkcnMvZG93bnJldi54bWxQSwUGAAAAAAQABAD5AAAAjwMAAAAA&#10;" strokecolor="#00b050" strokeweight=".5pt">
                  <v:stroke joinstyle="miter"/>
                </v:line>
                <v:shape id="Freeform 69" o:spid="_x0000_s1032" style="position:absolute;left:43054;top:39480;width:8282;height:3588;visibility:visible;mso-wrap-style:square;v-text-anchor:middle" coordsize="948266,424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lMQA&#10;AADbAAAADwAAAGRycy9kb3ducmV2LnhtbESPQWvCQBSE7wX/w/IKvRTdKDbU6CpBEIpC0VTvj+wz&#10;WZp9G7Krxn/vFgoeh5n5hlmsetuIK3XeOFYwHiUgiEunDVcKjj+b4ScIH5A1No5JwZ08rJaDlwVm&#10;2t34QNciVCJC2GeooA6hzaT0ZU0W/ci1xNE7u85iiLKrpO7wFuG2kZMkSaVFw3GhxpbWNZW/xcUq&#10;2F9Mnn7virXx24/p+z439nS4K/X22udzEIH68Az/t7+0gnQGf1/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rpTEAAAA2wAAAA8AAAAAAAAAAAAAAAAAmAIAAGRycy9k&#10;b3ducmV2LnhtbFBLBQYAAAAABAAEAPUAAACJAwAAAAA=&#10;" path="m,l3078,289406r942109,6158c946213,338667,947240,381770,948266,424873e" filled="f" strokecolor="red" strokeweight="1pt">
                  <v:stroke joinstyle="miter"/>
                  <v:path arrowok="t" o:connecttype="custom" o:connectlocs="0,0;2688,244415;825498,249616;828187,358823" o:connectangles="0,0,0,0"/>
                </v:shape>
                <v:shape id="Freeform 70" o:spid="_x0000_s1033" style="position:absolute;left:41871;top:39532;width:10245;height:3432;visibility:visible;mso-wrap-style:square;v-text-anchor:middle" coordsize="1173018,40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V/8IA&#10;AADbAAAADwAAAGRycy9kb3ducmV2LnhtbERPTWuDQBC9B/Iflin0EpI1haapzRpCoMVeAjWCOQ7u&#10;VEV3VtyN2n/fPRR6fLzvw3E2nRhpcI1lBdtNBIK4tLrhSkF+fV/vQTiPrLGzTAp+yMExWS4OGGs7&#10;8ReNma9ECGEXo4La+z6W0pU1GXQb2xMH7tsOBn2AQyX1gFMIN518iqKdNNhwaKixp3NNZZvdjYJL&#10;Pn2cdq9tYdPmVmTP7C6fq1Kpx4f59AbC0+z/xX/uVCt4CevDl/ADZP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RX/wgAAANsAAAAPAAAAAAAAAAAAAAAAAJgCAABkcnMvZG93&#10;bnJldi54bWxQSwUGAAAAAAQABAD1AAAAhwMAAAAA&#10;" path="m,406400c1026,330457,2053,254513,3079,178570r1166860,c1170965,119047,1171992,59523,1173018,e" filled="f" strokecolor="#00b050" strokeweight="1pt">
                  <v:stroke joinstyle="miter"/>
                  <v:path arrowok="t" o:connecttype="custom" o:connectlocs="0,343222;2689,150810;1021789,150810;1024478,0" o:connectangles="0,0,0,0"/>
                </v:shape>
                <v:rect id="Rectangle 71" o:spid="_x0000_s1034" style="position:absolute;left:66344;top:14815;width:11504;height:36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b8MA&#10;AADbAAAADwAAAGRycy9kb3ducmV2LnhtbESP3WoCMRSE7wt9h3AK3pSaKFLL1iilVC3ulT8PcNic&#10;7oZuTpYkruvbG6HQy2FmvmEWq8G1oqcQrWcNk7ECQVx5Y7nWcDquX95AxIRssPVMGq4UYbV8fFhg&#10;YfyF99QfUi0yhGOBGpqUukLKWDXkMI59R5y9Hx8cpixDLU3AS4a7Vk6VepUOLeeFBjv6bKj6PZyd&#10;htlmuvuyz6q0rj/jaSeD2nKp9ehp+HgHkWhI/+G/9rfRMJ/A/Uv+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vb8MAAADbAAAADwAAAAAAAAAAAAAAAACYAgAAZHJzL2Rv&#10;d25yZXYueG1sUEsFBgAAAAAEAAQA9QAAAIgDAAAAAA==&#10;" filled="f" stroked="f">
                  <v:textbox style="mso-fit-shape-to-text:t">
                    <w:txbxContent>
                      <w:p w14:paraId="232601BE"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XProtect</w:t>
                        </w:r>
                      </w:p>
                      <w:p w14:paraId="041D95F1"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Recording Servers</w:t>
                        </w:r>
                      </w:p>
                    </w:txbxContent>
                  </v:textbox>
                </v:rect>
                <v:rect id="Rectangle 72" o:spid="_x0000_s1035" style="position:absolute;top:19280;width:12743;height:36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xGMMA&#10;AADbAAAADwAAAGRycy9kb3ducmV2LnhtbESP0WoCMRRE3wv9h3ALvhRNupRaVqOI1Fr0SesHXDbX&#10;3eDmZkniuv17Uyj0cZiZM8x8ObhW9BSi9azhZaJAEFfeWK41nL4343cQMSEbbD2Thh+KsFw8Psyx&#10;NP7GB+qPqRYZwrFEDU1KXSllrBpyGCe+I87e2QeHKctQSxPwluGulYVSb9Kh5bzQYEfrhqrL8eo0&#10;vH4Wuw/7rPbW9Vc87WRQW95rPXoaVjMQiYb0H/5rfxkN0wJ+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xGMMAAADbAAAADwAAAAAAAAAAAAAAAACYAgAAZHJzL2Rv&#10;d25yZXYueG1sUEsFBgAAAAAEAAQA9QAAAIgDAAAAAA==&#10;" filled="f" stroked="f">
                  <v:textbox style="mso-fit-shape-to-text:t">
                    <w:txbxContent>
                      <w:p w14:paraId="7E0DEFB3"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XProtect</w:t>
                        </w:r>
                      </w:p>
                      <w:p w14:paraId="77B1AC39"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Management Server</w:t>
                        </w:r>
                      </w:p>
                    </w:txbxContent>
                  </v:textbox>
                </v:rect>
                <v:rect id="Rectangle 73" o:spid="_x0000_s1036" style="position:absolute;left:13694;top:18687;width:10297;height:50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Ug8MA&#10;AADbAAAADwAAAGRycy9kb3ducmV2LnhtbESP3WoCMRSE7wt9h3CE3pSa1BYrq1FKaWvRK38e4LA5&#10;7gY3J0sS1+3bG0HwcpiZb5jZoneN6ChE61nD61CBIC69sVxp2O9+XiYgYkI22HgmDf8UYTF/fJhh&#10;YfyZN9RtUyUyhGOBGuqU2kLKWNbkMA59S5y9gw8OU5ahkibgOcNdI0dKjaVDy3mhxpa+aiqP25PT&#10;8P47Wn3bZ7W2rjvhfiWDWvJa66dB/zkFkahP9/Ct/Wc0fLzB9Uv+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HUg8MAAADbAAAADwAAAAAAAAAAAAAAAACYAgAAZHJzL2Rv&#10;d25yZXYueG1sUEsFBgAAAAAEAAQA9QAAAIgDAAAAAA==&#10;" filled="f" stroked="f">
                  <v:textbox style="mso-fit-shape-to-text:t">
                    <w:txbxContent>
                      <w:p w14:paraId="7628ECD5"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Feeder Server</w:t>
                        </w:r>
                      </w:p>
                      <w:p w14:paraId="1B129766"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 xml:space="preserve">Generating </w:t>
                        </w:r>
                      </w:p>
                      <w:p w14:paraId="3346ECD0"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Synthetic Video</w:t>
                        </w:r>
                      </w:p>
                    </w:txbxContent>
                  </v:textbox>
                </v:rect>
                <v:line id="Straight Connector 74" o:spid="_x0000_s1037" style="position:absolute;visibility:visible;mso-wrap-style:square" from="2947,977" to="6625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1+0cQAAADbAAAADwAAAGRycy9kb3ducmV2LnhtbESP0WrCQBRE34X+w3ILfdONrZgS3QQJ&#10;LbX4UGr9gEv2uglm78bsVlO/visIPg4zc4ZZFoNtxYl63zhWMJ0kIIgrpxs2CnY/7+NXED4ga2wd&#10;k4I/8lDkD6MlZtqd+ZtO22BEhLDPUEEdQpdJ6auaLPqJ64ijt3e9xRBlb6Tu8RzhtpXPSTKXFhuO&#10;CzV2VNZUHba/VoFjs3u7zPXx03zY9iWdlV8bWyr19DisFiACDeEevrXXWkE6g+uX+A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X7RxAAAANsAAAAPAAAAAAAAAAAA&#10;AAAAAKECAABkcnMvZG93bnJldi54bWxQSwUGAAAAAAQABAD5AAAAkgMAAAAA&#10;" strokecolor="#00b050" strokeweight="2.25pt">
                  <v:stroke joinstyle="miter"/>
                </v:line>
                <v:line id="Straight Connector 75" o:spid="_x0000_s1038" style="position:absolute;visibility:visible;mso-wrap-style:square" from="2947,2666" to="66253,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pPI8MAAADbAAAADwAAAGRycy9kb3ducmV2LnhtbESP3WoCMRSE74W+QziF3mnWQquuRilF&#10;QSiIv3h72Bw3i5uTZZPG9e1NoeDlMDPfMLNFZ2sRqfWVYwXDQQaCuHC64lLB8bDqj0H4gKyxdkwK&#10;7uRhMX/pzTDX7sY7ivtQigRhn6MCE0KTS+kLQxb9wDXEybu41mJIsi2lbvGW4LaW71n2KS1WnBYM&#10;NvRtqLjuf62C7fm03EyGbrUdxWU5qU382WVRqbfX7msKIlAXnuH/9lorGH3A35f0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KTyPDAAAA2wAAAA8AAAAAAAAAAAAA&#10;AAAAoQIAAGRycy9kb3ducmV2LnhtbFBLBQYAAAAABAAEAPkAAACRAwAAAAA=&#10;" strokecolor="#ffc000" strokeweight="2.25pt">
                  <v:stroke joinstyle="miter"/>
                </v:line>
                <v:line id="Straight Connector 76" o:spid="_x0000_s1039" style="position:absolute;visibility:visible;mso-wrap-style:square" from="2864,4275" to="66170,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s1tsYAAADbAAAADwAAAGRycy9kb3ducmV2LnhtbESPT2vCQBTE7wW/w/IEb3VjD1pTV1GL&#10;/y5CbQt6e2afSTD7NmRXE/30XaHgcZiZ3zCjSWMKcaXK5ZYV9LoRCOLE6pxTBT/fi9d3EM4jayws&#10;k4IbOZiMWy8jjLWt+YuuO5+KAGEXo4LM+zKW0iUZGXRdWxIH72Qrgz7IKpW6wjrATSHfoqgvDeYc&#10;FjIsaZ5Rct5djILZ4Xe73NTH+TDar1fpdvm54PKuVKfdTD9AeGr8M/zfXmsFgz48voQfIM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7NbbGAAAA2wAAAA8AAAAAAAAA&#10;AAAAAAAAoQIAAGRycy9kb3ducmV2LnhtbFBLBQYAAAAABAAEAPkAAACUAwAAAAA=&#10;" strokecolor="#0070c0" strokeweight="2.25pt">
                  <v:stroke joinstyle="miter"/>
                </v:line>
                <v:rect id="Rectangle 77" o:spid="_x0000_s1040" style="position:absolute;left:65884;top:3468;width:16815;height:26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SgMMA&#10;AADbAAAADwAAAGRycy9kb3ducmV2LnhtbESP0WoCMRRE3wv+Q7hCX0pNKlLL1iiltCruk9YPuGxu&#10;d0M3N0sS1/XvjSD0cZiZM8xiNbhW9BSi9azhZaJAEFfeWK41HH++n99AxIRssPVMGi4UYbUcPSyw&#10;MP7Me+oPqRYZwrFADU1KXSFlrBpyGCe+I87erw8OU5ahlibgOcNdK6dKvUqHlvNCgx19NlT9HU5O&#10;w2w93X3ZJ1Va15/wuJNBbbjU+nE8fLyDSDSk//C9vTUa5nO4fc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rSgMMAAADbAAAADwAAAAAAAAAAAAAAAACYAgAAZHJzL2Rv&#10;d25yZXYueG1sUEsFBgAAAAAEAAQA9QAAAIgDAAAAAA==&#10;" filled="f" stroked="f">
                  <v:textbox style="mso-fit-shape-to-text:t">
                    <w:txbxContent>
                      <w:p w14:paraId="42F7A95A"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20"/>
                            <w:szCs w:val="20"/>
                          </w:rPr>
                          <w:t>Management Network</w:t>
                        </w:r>
                      </w:p>
                    </w:txbxContent>
                  </v:textbox>
                </v:rect>
                <v:line id="Straight Connector 78" o:spid="_x0000_s1041" style="position:absolute;visibility:visible;mso-wrap-style:square" from="17609,4194" to="17692,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b174AAADbAAAADwAAAGRycy9kb3ducmV2LnhtbERPzYrCMBC+L/gOYQRv29TF3Uo1iqvI&#10;uke1DzA0YxtsJqWJtb69OQgeP77/5Xqwjeip88axgmmSgiAunTZcKSjO+885CB+QNTaOScGDPKxX&#10;o48l5trd+Uj9KVQihrDPUUEdQptL6cuaLPrEtcSRu7jOYoiwq6Tu8B7DbSO/0vRHWjQcG2psaVtT&#10;eT3drIJf2V/+zA4z/A/OFN9+NmTzg1KT8bBZgAg0hLf45T5oBVkcG7/EHyBX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lxvXvgAAANsAAAAPAAAAAAAAAAAAAAAAAKEC&#10;AABkcnMvZG93bnJldi54bWxQSwUGAAAAAAQABAD5AAAAjAMAAAAA&#10;" strokecolor="#0061c5 [2425]" strokeweight="2.25pt">
                  <v:stroke joinstyle="miter"/>
                </v:line>
                <v:line id="Straight Connector 79" o:spid="_x0000_s1042" style="position:absolute;visibility:visible;mso-wrap-style:square" from="18826,2666" to="18910,1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j8IAAADbAAAADwAAAGRycy9kb3ducmV2LnhtbESPzWrDMBCE74W8g9hAb42cGtrEiRLy&#10;Q6HQXvLzAIu0sUyslbBU2337qlDocZiZb5j1dnSt6KmLjWcF81kBglh703Ct4Hp5e1qAiAnZYOuZ&#10;FHxThO1m8rDGyviBT9SfUy0yhGOFCmxKoZIyaksO48wH4uzdfOcwZdnV0nQ4ZLhr5XNRvEiHDecF&#10;i4EOlvT9/OUUfB7L3uoytAN91EWwfr8o9Umpx+m4W4FINKb/8F/73Sh4XcLvl/w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Qj8IAAADbAAAADwAAAAAAAAAAAAAA&#10;AAChAgAAZHJzL2Rvd25yZXYueG1sUEsFBgAAAAAEAAQA+QAAAJADAAAAAA==&#10;" strokecolor="#ffba5b [1940]" strokeweight="2.25pt">
                  <v:stroke joinstyle="miter"/>
                </v:line>
                <v:line id="Straight Connector 80" o:spid="_x0000_s1043" style="position:absolute;visibility:visible;mso-wrap-style:square" from="20322,977" to="20322,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MI9cEAAADbAAAADwAAAGRycy9kb3ducmV2LnhtbERP3WrCMBS+H/gO4QjeaeoUVzpjkbKh&#10;w4uxzgc4NGdpsTmpTVbrnn65GOzy4/vf5qNtxUC9bxwrWC4SEMSV0w0bBefP13kKwgdkja1jUnAn&#10;D/lu8rDFTLsbf9BQBiNiCPsMFdQhdJmUvqrJol+4jjhyX663GCLsjdQ93mK4beVjkmykxYZjQ40d&#10;FTVVl/LbKnBszi8/G319Mwfbrp7WxfvJFkrNpuP+GUSgMfyL/9xHrSCN6+OX+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Ewj1wQAAANsAAAAPAAAAAAAAAAAAAAAA&#10;AKECAABkcnMvZG93bnJldi54bWxQSwUGAAAAAAQABAD5AAAAjwMAAAAA&#10;" strokecolor="#00b050" strokeweight="2.25pt">
                  <v:stroke joinstyle="miter"/>
                </v:line>
                <v:line id="Straight Connector 81" o:spid="_x0000_s1044" style="position:absolute;visibility:visible;mso-wrap-style:square" from="8271,4355" to="8354,1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CbcAAAADbAAAADwAAAGRycy9kb3ducmV2LnhtbESP3YrCMBSE7wXfIRzBO00VV0s1ij/I&#10;6qU/D3Bojm2wOSlNrPXtNwsLeznMzDfMatPZSrTUeONYwWScgCDOnTZcKLjfjqMUhA/IGivHpOBD&#10;Hjbrfm+FmXZvvlB7DYWIEPYZKihDqDMpfV6SRT92NXH0Hq6xGKJsCqkbfEe4reQ0SebSouG4UGJN&#10;+5Ly5/VlFexk+/g2B1zgOThz//KzbpGelBoOuu0SRKAu/If/2ietIJ3A75f4A+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4wm3AAAAA2wAAAA8AAAAAAAAAAAAAAAAA&#10;oQIAAGRycy9kb3ducmV2LnhtbFBLBQYAAAAABAAEAPkAAACOAwAAAAA=&#10;" strokecolor="#0061c5 [2425]" strokeweight="2.25pt">
                  <v:stroke joinstyle="miter"/>
                </v:line>
                <v:rect id="Rectangle 82" o:spid="_x0000_s1045" style="position:absolute;left:66094;width:10345;height:23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BP8IA&#10;AADbAAAADwAAAGRycy9kb3ducmV2LnhtbESP0WoCMRRE3wv+Q7hCX4omXUqR1SgibS36VOsHXDbX&#10;3eDmZkniuv17Iwh9HGbmDLNYDa4VPYVoPWt4nSoQxJU3lmsNx9/PyQxETMgGW8+k4Y8irJajpwWW&#10;xl/5h/pDqkWGcCxRQ5NSV0oZq4YcxqnviLN38sFhyjLU0gS8ZrhrZaHUu3RoOS802NGmoep8uDgN&#10;b1/F7sO+qL11/QWPOxnUlvdaP4+H9RxEoiH9hx/tb6NhVsD9S/4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AE/wgAAANsAAAAPAAAAAAAAAAAAAAAAAJgCAABkcnMvZG93&#10;bnJldi54bWxQSwUGAAAAAAQABAD1AAAAhwMAAAAA&#10;" filled="f" stroked="f">
                  <v:textbox style="mso-fit-shape-to-text:t">
                    <w:txbxContent>
                      <w:p w14:paraId="3228A79B"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Data Network 1</w:t>
                        </w:r>
                      </w:p>
                    </w:txbxContent>
                  </v:textbox>
                </v:rect>
                <v:rect id="Rectangle 83" o:spid="_x0000_s1046" style="position:absolute;left:65987;top:1593;width:10345;height:23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kpMMA&#10;AADbAAAADwAAAGRycy9kb3ducmV2LnhtbESP0WoCMRRE3wv+Q7hCX0pNqqXI1iiltCruk9YPuGxu&#10;d0M3N0sS1/XvjSD0cZiZM8xiNbhW9BSi9azhZaJAEFfeWK41HH++n+cgYkI22HomDReKsFqOHhZY&#10;GH/mPfWHVIsM4VighialrpAyVg05jBPfEWfv1weHKctQSxPwnOGulVOl3qRDy3mhwY4+G6r+Dien&#10;4XU93X3ZJ1Va15/wuJNBbbjU+nE8fLyDSDSk//C9vTUa5jO4fc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kpMMAAADbAAAADwAAAAAAAAAAAAAAAACYAgAAZHJzL2Rv&#10;d25yZXYueG1sUEsFBgAAAAAEAAQA9QAAAIgDAAAAAA==&#10;" filled="f" stroked="f">
                  <v:textbox style="mso-fit-shape-to-text:t">
                    <w:txbxContent>
                      <w:p w14:paraId="5CB2AAD7" w14:textId="77777777" w:rsidR="00900971" w:rsidRDefault="00900971" w:rsidP="00900971">
                        <w:pPr>
                          <w:pStyle w:val="NormalWeb"/>
                          <w:spacing w:before="0" w:beforeAutospacing="0" w:after="0" w:afterAutospacing="0"/>
                        </w:pPr>
                        <w:r>
                          <w:rPr>
                            <w:rFonts w:asciiTheme="minorHAnsi" w:hAnsi="Calibri" w:cstheme="minorBidi"/>
                            <w:color w:val="000000" w:themeColor="text1"/>
                            <w:kern w:val="24"/>
                            <w:sz w:val="16"/>
                            <w:szCs w:val="16"/>
                          </w:rPr>
                          <w:t>Data Network 2</w:t>
                        </w:r>
                      </w:p>
                    </w:txbxContent>
                  </v:textbox>
                </v:rect>
                <v:shape id="Picture 84" o:spid="_x0000_s1047" type="#_x0000_t75" style="position:absolute;left:6038;top:11482;width:4637;height:7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10xTEAAAA2wAAAA8AAABkcnMvZG93bnJldi54bWxEj0FrwkAUhO8F/8PyBC+im2qxIc0mlICY&#10;Y6vS8zP7mqTNvg3Z1aT/vlsoeBxm5hsmzSfTiRsNrrWs4HEdgSCurG65VnA+7VcxCOeRNXaWScEP&#10;Ociz2UOKibYjv9Pt6GsRIOwSVNB43ydSuqohg25te+LgfdrBoA9yqKUecAxw08lNFO2kwZbDQoM9&#10;FQ1V38erUXDw43Lcny5v7bQ126/lRxk/F6VSi/n0+gLC0+Tv4f92qRXET/D3Jfw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10xTEAAAA2wAAAA8AAAAAAAAAAAAAAAAA&#10;nwIAAGRycy9kb3ducmV2LnhtbFBLBQYAAAAABAAEAPcAAACQAwAAAAA=&#10;">
                  <v:imagedata r:id="rId23" o:title=""/>
                  <v:path arrowok="t"/>
                </v:shape>
                <v:shape id="Picture 85" o:spid="_x0000_s1048" type="#_x0000_t75" style="position:absolute;left:16272;top:11111;width:4703;height:7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5do/EAAAA2wAAAA8AAABkcnMvZG93bnJldi54bWxEj0FrwkAUhO8F/8PyBC+imyq1Ic0mlICY&#10;Y6vS8zP7mqTNvg3Z1aT/vlsoeBxm5hsmzSfTiRsNrrWs4HEdgSCurG65VnA+7VcxCOeRNXaWScEP&#10;Ociz2UOKibYjv9Pt6GsRIOwSVNB43ydSuqohg25te+LgfdrBoA9yqKUecAxw08lNFO2kwZbDQoM9&#10;FQ1V38erUXDw43Lcny5v7bQ126/lRxk/F6VSi/n0+gLC0+Tv4f92qRXET/D3Jfw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5do/EAAAA2wAAAA8AAAAAAAAAAAAAAAAA&#10;nwIAAGRycy9kb3ducmV2LnhtbFBLBQYAAAAABAAEAPcAAACQAwAAAAA=&#10;">
                  <v:imagedata r:id="rId23" o:title=""/>
                  <v:path arrowok="t"/>
                </v:shape>
                <v:rect id="Rectangle 86" o:spid="_x0000_s1049" style="position:absolute;left:25248;top:9790;width:41529;height:1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45MEA&#10;AADbAAAADwAAAGRycy9kb3ducmV2LnhtbESPQYvCMBSE7wv+h/AEb2uqoFuqUUQQ9Lh1Qb09mmdT&#10;bF5KE2t3f/1GEDwOM/MNs1z3thYdtb5yrGAyTkAQF05XXCr4Oe4+UxA+IGusHZOCX/KwXg0+lphp&#10;9+Bv6vJQighhn6ECE0KTSekLQxb92DXE0bu61mKIsi2lbvER4baW0ySZS4sVxwWDDW0NFbf8bhWc&#10;6rTszCU/dJfZoT//nekL8a7UaNhvFiAC9eEdfrX3WkE6h+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euOTBAAAA2wAAAA8AAAAAAAAAAAAAAAAAmAIAAGRycy9kb3du&#10;cmV2LnhtbFBLBQYAAAAABAAEAPUAAACGAwAAAAA=&#10;" fillcolor="#e8e3f3" strokecolor="#d5ccff" strokeweight="1pt">
                  <v:stroke opacity="57568f"/>
                </v:rect>
                <v:line id="Straight Connector 87" o:spid="_x0000_s1050" style="position:absolute;flip:x;visibility:visible;mso-wrap-style:square" from="61077,19220" to="61181,37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RGFcQAAADbAAAADwAAAGRycy9kb3ducmV2LnhtbESPQWvCQBSE7wX/w/IEL0U3tqASXcWm&#10;LXi0Kkhuj+wziWbfptk1pv/eFYQeh5n5hlmsOlOJlhpXWlYwHkUgiDOrS84VHPbfwxkI55E1VpZJ&#10;wR85WC17LwuMtb3xD7U7n4sAYRejgsL7OpbSZQUZdCNbEwfvZBuDPsgml7rBW4CbSr5F0UQaLDks&#10;FFhTUlB22V2NAveVTLf0Oz4nh/S1/TDHNHv/TJUa9Lv1HISnzv+Hn+2NVjCbwuN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EYVxAAAANsAAAAPAAAAAAAAAAAA&#10;AAAAAKECAABkcnMvZG93bnJldi54bWxQSwUGAAAAAAQABAD5AAAAkgMAAAAA&#10;" strokecolor="#00b050" strokeweight="1pt">
                  <v:stroke joinstyle="miter"/>
                </v:line>
                <v:shape id="Freeform 88" o:spid="_x0000_s1051" style="position:absolute;left:28658;top:19062;width:8703;height:18794;visibility:visible;mso-wrap-style:square;v-text-anchor:middle" coordsize="923925,180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02qr8A&#10;AADbAAAADwAAAGRycy9kb3ducmV2LnhtbERPPW/CMBDdkfgP1iF1A4cMBaUYVJBasbUJ7X6Kr07U&#10;+M6KXUj/fT1UYnx637vD5Ad1pTH2wgbWqwIUcSu2Z2fg4/Ky3IKKCdniIEwGfinCYT+f7bCycuOa&#10;rk1yKodwrNBAl1KotI5tRx7jSgJx5r5k9JgyHJ22I95yuB90WRSP2mPPuaHDQKeO2u/mxxuYXsPm&#10;XMpn+e7SsXHhTdZ1LcY8LKbnJ1CJpnQX/7vP1sA2j81f8g/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TaqvwAAANsAAAAPAAAAAAAAAAAAAAAAAJgCAABkcnMvZG93bnJl&#10;di54bWxQSwUGAAAAAAQABAD1AAAAhAMAAAAA&#10;" path="m,l9525,1276350r914400,l923925,1809750e" filled="f" strokecolor="red" strokeweight="1pt">
                  <v:stroke joinstyle="miter"/>
                  <v:path arrowok="t" o:connecttype="custom" o:connectlocs="0,0;8973,1325505;870345,1325505;870345,1879447" o:connectangles="0,0,0,0"/>
                </v:shape>
                <v:shape id="Freeform 89" o:spid="_x0000_s1052" style="position:absolute;left:36472;top:19261;width:3019;height:19039;visibility:visible;mso-wrap-style:square;v-text-anchor:middle" coordsize="284206,177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To8QA&#10;AADbAAAADwAAAGRycy9kb3ducmV2LnhtbESP3WrCQBSE74W+w3IE73RjwaCpq0hBjLU3xj7AIXua&#10;hGbPhuw2Pz59VxB6OczMN8x2P5hadNS6yrKC5SICQZxbXXGh4Ot2nK9BOI+ssbZMCkZysN+9TLaY&#10;aNvzlbrMFyJA2CWooPS+SaR0eUkG3cI2xMH7tq1BH2RbSN1iH+Cmlq9RFEuDFYeFEht6Lyn/yX6N&#10;go+zji+kL5vu7tLTavlZZ6vxqNRsOhzeQHga/H/42U61gvUGHl/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6PEAAAA2wAAAA8AAAAAAAAAAAAAAAAAmAIAAGRycy9k&#10;b3ducmV2LnhtbFBLBQYAAAAABAAEAPUAAACJAwAAAAA=&#10;" path="m,l,1136822r280087,-4119l284206,1771136e" filled="f" strokecolor="red" strokeweight="1pt">
                  <v:stroke joinstyle="miter"/>
                  <v:path arrowok="t" o:connecttype="custom" o:connectlocs="0,0;0,1222060;297530,1217632;301906,1903934" o:connectangles="0,0,0,0"/>
                </v:shape>
                <v:shape id="Freeform 90" o:spid="_x0000_s1053" style="position:absolute;left:40822;top:19120;width:3106;height:18971;visibility:visible;mso-wrap-style:square;v-text-anchor:middle" coordsize="395416,175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OjcIA&#10;AADbAAAADwAAAGRycy9kb3ducmV2LnhtbERPTYvCMBC9L/gfwgheRFNFpHaNImpBYS9W97C3oRnb&#10;ss2kNNHWf28OC3t8vO/1tje1eFLrKssKZtMIBHFudcWFgts1ncQgnEfWWFsmBS9ysN0MPtaYaNvx&#10;hZ6ZL0QIYZeggtL7JpHS5SUZdFPbEAfubluDPsC2kLrFLoSbWs6jaCkNVhwaSmxoX1L+mz2MgoOr&#10;unS5iuPv8TH9+rnnp3MxXig1Gva7TxCeev8v/nOftIJVWB++hB8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E6NwgAAANsAAAAPAAAAAAAAAAAAAAAAAJgCAABkcnMvZG93&#10;bnJldi54bWxQSwUGAAAAAAQABAD1AAAAhwMAAAAA&#10;" path="m391297,r4119,1116227l,1112108r,646670e" filled="f" strokecolor="red" strokeweight="1pt">
                  <v:stroke joinstyle="miter"/>
                  <v:path arrowok="t" o:connecttype="custom" o:connectlocs="307345,0;310580,1204034;0,1199591;0,1897130" o:connectangles="0,0,0,0"/>
                </v:shape>
                <v:shape id="Freeform 91" o:spid="_x0000_s1054" style="position:absolute;left:42837;top:19120;width:8547;height:18832;visibility:visible;mso-wrap-style:square;v-text-anchor:middle" coordsize="1017373,1729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hFcMA&#10;AADbAAAADwAAAGRycy9kb3ducmV2LnhtbESPUWvCMBSF3wf+h3AHe5upYzjtjFKEiSAIU3/AXXPb&#10;dDY3JYm2+/eLIPh4OOd8h7NYDbYVV/KhcaxgMs5AEJdON1wrOB2/XmcgQkTW2DomBX8UYLUcPS0w&#10;167nb7oeYi0ShEOOCkyMXS5lKA1ZDGPXESevct5iTNLXUnvsE9y28i3LptJiw2nBYEdrQ+X5cLEK&#10;+PgzM8X2tzoXrtrs3vcfuq+8Ui/PQ/EJItIQH+F7e6sVzCdw+5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HhFcMAAADbAAAADwAAAAAAAAAAAAAAAACYAgAAZHJzL2Rv&#10;d25yZXYueG1sUEsFBgAAAAAEAAQA9QAAAIgDAAAAAA==&#10;" path="m1013254,r4119,1219200l4119,1223319,,1729946e" filled="f" strokecolor="red" strokeweight="1pt">
                  <v:stroke joinstyle="miter"/>
                  <v:path arrowok="t" o:connecttype="custom" o:connectlocs="851257,0;854717,1327218;3460,1331702;0,1883215" o:connectangles="0,0,0,0"/>
                </v:shape>
                <v:shape id="Freeform 92" o:spid="_x0000_s1055" style="position:absolute;left:44312;top:19261;width:14528;height:18691;visibility:visible;mso-wrap-style:square;v-text-anchor:middle" coordsize="1668162,1725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ZvcQA&#10;AADbAAAADwAAAGRycy9kb3ducmV2LnhtbESPQWvCQBSE74X+h+UVequbKoimbqRYBC+Fanrw+Jp9&#10;TUKyb9PdNa7/visIHoeZ+YZZraPpxUjOt5YVvE4yEMSV1S3XCr7L7csChA/IGnvLpOBCHtbF48MK&#10;c23PvKfxEGqRIOxzVNCEMORS+qohg35iB+Lk/VpnMCTpaqkdnhPc9HKaZXNpsOW00OBAm4aq7nAy&#10;CmL46b4+juZzXLZjGYfZ5ej+Nko9P8X3NxCBYriHb+2dVrCcwvVL+gG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u2b3EAAAA2wAAAA8AAAAAAAAAAAAAAAAAmAIAAGRycy9k&#10;b3ducmV2LnhtbFBLBQYAAAAABAAEAPUAAACJAwAAAAA=&#10;" path="m1668162,r,1334530l,1379838r,345989e" filled="f" strokecolor="red" strokeweight="1pt">
                  <v:stroke joinstyle="miter"/>
                  <v:path arrowok="t" o:connecttype="custom" o:connectlocs="1452814,0;1452814,1445355;0,1494426;0,1869147" o:connectangles="0,0,0,0"/>
                </v:shape>
                <v:shape id="Freeform 93" o:spid="_x0000_s1056" style="position:absolute;left:30442;top:19173;width:22360;height:19162;visibility:visible;mso-wrap-style:square;v-text-anchor:middle" coordsize="2401330,181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1cQA&#10;AADbAAAADwAAAGRycy9kb3ducmV2LnhtbESPQU/CQBCF7yb+h82YeJOtSBAqCzEmEo4CGjiO3bHb&#10;2J0p3S2Uf++SkHh8efO+N2+26H2tjtSGStjA4yADRVyIrbg08Ll9f5iAChHZYi1MBs4UYDG/vZlh&#10;buXEazpuYqkShEOOBlyMTa51KBx5DANpiJP3I63HmGRbatviKcF9rYdZNtYeK04NDht6c1T8bjqf&#10;3vju9ls7/pDlmkeHbvcsXyMnxtzf9a8voCL18f/4ml5ZA9MnuGxJAN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yNXEAAAA2wAAAA8AAAAAAAAAAAAAAAAAmAIAAGRycy9k&#10;b3ducmV2LnhtbFBLBQYAAAAABAAEAPUAAACJAwAAAAA=&#10;" path="m,l4119,967946r2397211,16476l2401330,1812324e" filled="f" strokecolor="#00b050" strokeweight="1pt">
                  <v:stroke joinstyle="miter"/>
                  <v:path arrowok="t" o:connecttype="custom" o:connectlocs="0,0;3835,1023404;2235946,1040824;2235946,1916161" o:connectangles="0,0,0,0"/>
                </v:shape>
                <v:shape id="Freeform 94" o:spid="_x0000_s1057" style="position:absolute;left:37809;top:19401;width:16683;height:18760;visibility:visible;mso-wrap-style:square;v-text-anchor:middle" coordsize="1750541,177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r9MQA&#10;AADbAAAADwAAAGRycy9kb3ducmV2LnhtbESPQWsCMRSE74X+h/AEb5q1SLGrUarUUkGhtYLXZ/K6&#10;u3TzsiRRt/56Iwg9DjPzDTOZtbYWJ/Khcqxg0M9AEGtnKi4U7L6XvRGIEJEN1o5JwR8FmE0fHyaY&#10;G3fmLzptYyEShEOOCsoYm1zKoEuyGPquIU7ej/MWY5K+kMbjOcFtLZ+y7FlarDgtlNjQoiT9uz1a&#10;BTF7n6/feH/ZuUp/ar/ahMPBKNXttK9jEJHa+B++tz+Mgpch3L6kH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a/TEAAAA2wAAAA8AAAAAAAAAAAAAAAAAmAIAAGRycy9k&#10;b3ducmV2LnhtbFBLBQYAAAAABAAEAPUAAACJAwAAAAA=&#10;" path="m,l4119,786713r1742303,4119l1750541,1771135e" filled="f" strokecolor="#00b050" strokeweight="1pt">
                  <v:stroke joinstyle="miter"/>
                  <v:path arrowok="t" o:connecttype="custom" o:connectlocs="0,0;3926,833271;1664428,837634;1668354,1875951" o:connectangles="0,0,0,0"/>
                </v:shape>
                <v:shape id="Freeform 95" o:spid="_x0000_s1058" style="position:absolute;left:45335;top:19261;width:10812;height:18622;visibility:visible;mso-wrap-style:square;v-text-anchor:middle" coordsize="1091513,171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nPMIA&#10;AADbAAAADwAAAGRycy9kb3ducmV2LnhtbESPT4vCMBTE7wt+h/AEb2tqQVmrUVRYWERw/XPx9mie&#10;TbF5KU3U+u2NIHgcZuY3zHTe2krcqPGlYwWDfgKCOHe65ELB8fD7/QPCB2SNlWNS8CAP81nna4qZ&#10;dnfe0W0fChEh7DNUYEKoMyl9bsii77uaOHpn11gMUTaF1A3eI9xWMk2SkbRYclwwWNPKUH7ZX60C&#10;2qTjZaK3htbSXtPVf42L4UmpXrddTEAEasMn/G7/aQXjIby+x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mc8wgAAANsAAAAPAAAAAAAAAAAAAAAAAJgCAABkcnMvZG93&#10;bnJldi54bWxQSwUGAAAAAAQABAD1AAAAhwMAAAAA&#10;" path="m,l,584887r1087394,l1091513,1717590e" filled="f" strokecolor="#00b050" strokeweight="1pt">
                  <v:stroke joinstyle="miter"/>
                  <v:path arrowok="t" o:connecttype="custom" o:connectlocs="0,0;0,634128;1077129,634128;1081209,1862191" o:connectangles="0,0,0,0"/>
                </v:shape>
                <v:shape id="Freeform 96" o:spid="_x0000_s1059" style="position:absolute;left:52791;top:19190;width:5011;height:18866;visibility:visible;mso-wrap-style:square;v-text-anchor:middle" coordsize="444843,1734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udsMA&#10;AADbAAAADwAAAGRycy9kb3ducmV2LnhtbESPQYvCMBSE78L+h/AWvGm6HkSrUWRhVy+Kdvfg8dE8&#10;22rzUpvY1n9vBMHjMDPfMPNlZ0rRUO0Kywq+hhEI4tTqgjMF/38/gwkI55E1lpZJwZ0cLBcfvTnG&#10;2rZ8oCbxmQgQdjEqyL2vYildmpNBN7QVcfBOtjbog6wzqWtsA9yUchRFY2mw4LCQY0XfOaWX5GYU&#10;7Ju1+/XbVVbsknN03rXH6/q6Uar/2a1mIDx1/h1+tTdawXQ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QudsMAAADbAAAADwAAAAAAAAAAAAAAAACYAgAAZHJzL2Rv&#10;d25yZXYueG1sUEsFBgAAAAAEAAQA9QAAAIgDAAAAAA==&#10;" path="m,l4119,420130r424249,4119l444843,1734065e" filled="f" strokecolor="#00b050" strokeweight="1pt">
                  <v:stroke joinstyle="miter"/>
                  <v:path arrowok="t" o:connecttype="custom" o:connectlocs="0,0;4640,457091;482541,461572;501099,1886618" o:connectangles="0,0,0,0"/>
                </v:shape>
                <v:line id="Straight Connector 97" o:spid="_x0000_s1060" style="position:absolute;visibility:visible;mso-wrap-style:square" from="29070,4194" to="29153,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RpX8EAAADbAAAADwAAAGRycy9kb3ducmV2LnhtbESP3YrCMBSE7xd8h3AE79ZU0a1Wo/jD&#10;onu56gMcmmMbbE5KE2t9+40g7OUwM98wy3VnK9FS441jBaNhAoI4d9pwoeBy/v6cgfABWWPlmBQ8&#10;ycN61ftYYqbdg3+pPYVCRAj7DBWUIdSZlD4vyaIfupo4elfXWAxRNoXUDT4i3FZynCRf0qLhuFBi&#10;TbuS8tvpbhVsZXs9mD2m+BOcuUz9pEtnR6UG/W6zABGoC//hd/uoFcxTeH2JP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BGlfwQAAANsAAAAPAAAAAAAAAAAAAAAA&#10;AKECAABkcnMvZG93bnJldi54bWxQSwUGAAAAAAQABAD5AAAAjwMAAAAA&#10;" strokecolor="#0061c5 [2425]" strokeweight="2.25pt">
                  <v:stroke joinstyle="miter"/>
                </v:line>
                <v:line id="Straight Connector 98" o:spid="_x0000_s1061" style="position:absolute;visibility:visible;mso-wrap-style:square" from="30288,2666" to="30371,1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7r8AAADbAAAADwAAAGRycy9kb3ducmV2LnhtbERP3WrCMBS+H/gO4Qi7m6kWhuuaijoG&#10;wnaj7gEOyVlTbE5Ck7Xd2y8Xwi4/vv96N7tejDTEzrOC9aoAQay96bhV8HV9f9qCiAnZYO+ZFPxS&#10;hF2zeKixMn7iM42X1IocwrFCBTalUEkZtSWHceUDcea+/eAwZTi00gw45XDXy01RPEuHHecGi4GO&#10;lvTt8uMUfL6Vo9Vl6Cf6aItg/WFb6rNSj8t5/woi0Zz+xXf3ySh4yWPzl/wDZPM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c/T7r8AAADbAAAADwAAAAAAAAAAAAAAAACh&#10;AgAAZHJzL2Rvd25yZXYueG1sUEsFBgAAAAAEAAQA+QAAAI0DAAAAAA==&#10;" strokecolor="#ffba5b [1940]" strokeweight="2.25pt">
                  <v:stroke joinstyle="miter"/>
                </v:line>
                <v:line id="Straight Connector 99" o:spid="_x0000_s1062" style="position:absolute;visibility:visible;mso-wrap-style:square" from="31449,977" to="31449,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itksUAAADbAAAADwAAAGRycy9kb3ducmV2LnhtbESPX2vCMBTF3wf7DuEO9jI0nQ9Vq1HG&#10;RPBBBuum+Hhprk1Zc1OTzHbffhkMfDycPz/Ocj3YVlzJh8axgudxBoK4crrhWsHnx3Y0AxEissbW&#10;MSn4oQDr1f3dEgvten6naxlrkUY4FKjAxNgVUobKkMUwdh1x8s7OW4xJ+lpqj30at62cZFkuLTac&#10;CAY7ejVUfZXfNkH6p2m5N+aQHy/529TvZhs+7ZV6fBheFiAiDfEW/m/vtIL5HP6+p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itksUAAADbAAAADwAAAAAAAAAA&#10;AAAAAAChAgAAZHJzL2Rvd25yZXYueG1sUEsFBgAAAAAEAAQA+QAAAJMDAAAAAA==&#10;" strokecolor="#009775 [3208]" strokeweight="2.25pt">
                  <v:stroke joinstyle="miter"/>
                </v:line>
                <v:line id="Straight Connector 100" o:spid="_x0000_s1063" style="position:absolute;visibility:visible;mso-wrap-style:square" from="29157,10398" to="29157,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hscMQAAADcAAAADwAAAGRycy9kb3ducmV2LnhtbESPQU/DMAyF75P4D5GRuG0JIA1Umk4I&#10;aYgT0gYcdrMar+nWOKUJbfn38wGJm633/N7ncjOHTo00pDayhduVAUVcR9dyY+HzY7t8BJUyssMu&#10;Mln4pQSb6mpRYuHixDsa97lREsKpQAs+577QOtWeAqZV7IlFO8YhYJZ1aLQbcJLw0Ok7Y9Y6YMvS&#10;4LGnF0/1ef8TLHxjvaVw+HodzeTH+/Wxf384Hay9uZ6fn0BlmvO/+e/6zQm+EXx5RibQ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GGxwxAAAANwAAAAPAAAAAAAAAAAA&#10;AAAAAKECAABkcnMvZG93bnJldi54bWxQSwUGAAAAAAQABAD5AAAAkgMAAAAA&#10;" strokecolor="#ed8b00 [3204]" strokeweight=".5pt">
                  <v:stroke joinstyle="miter"/>
                </v:line>
                <v:line id="Straight Connector 101" o:spid="_x0000_s1064" style="position:absolute;visibility:visible;mso-wrap-style:square" from="36784,4312" to="36867,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c/psAAAADcAAAADwAAAGRycy9kb3ducmV2LnhtbERP22rCQBB9F/yHZYS+6SalVkldQ6tI&#10;00cvHzBkx2RpdjZkt0n8+64g+DaHc51NPtpG9NR541hBukhAEJdOG64UXM6H+RqED8gaG8ek4EYe&#10;8u10ssFMu4GP1J9CJWII+wwV1CG0mZS+rMmiX7iWOHJX11kMEXaV1B0OMdw28jVJ3qVFw7GhxpZ2&#10;NZW/pz+r4Ev212+zxxX+BGcuS/82rtaFUi+z8fMDRKAxPMUPd6Hj/CSF+zPxArn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HP6bAAAAA3AAAAA8AAAAAAAAAAAAAAAAA&#10;oQIAAGRycy9kb3ducmV2LnhtbFBLBQYAAAAABAAEAPkAAACOAwAAAAA=&#10;" strokecolor="#0061c5 [2425]" strokeweight="2.25pt">
                  <v:stroke joinstyle="miter"/>
                </v:line>
                <v:line id="Straight Connector 102" o:spid="_x0000_s1065" style="position:absolute;visibility:visible;mso-wrap-style:square" from="38001,2783" to="38085,1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Su8AAAADcAAAADwAAAGRycy9kb3ducmV2LnhtbERPzWoCMRC+C32HMAVvmtSFIluj2Iog&#10;tBdtH2BIppvFzSRs0t317U2h0Nt8fL+z2U2+EwP1qQ2s4WmpQBCbYFtuNHx9HhdrECkjW+wCk4Yb&#10;JdhtH2YbrG0Y+UzDJTeihHCqUYPLOdZSJuPIY1qGSFy479B7zAX2jbQ9jiXcd3Kl1LP02HJpcBjp&#10;zZG5Xn68ho9DNThTxW6k90ZFF17XlTlrPX+c9i8gMk35X/znPtkyX63g95lygdz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b0rvAAAAA3AAAAA8AAAAAAAAAAAAAAAAA&#10;oQIAAGRycy9kb3ducmV2LnhtbFBLBQYAAAAABAAEAPkAAACOAwAAAAA=&#10;" strokecolor="#ffba5b [1940]" strokeweight="2.25pt">
                  <v:stroke joinstyle="miter"/>
                </v:line>
                <v:line id="Straight Connector 103" o:spid="_x0000_s1066" style="position:absolute;visibility:visible;mso-wrap-style:square" from="39163,1094" to="39163,1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74csYAAADcAAAADwAAAGRycy9kb3ducmV2LnhtbESPQWsCMRCF74L/IYzQi9SsLayyNUpp&#10;KXgQoWtbehw2083SzWRNUnf990YoeJvhvXnfm9VmsK04kQ+NYwXzWQaCuHK64VrBx+HtfgkiRGSN&#10;rWNScKYAm/V4tMJCu57f6VTGWqQQDgUqMDF2hZShMmQxzFxHnLQf5y3GtPpaao99CretfMiyXFps&#10;OBEMdvRiqPot/2yC9NNFuTPmM/865vuF3y5f+Xun1N1keH4CEWmIN/P/9Van+tkjXJ9JE8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u+HLGAAAA3AAAAA8AAAAAAAAA&#10;AAAAAAAAoQIAAGRycy9kb3ducmV2LnhtbFBLBQYAAAAABAAEAPkAAACUAwAAAAA=&#10;" strokecolor="#009775 [3208]" strokeweight="2.25pt">
                  <v:stroke joinstyle="miter"/>
                </v:line>
                <v:line id="Straight Connector 104" o:spid="_x0000_s1067" style="position:absolute;visibility:visible;mso-wrap-style:square" from="44451,4241" to="44534,1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CcPr8AAADcAAAADwAAAGRycy9kb3ducmV2LnhtbERP24rCMBB9F/yHMIJvNnXxRjWKqyyr&#10;j+v6AUMzbYPNpDSxdv9+Iwi+zeFcZ7PrbS06ar1xrGCapCCIc6cNlwquv1+TFQgfkDXWjknBH3nY&#10;bYeDDWbaPfiHuksoRQxhn6GCKoQmk9LnFVn0iWuII1e41mKIsC2lbvERw20tP9J0IS0ajg0VNnSo&#10;KL9d7lbBp+yKb3PEJZ6DM9e5n/XL1Ump8ajfr0EE6sNb/HKfdJyfzuD5TLxAb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DCcPr8AAADcAAAADwAAAAAAAAAAAAAAAACh&#10;AgAAZHJzL2Rvd25yZXYueG1sUEsFBgAAAAAEAAQA+QAAAI0DAAAAAA==&#10;" strokecolor="#0061c5 [2425]" strokeweight="2.25pt">
                  <v:stroke joinstyle="miter"/>
                </v:line>
                <v:line id="Straight Connector 105" o:spid="_x0000_s1068" style="position:absolute;visibility:visible;mso-wrap-style:square" from="45668,2713" to="45752,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Kz8AAAADcAAAADwAAAGRycy9kb3ducmV2LnhtbERPzUoDMRC+C75DGMGbTXRpKWvTUi2C&#10;0F5afYAhGTdLN5OwSXe3b98Igrf5+H5ntZl8JwbqUxtYw/NMgSA2wbbcaPj++nhagkgZ2WIXmDRc&#10;KcFmfX+3wtqGkY80nHIjSginGjW4nGMtZTKOPKZZiMSF+wm9x1xg30jb41jCfSdflFpIjy2XBoeR&#10;3h2Z8+niNRx21eBMFbuR9o2KLrwtK3PU+vFh2r6CyDTlf/Gf+9OW+WoOv8+UC+T6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1ySs/AAAAA3AAAAA8AAAAAAAAAAAAAAAAA&#10;oQIAAGRycy9kb3ducmV2LnhtbFBLBQYAAAAABAAEAPkAAACOAwAAAAA=&#10;" strokecolor="#ffba5b [1940]" strokeweight="2.25pt">
                  <v:stroke joinstyle="miter"/>
                </v:line>
                <v:line id="Straight Connector 106" o:spid="_x0000_s1069" style="position:absolute;visibility:visible;mso-wrap-style:square" from="46829,1024" to="46829,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b6sYAAADcAAAADwAAAGRycy9kb3ducmV2LnhtbESPQWsCMRCF74L/IUzBi9Rse1hla5Si&#10;FDxIwbUtPQ6b6WbpZrImqbv++0YQvM3w3rzvzXI92FacyYfGsYKnWQaCuHK64VrBx/HtcQEiRGSN&#10;rWNScKEA69V4tMRCu54PdC5jLVIIhwIVmBi7QspQGbIYZq4jTtqP8xZjWn0ttcc+hdtWPmdZLi02&#10;nAgGO9oYqn7LP5sg/XRe7o35zL9O+fvc7xZb/t4rNXkYXl9ARBri3Xy73ulUP8vh+kya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ZW+rGAAAA3AAAAA8AAAAAAAAA&#10;AAAAAAAAoQIAAGRycy9kb3ducmV2LnhtbFBLBQYAAAAABAAEAPkAAACUAwAAAAA=&#10;" strokecolor="#009775 [3208]" strokeweight="2.25pt">
                  <v:stroke joinstyle="miter"/>
                </v:line>
                <v:line id="Straight Connector 107" o:spid="_x0000_s1070" style="position:absolute;visibility:visible;mso-wrap-style:square" from="51672,4288" to="51755,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ICSb8AAADcAAAADwAAAGRycy9kb3ducmV2LnhtbERP24rCMBB9F/yHMMK+aeqya6UaxQui&#10;Plr9gKEZ22AzKU221r83Cwv7NodzneW6t7XoqPXGsYLpJAFBXDhtuFRwux7GcxA+IGusHZOCF3lY&#10;r4aDJWbaPflCXR5KEUPYZ6igCqHJpPRFRRb9xDXEkbu71mKIsC2lbvEZw20tP5NkJi0ajg0VNrSr&#10;qHjkP1bBVnb3o9ljiufgzO3bf/Xp/KTUx6jfLEAE6sO/+M990nF+ksLvM/EC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ICSb8AAADcAAAADwAAAAAAAAAAAAAAAACh&#10;AgAAZHJzL2Rvd25yZXYueG1sUEsFBgAAAAAEAAQA+QAAAI0DAAAAAA==&#10;" strokecolor="#0061c5 [2425]" strokeweight="2.25pt">
                  <v:stroke joinstyle="miter"/>
                </v:line>
                <v:line id="Straight Connector 108" o:spid="_x0000_s1071" style="position:absolute;visibility:visible;mso-wrap-style:square" from="52890,2760" to="52973,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PlUcIAAADcAAAADwAAAGRycy9kb3ducmV2LnhtbESPQUsDMRCF74L/IYzgzSZ1QcratNiK&#10;IOil1R8wJONmcTMJm3R3/ffOQfA2w3vz3jfb/RIHNdFY+sQW1isDitgl33Nn4fPj5W4DqlRkj0Ni&#10;svBDBfa766sttj7NfKLpXDslIVxatBBqza3WxQWKWFYpE4v2lcaIVdax037EWcLjoO+NedARe5aG&#10;gJmOgdz3+RItvD83U3BNHmZ660wO6bBp3Mna25vl6RFUpaX+m/+uX73gG6GVZ2QCv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PlUcIAAADcAAAADwAAAAAAAAAAAAAA&#10;AAChAgAAZHJzL2Rvd25yZXYueG1sUEsFBgAAAAAEAAQA+QAAAJADAAAAAA==&#10;" strokecolor="#ffba5b [1940]" strokeweight="2.25pt">
                  <v:stroke joinstyle="miter"/>
                </v:line>
                <v:line id="Straight Connector 109" o:spid="_x0000_s1072" style="position:absolute;visibility:visible;mso-wrap-style:square" from="54051,1071" to="54051,1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bPmMcAAADcAAAADwAAAGRycy9kb3ducmV2LnhtbESPQWsCMRCF7wX/Q5hCL0Wz7WHV1SjS&#10;UvAgha5aehw242bpZrJNUnf996ZQ8DbDe/O+N8v1YFtxJh8axwqeJhkI4srphmsFh/3beAYiRGSN&#10;rWNScKEA69XobomFdj1/0LmMtUghHApUYGLsCilDZchimLiOOGkn5y3GtPpaao99CretfM6yXFps&#10;OBEMdvRiqPouf22C9I/TcmfMMf/8yd+nfjt75a+dUg/3w2YBItIQb+b/661O9bM5/D2TJp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Bs+YxwAAANwAAAAPAAAAAAAA&#10;AAAAAAAAAKECAABkcnMvZG93bnJldi54bWxQSwUGAAAAAAQABAD5AAAAlQMAAAAA&#10;" strokecolor="#009775 [3208]" strokeweight="2.25pt">
                  <v:stroke joinstyle="miter"/>
                </v:line>
                <v:line id="Straight Connector 110" o:spid="_x0000_s1073" style="position:absolute;visibility:visible;mso-wrap-style:square" from="59245,4335" to="59328,1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M4MIAAADcAAAADwAAAGRycy9kb3ducmV2LnhtbESPzW7CQAyE75V4h5WReisbKgoosCAK&#10;qgpHfh7AyppkRdYbZZeQvn19QOJma8Yzn5fr3teqoza6wAbGowwUcRGs49LA5fzzMQcVE7LFOjAZ&#10;+KMI69XgbYm5DQ8+UndKpZIQjjkaqFJqcq1jUZHHOAoNsWjX0HpMsralti0+JNzX+jPLptqjY2mo&#10;sKFtRcXtdPcGvnV3/XU7nOEhBXf5ipN+Nt8b8z7sNwtQifr0Mj+v91bwx4Ivz8gE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IM4MIAAADcAAAADwAAAAAAAAAAAAAA&#10;AAChAgAAZHJzL2Rvd25yZXYueG1sUEsFBgAAAAAEAAQA+QAAAJADAAAAAA==&#10;" strokecolor="#0061c5 [2425]" strokeweight="2.25pt">
                  <v:stroke joinstyle="miter"/>
                </v:line>
                <v:line id="Straight Connector 111" o:spid="_x0000_s1074" style="position:absolute;visibility:visible;mso-wrap-style:square" from="60463,2807" to="60546,1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DaEcAAAADcAAAADwAAAGRycy9kb3ducmV2LnhtbERP3WrCMBS+F3yHcATvNK2FIZ1RpkMQ&#10;thvdHuCQnDVlzUlosra+vRkMdnc+vt+zO0yuEwP1sfWsoFwXIIi1Ny03Cj4/zqstiJiQDXaeScGd&#10;Ihz289kOa+NHvtJwS43IIRxrVGBTCrWUUVtyGNc+EGfuy/cOU4Z9I02PYw53ndwUxZN02HJusBjo&#10;ZEl/336cgvfXarC6Ct1Ib00RrD9uK31VarmYXp5BJJrSv/jPfTF5flnC7zP5Ar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Q2hHAAAAA3AAAAA8AAAAAAAAAAAAAAAAA&#10;oQIAAGRycy9kb3ducmV2LnhtbFBLBQYAAAAABAAEAPkAAACOAwAAAAA=&#10;" strokecolor="#ffba5b [1940]" strokeweight="2.25pt">
                  <v:stroke joinstyle="miter"/>
                </v:line>
                <v:line id="Straight Connector 112" o:spid="_x0000_s1075" style="position:absolute;visibility:visible;mso-wrap-style:square" from="61624,1117" to="61624,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LNMYAAADcAAAADwAAAGRycy9kb3ducmV2LnhtbESPQWsCMRCF7wX/Qxihl6JZPayyGkUs&#10;BQ9S6NqKx2EzbhY3k22Sutt/3xQKvc3w3rzvzXo72FbcyYfGsYLZNANBXDndcK3g/fQyWYIIEVlj&#10;65gUfFOA7Wb0sMZCu57f6F7GWqQQDgUqMDF2hZShMmQxTF1HnLSr8xZjWn0ttcc+hdtWzrMslxYb&#10;TgSDHe0NVbfyyyZI/7Qoj8Z85OfP/HXhD8tnvhyVehwPuxWISEP8N/9dH3SqP5vD7zNpAr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7yzTGAAAA3AAAAA8AAAAAAAAA&#10;AAAAAAAAoQIAAGRycy9kb3ducmV2LnhtbFBLBQYAAAAABAAEAPkAAACUAwAAAAA=&#10;" strokecolor="#009775 [3208]" strokeweight="2.25pt">
                  <v:stroke joinstyle="miter"/>
                </v:line>
                <v:shape id="Picture 113" o:spid="_x0000_s1076" type="#_x0000_t75" style="position:absolute;left:28153;top:11361;width:6048;height:8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1THEAAAA3AAAAA8AAABkcnMvZG93bnJldi54bWxET01rwkAQvRf8D8sIXkrdqCCSuoqoAUGl&#10;qO3B25Adk2h2NmRXjf76bqHgbR7vc8bTxpTiRrUrLCvodSMQxKnVBWcKvg/JxwiE88gaS8uk4EEO&#10;ppPW2xhjbe+8o9veZyKEsItRQe59FUvp0pwMuq6tiAN3srVBH2CdSV3jPYSbUvajaCgNFhwacqxo&#10;nlN62V+NgvX7IkqW5122HX2d/Oy5KY4/yVypTruZfYLw1PiX+N+90mF+bwB/z4QL5O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1THEAAAA3AAAAA8AAAAAAAAAAAAAAAAA&#10;nwIAAGRycy9kb3ducmV2LnhtbFBLBQYAAAAABAAEAPcAAACQAwAAAAA=&#10;">
                  <v:imagedata r:id="rId24" o:title=""/>
                  <v:path arrowok="t"/>
                </v:shape>
                <v:shape id="Picture 114" o:spid="_x0000_s1077" type="#_x0000_t75" style="position:absolute;left:35487;top:11171;width:6048;height:8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JTUXEAAAA3AAAAA8AAABkcnMvZG93bnJldi54bWxET01rwkAQvRf8D8sIXkrdKCKSuoqoAUGl&#10;qO3B25Adk2h2NmRXjf76bqHgbR7vc8bTxpTiRrUrLCvodSMQxKnVBWcKvg/JxwiE88gaS8uk4EEO&#10;ppPW2xhjbe+8o9veZyKEsItRQe59FUvp0pwMuq6tiAN3srVBH2CdSV3jPYSbUvajaCgNFhwacqxo&#10;nlN62V+NgvX7IkqW5122HX2d/Oy5KY4/yVypTruZfYLw1PiX+N+90mF+bwB/z4QL5O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JTUXEAAAA3AAAAA8AAAAAAAAAAAAAAAAA&#10;nwIAAGRycy9kb3ducmV2LnhtbFBLBQYAAAAABAAEAPcAAACQAwAAAAA=&#10;">
                  <v:imagedata r:id="rId24" o:title=""/>
                  <v:path arrowok="t"/>
                </v:shape>
                <v:shape id="Picture 115" o:spid="_x0000_s1078" type="#_x0000_t75" style="position:absolute;left:43107;top:11361;width:6048;height:8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F6N7EAAAA3AAAAA8AAABkcnMvZG93bnJldi54bWxET01rwkAQvRf8D8sIXkrdKCiSuoqoAUGl&#10;qO3B25Adk2h2NmRXjf76bqHgbR7vc8bTxpTiRrUrLCvodSMQxKnVBWcKvg/JxwiE88gaS8uk4EEO&#10;ppPW2xhjbe+8o9veZyKEsItRQe59FUvp0pwMuq6tiAN3srVBH2CdSV3jPYSbUvajaCgNFhwacqxo&#10;nlN62V+NgvX7IkqW5122HX2d/Oy5KY4/yVypTruZfYLw1PiX+N+90mF+bwB/z4QL5O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F6N7EAAAA3AAAAA8AAAAAAAAAAAAAAAAA&#10;nwIAAGRycy9kb3ducmV2LnhtbFBLBQYAAAAABAAEAPcAAACQAwAAAAA=&#10;">
                  <v:imagedata r:id="rId24" o:title=""/>
                  <v:path arrowok="t"/>
                </v:shape>
                <v:shape id="Picture 116" o:spid="_x0000_s1079" type="#_x0000_t75" style="position:absolute;left:50536;top:11266;width:6049;height:8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XdqnEAAAA3AAAAA8AAABkcnMvZG93bnJldi54bWxET0uLwjAQvgv+hzCCF1lTPYh0jSJqQdhd&#10;xNfB29CMbbWZlCZq9debhYW9zcf3nMmsMaW4U+0KywoG/QgEcWp1wZmCwz75GINwHlljaZkUPMnB&#10;bNpuTTDW9sFbuu98JkIIuxgV5N5XsZQuzcmg69uKOHBnWxv0AdaZ1DU+Qrgp5TCKRtJgwaEhx4oW&#10;OaXX3c0o+Ooto2R12WY/483Zz1/fxemYLJTqdpr5JwhPjf8X/7nXOswfjOD3mXCBn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XdqnEAAAA3AAAAA8AAAAAAAAAAAAAAAAA&#10;nwIAAGRycy9kb3ducmV2LnhtbFBLBQYAAAAABAAEAPcAAACQAwAAAAA=&#10;">
                  <v:imagedata r:id="rId24" o:title=""/>
                  <v:path arrowok="t"/>
                </v:shape>
                <v:shape id="Picture 117" o:spid="_x0000_s1080" type="#_x0000_t75" style="position:absolute;left:58156;top:11171;width:6049;height:8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b0zLFAAAA3AAAAA8AAABkcnMvZG93bnJldi54bWxET01rwkAQvRf8D8sIXkrd6EEldRVRA4JK&#10;UduDtyE7JtHsbMiuGv313ULB2zze54ynjSnFjWpXWFbQ60YgiFOrC84UfB+SjxEI55E1lpZJwYMc&#10;TCettzHG2t55R7e9z0QIYRejgtz7KpbSpTkZdF1bEQfuZGuDPsA6k7rGewg3pexH0UAaLDg05FjR&#10;PKf0sr8aBev3RZQsz7tsO/o6+dlzUxx/krlSnXYz+wThqfEv8b97pcP83hD+ngkXyM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G9MyxQAAANwAAAAPAAAAAAAAAAAAAAAA&#10;AJ8CAABkcnMvZG93bnJldi54bWxQSwUGAAAAAAQABAD3AAAAkQMAAAAA&#10;">
                  <v:imagedata r:id="rId24" o:title=""/>
                  <v:path arrowok="t"/>
                </v:shape>
                <v:shape id="Picture 118" o:spid="_x0000_s1081" type="#_x0000_t75" style="position:absolute;left:34108;top:37599;width:12919;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i3wLFAAAA3AAAAA8AAABkcnMvZG93bnJldi54bWxEj09rwzAMxe+DfQejwW6rkw3KSOuWdjAY&#10;22H9Cz2KWI1DYznEXpLt01eHwm4S7+m9n+bL0Teqpy7WgQ3kkwwUcRlszZWBw/796RVUTMgWm8Bk&#10;4JciLBf3d3MsbBh4S/0uVUpCOBZowKXUFlrH0pHHOAktsWjn0HlMsnaVth0OEu4b/ZxlU+2xZmlw&#10;2NKbo/Ky+/EGMD9u+69yY1cv57/vT27dadBrYx4fxtUMVKIx/Ztv1x9W8HOhlWdkAr2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ot8CxQAAANwAAAAPAAAAAAAAAAAAAAAA&#10;AJ8CAABkcnMvZG93bnJldi54bWxQSwUGAAAAAAQABAD3AAAAkQMAAAAA&#10;">
                  <v:imagedata r:id="rId25" o:title=""/>
                  <v:path arrowok="t"/>
                </v:shape>
                <v:shape id="Picture 119" o:spid="_x0000_s1082" type="#_x0000_t75" style="position:absolute;left:49736;top:37666;width:12920;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uepnCAAAA3AAAAA8AAABkcnMvZG93bnJldi54bWxET0trwkAQvhf8D8sIvdVNKhSNrqKFgrSH&#10;+gSPQ3bMBrOzIbtN0v76riB4m4/vOfNlbyvRUuNLxwrSUQKCOHe65ELB8fDxMgHhA7LGyjEp+CUP&#10;y8XgaY6Zdh3vqN2HQsQQ9hkqMCHUmZQ+N2TRj1xNHLmLayyGCJtC6ga7GG4r+Zokb9JiybHBYE3v&#10;hvLr/scqwPS0a7/yrV6NL3/fn1ybcyfXSj0P+9UMRKA+PMR390bH+ekUbs/EC+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7nqZwgAAANwAAAAPAAAAAAAAAAAAAAAAAJ8C&#10;AABkcnMvZG93bnJldi54bWxQSwUGAAAAAAQABAD3AAAAjgMAAAAA&#10;">
                  <v:imagedata r:id="rId25" o:title=""/>
                  <v:path arrowok="t"/>
                </v:shape>
              </v:group>
            </w:pict>
          </mc:Fallback>
        </mc:AlternateContent>
      </w:r>
    </w:p>
    <w:p w14:paraId="7B31A9D4" w14:textId="787145DB" w:rsidR="00AA5F29" w:rsidRDefault="00AA5F29" w:rsidP="00D90309">
      <w:pPr>
        <w:rPr>
          <w:rFonts w:asciiTheme="minorHAnsi" w:hAnsiTheme="minorHAnsi" w:cs="Arial"/>
          <w:lang w:val="en-US"/>
        </w:rPr>
      </w:pPr>
    </w:p>
    <w:p w14:paraId="2AE3516C" w14:textId="46FD7757" w:rsidR="002F77D4" w:rsidRDefault="002F77D4" w:rsidP="00D90309">
      <w:pPr>
        <w:rPr>
          <w:rFonts w:asciiTheme="minorHAnsi" w:hAnsiTheme="minorHAnsi" w:cs="Arial"/>
        </w:rPr>
      </w:pPr>
    </w:p>
    <w:p w14:paraId="6DB76836" w14:textId="04D82D5C" w:rsidR="002F77D4" w:rsidRPr="00A32C6A" w:rsidRDefault="002F77D4" w:rsidP="00D90309">
      <w:pPr>
        <w:rPr>
          <w:rFonts w:asciiTheme="minorHAnsi" w:hAnsiTheme="minorHAnsi" w:cs="Arial"/>
        </w:rPr>
      </w:pPr>
    </w:p>
    <w:p w14:paraId="3025C080" w14:textId="7450DED0" w:rsidR="00F81A50" w:rsidRDefault="00F81A50" w:rsidP="00D90309">
      <w:pPr>
        <w:rPr>
          <w:rFonts w:asciiTheme="minorHAnsi" w:hAnsiTheme="minorHAnsi" w:cs="Arial"/>
          <w:sz w:val="20"/>
          <w:szCs w:val="20"/>
        </w:rPr>
      </w:pPr>
    </w:p>
    <w:p w14:paraId="3356C318" w14:textId="77777777" w:rsidR="004C6FDA" w:rsidRDefault="004C6FDA" w:rsidP="00F81A50">
      <w:pPr>
        <w:rPr>
          <w:rFonts w:asciiTheme="minorHAnsi" w:hAnsiTheme="minorHAnsi" w:cs="Arial"/>
          <w:sz w:val="20"/>
          <w:szCs w:val="20"/>
        </w:rPr>
      </w:pPr>
    </w:p>
    <w:p w14:paraId="025615E8" w14:textId="77777777" w:rsidR="00900971" w:rsidRDefault="00900971" w:rsidP="00F81A50">
      <w:pPr>
        <w:rPr>
          <w:rFonts w:asciiTheme="minorHAnsi" w:hAnsiTheme="minorHAnsi" w:cs="Arial"/>
          <w:sz w:val="20"/>
          <w:szCs w:val="20"/>
        </w:rPr>
      </w:pPr>
    </w:p>
    <w:p w14:paraId="3B931C6E" w14:textId="77777777" w:rsidR="00900971" w:rsidRDefault="00900971" w:rsidP="00F81A50">
      <w:pPr>
        <w:rPr>
          <w:rFonts w:asciiTheme="minorHAnsi" w:hAnsiTheme="minorHAnsi" w:cs="Arial"/>
          <w:sz w:val="20"/>
          <w:szCs w:val="20"/>
        </w:rPr>
      </w:pPr>
    </w:p>
    <w:p w14:paraId="15B675D1" w14:textId="77777777" w:rsidR="00900971" w:rsidRDefault="00900971" w:rsidP="00F81A50">
      <w:pPr>
        <w:rPr>
          <w:rFonts w:asciiTheme="minorHAnsi" w:hAnsiTheme="minorHAnsi" w:cs="Arial"/>
          <w:sz w:val="20"/>
          <w:szCs w:val="20"/>
        </w:rPr>
      </w:pPr>
    </w:p>
    <w:p w14:paraId="13D292D8" w14:textId="77777777" w:rsidR="00900971" w:rsidRDefault="00900971" w:rsidP="00F81A50">
      <w:pPr>
        <w:rPr>
          <w:rFonts w:asciiTheme="minorHAnsi" w:hAnsiTheme="minorHAnsi" w:cs="Arial"/>
          <w:sz w:val="20"/>
          <w:szCs w:val="20"/>
        </w:rPr>
      </w:pPr>
      <w:bookmarkStart w:id="5" w:name="_GoBack"/>
      <w:bookmarkEnd w:id="5"/>
    </w:p>
    <w:p w14:paraId="105819A0" w14:textId="77777777" w:rsidR="00900971" w:rsidRDefault="00900971" w:rsidP="00F81A50">
      <w:pPr>
        <w:rPr>
          <w:rFonts w:asciiTheme="minorHAnsi" w:hAnsiTheme="minorHAnsi" w:cs="Arial"/>
          <w:sz w:val="20"/>
          <w:szCs w:val="20"/>
        </w:rPr>
      </w:pPr>
    </w:p>
    <w:p w14:paraId="1EDBC899" w14:textId="77777777" w:rsidR="00900971" w:rsidRDefault="00900971" w:rsidP="00F81A50">
      <w:pPr>
        <w:rPr>
          <w:rFonts w:asciiTheme="minorHAnsi" w:hAnsiTheme="minorHAnsi" w:cs="Arial"/>
          <w:sz w:val="20"/>
          <w:szCs w:val="20"/>
        </w:rPr>
      </w:pPr>
    </w:p>
    <w:p w14:paraId="70AB5545" w14:textId="77777777" w:rsidR="00900971" w:rsidRDefault="00900971" w:rsidP="00F81A50">
      <w:pPr>
        <w:rPr>
          <w:rFonts w:asciiTheme="minorHAnsi" w:hAnsiTheme="minorHAnsi" w:cs="Arial"/>
          <w:sz w:val="20"/>
          <w:szCs w:val="20"/>
        </w:rPr>
      </w:pPr>
    </w:p>
    <w:p w14:paraId="77F3210A" w14:textId="77777777" w:rsidR="00900971" w:rsidRDefault="00900971" w:rsidP="00F81A50">
      <w:pPr>
        <w:rPr>
          <w:rFonts w:asciiTheme="minorHAnsi" w:hAnsiTheme="minorHAnsi" w:cs="Arial"/>
          <w:sz w:val="20"/>
          <w:szCs w:val="20"/>
        </w:rPr>
      </w:pPr>
    </w:p>
    <w:p w14:paraId="454768E7" w14:textId="77777777" w:rsidR="00900971" w:rsidRDefault="00900971" w:rsidP="00F81A50">
      <w:pPr>
        <w:rPr>
          <w:rFonts w:asciiTheme="minorHAnsi" w:hAnsiTheme="minorHAnsi" w:cs="Arial"/>
          <w:sz w:val="20"/>
          <w:szCs w:val="20"/>
        </w:rPr>
      </w:pPr>
    </w:p>
    <w:p w14:paraId="5F9051E3" w14:textId="77777777" w:rsidR="00900971" w:rsidRDefault="00900971" w:rsidP="00F81A50">
      <w:pPr>
        <w:rPr>
          <w:rFonts w:asciiTheme="minorHAnsi" w:hAnsiTheme="minorHAnsi" w:cs="Arial"/>
          <w:sz w:val="20"/>
          <w:szCs w:val="20"/>
        </w:rPr>
      </w:pPr>
    </w:p>
    <w:p w14:paraId="3EA267DA" w14:textId="77777777" w:rsidR="00900971" w:rsidRDefault="00900971" w:rsidP="00F81A50">
      <w:pPr>
        <w:rPr>
          <w:rFonts w:asciiTheme="minorHAnsi" w:hAnsiTheme="minorHAnsi" w:cs="Arial"/>
          <w:sz w:val="20"/>
          <w:szCs w:val="20"/>
        </w:rPr>
      </w:pPr>
    </w:p>
    <w:p w14:paraId="7776EFBB" w14:textId="77777777" w:rsidR="00900971" w:rsidRDefault="00900971" w:rsidP="00F81A50">
      <w:pPr>
        <w:rPr>
          <w:rFonts w:asciiTheme="minorHAnsi" w:hAnsiTheme="minorHAnsi" w:cs="Arial"/>
          <w:sz w:val="20"/>
          <w:szCs w:val="20"/>
        </w:rPr>
      </w:pPr>
    </w:p>
    <w:p w14:paraId="28D7DB76" w14:textId="77777777" w:rsidR="00900971" w:rsidRDefault="00900971" w:rsidP="00F81A50">
      <w:pPr>
        <w:rPr>
          <w:rFonts w:asciiTheme="minorHAnsi" w:hAnsiTheme="minorHAnsi" w:cs="Arial"/>
          <w:sz w:val="20"/>
          <w:szCs w:val="20"/>
        </w:rPr>
      </w:pPr>
    </w:p>
    <w:p w14:paraId="353620A8" w14:textId="5172B352" w:rsidR="00F81A50" w:rsidRDefault="001B3551" w:rsidP="00F81A50">
      <w:pPr>
        <w:pStyle w:val="Heading2"/>
        <w:rPr>
          <w:rFonts w:asciiTheme="minorHAnsi" w:hAnsiTheme="minorHAnsi" w:cs="Arial"/>
          <w:b/>
          <w:color w:val="auto"/>
          <w:sz w:val="24"/>
          <w:szCs w:val="24"/>
          <w:u w:val="single"/>
        </w:rPr>
      </w:pPr>
      <w:bookmarkStart w:id="6" w:name="_Toc526774298"/>
      <w:r w:rsidRPr="00D90309">
        <w:rPr>
          <w:rFonts w:asciiTheme="minorHAnsi" w:hAnsiTheme="minorHAnsi" w:cs="Arial"/>
          <w:b/>
          <w:color w:val="auto"/>
          <w:sz w:val="24"/>
          <w:szCs w:val="24"/>
          <w:u w:val="single"/>
        </w:rPr>
        <w:t>Conclusion</w:t>
      </w:r>
      <w:bookmarkEnd w:id="6"/>
    </w:p>
    <w:p w14:paraId="38562562" w14:textId="5BE4FD36" w:rsidR="00571E9A" w:rsidRDefault="00571E9A" w:rsidP="00571E9A">
      <w:pPr>
        <w:rPr>
          <w:lang w:val="en-US" w:eastAsia="zh-TW"/>
        </w:rPr>
      </w:pPr>
    </w:p>
    <w:p w14:paraId="2D6FE38D" w14:textId="1827DCD6" w:rsidR="00EE6ADB" w:rsidRPr="00BF7E5E" w:rsidRDefault="00571E9A" w:rsidP="00571E9A">
      <w:pPr>
        <w:rPr>
          <w:rFonts w:asciiTheme="minorHAnsi" w:hAnsiTheme="minorHAnsi"/>
          <w:highlight w:val="yellow"/>
          <w:lang w:val="en-US"/>
        </w:rPr>
      </w:pPr>
      <w:r>
        <w:rPr>
          <w:rFonts w:asciiTheme="minorHAnsi" w:hAnsiTheme="minorHAnsi" w:cs="Arial"/>
        </w:rPr>
        <w:t xml:space="preserve">The HPE Nimbus storage </w:t>
      </w:r>
      <w:r w:rsidR="00A069B7">
        <w:rPr>
          <w:rFonts w:asciiTheme="minorHAnsi" w:hAnsiTheme="minorHAnsi" w:cs="Arial"/>
        </w:rPr>
        <w:t xml:space="preserve">CS700 </w:t>
      </w:r>
      <w:r>
        <w:rPr>
          <w:rFonts w:asciiTheme="minorHAnsi" w:hAnsiTheme="minorHAnsi" w:cs="Arial"/>
        </w:rPr>
        <w:t>handled 500 Mbytes</w:t>
      </w:r>
      <w:r w:rsidR="00DB2741">
        <w:rPr>
          <w:rFonts w:asciiTheme="minorHAnsi" w:hAnsiTheme="minorHAnsi" w:cs="Arial"/>
        </w:rPr>
        <w:t xml:space="preserve"> per second</w:t>
      </w:r>
      <w:r>
        <w:rPr>
          <w:rFonts w:asciiTheme="minorHAnsi" w:hAnsiTheme="minorHAnsi" w:cs="Arial"/>
        </w:rPr>
        <w:t xml:space="preserve"> of contineus video recording without any medialoss during the 8 hours testperiod.</w:t>
      </w:r>
    </w:p>
    <w:p w14:paraId="3879737C" w14:textId="77777777" w:rsidR="006478CD" w:rsidRPr="00BF7E5E" w:rsidRDefault="006478CD" w:rsidP="006478CD">
      <w:pPr>
        <w:rPr>
          <w:rFonts w:asciiTheme="minorHAnsi" w:hAnsiTheme="minorHAnsi"/>
          <w:highlight w:val="yellow"/>
          <w:lang w:val="en-US"/>
        </w:rPr>
      </w:pPr>
    </w:p>
    <w:p w14:paraId="26503F07" w14:textId="77777777" w:rsidR="006478CD" w:rsidRDefault="009F4F81" w:rsidP="009F4F81">
      <w:pPr>
        <w:pStyle w:val="Heading2"/>
        <w:rPr>
          <w:rFonts w:asciiTheme="minorHAnsi" w:hAnsiTheme="minorHAnsi" w:cs="Arial"/>
          <w:b/>
          <w:color w:val="auto"/>
          <w:sz w:val="24"/>
          <w:szCs w:val="24"/>
          <w:u w:val="single"/>
        </w:rPr>
      </w:pPr>
      <w:bookmarkStart w:id="7" w:name="_Toc526774299"/>
      <w:r>
        <w:rPr>
          <w:rFonts w:asciiTheme="minorHAnsi" w:hAnsiTheme="minorHAnsi" w:cs="Arial"/>
          <w:b/>
          <w:color w:val="auto"/>
          <w:sz w:val="24"/>
          <w:szCs w:val="24"/>
          <w:u w:val="single"/>
        </w:rPr>
        <w:t>Resources</w:t>
      </w:r>
      <w:bookmarkEnd w:id="7"/>
    </w:p>
    <w:p w14:paraId="6F8EC75B" w14:textId="77777777" w:rsidR="009F4F81" w:rsidRPr="009F4F81" w:rsidRDefault="009F4F81" w:rsidP="009F4F81">
      <w:pPr>
        <w:rPr>
          <w:lang w:val="en-US" w:eastAsia="zh-TW"/>
        </w:rPr>
      </w:pPr>
    </w:p>
    <w:p w14:paraId="5382E9C4" w14:textId="77777777" w:rsidR="00EE6ADB" w:rsidRDefault="004D6EAF" w:rsidP="00F81A50">
      <w:pPr>
        <w:rPr>
          <w:rFonts w:ascii="Arial" w:hAnsi="Arial" w:cs="Arial"/>
          <w:sz w:val="20"/>
          <w:szCs w:val="20"/>
        </w:rPr>
      </w:pPr>
      <w:hyperlink r:id="rId26" w:history="1">
        <w:r w:rsidR="00D95398" w:rsidRPr="00D95398">
          <w:rPr>
            <w:rStyle w:val="Hyperlink"/>
          </w:rPr>
          <w:t>Product Links</w:t>
        </w:r>
      </w:hyperlink>
    </w:p>
    <w:p w14:paraId="604ED9D8" w14:textId="77777777" w:rsidR="006478CD" w:rsidRPr="00E6462F" w:rsidRDefault="006478CD" w:rsidP="00F81A50">
      <w:pPr>
        <w:rPr>
          <w:rFonts w:ascii="Arial" w:hAnsi="Arial" w:cs="Arial"/>
          <w:sz w:val="20"/>
          <w:szCs w:val="20"/>
        </w:rPr>
      </w:pPr>
    </w:p>
    <w:p w14:paraId="4C0824E9" w14:textId="77777777" w:rsidR="00F81A50" w:rsidRDefault="00F81A50" w:rsidP="00F81A50">
      <w:pPr>
        <w:rPr>
          <w:rFonts w:ascii="Arial" w:hAnsi="Arial" w:cs="Arial"/>
          <w:sz w:val="20"/>
          <w:szCs w:val="20"/>
        </w:rPr>
      </w:pPr>
    </w:p>
    <w:p w14:paraId="6F7CD8A1" w14:textId="77777777" w:rsidR="00F81A50" w:rsidRDefault="00F81A50" w:rsidP="00F81A50">
      <w:pPr>
        <w:rPr>
          <w:rFonts w:ascii="Arial" w:hAnsi="Arial" w:cs="Arial"/>
          <w:sz w:val="20"/>
          <w:szCs w:val="20"/>
        </w:rPr>
      </w:pPr>
    </w:p>
    <w:p w14:paraId="238F9E76" w14:textId="77777777" w:rsidR="001757DA" w:rsidRPr="004E420B" w:rsidRDefault="001757DA" w:rsidP="001757DA">
      <w:pPr>
        <w:rPr>
          <w:rFonts w:ascii="Arial" w:hAnsi="Arial" w:cs="Arial"/>
          <w:sz w:val="20"/>
          <w:szCs w:val="20"/>
        </w:rPr>
      </w:pPr>
    </w:p>
    <w:p w14:paraId="57BEE603" w14:textId="77777777" w:rsidR="001757DA" w:rsidRDefault="001757DA">
      <w:pPr>
        <w:spacing w:line="276" w:lineRule="auto"/>
        <w:rPr>
          <w:rFonts w:asciiTheme="minorHAnsi" w:eastAsiaTheme="minorHAnsi" w:hAnsiTheme="minorHAnsi" w:cs="FrutigerNeueLTPro-Thin"/>
          <w:color w:val="1A598E" w:themeColor="text2" w:themeShade="80"/>
          <w:sz w:val="40"/>
          <w:szCs w:val="40"/>
          <w:lang w:val="en-US"/>
        </w:rPr>
      </w:pPr>
    </w:p>
    <w:sectPr w:rsidR="001757DA" w:rsidSect="001757DA">
      <w:headerReference w:type="default" r:id="rId27"/>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3500A" w14:textId="77777777" w:rsidR="004D6EAF" w:rsidRDefault="004D6EAF" w:rsidP="00FA1F39">
      <w:r>
        <w:separator/>
      </w:r>
    </w:p>
  </w:endnote>
  <w:endnote w:type="continuationSeparator" w:id="0">
    <w:p w14:paraId="3D375B04" w14:textId="77777777" w:rsidR="004D6EAF" w:rsidRDefault="004D6EAF" w:rsidP="00FA1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55 Roman">
    <w:panose1 w:val="00000000000000000000"/>
    <w:charset w:val="00"/>
    <w:family w:val="auto"/>
    <w:notTrueType/>
    <w:pitch w:val="default"/>
    <w:sig w:usb0="00000003" w:usb1="00000000" w:usb2="00000000" w:usb3="00000000" w:csb0="00000001" w:csb1="00000000"/>
  </w:font>
  <w:font w:name="Univers LT Std 65 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tigerNeueLTPro-Thin">
    <w:altName w:val="Calibri"/>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8865E" w14:textId="77777777" w:rsidR="004D6EAF" w:rsidRDefault="004D6EAF" w:rsidP="00FA1F39">
      <w:r>
        <w:separator/>
      </w:r>
    </w:p>
  </w:footnote>
  <w:footnote w:type="continuationSeparator" w:id="0">
    <w:p w14:paraId="140D2835" w14:textId="77777777" w:rsidR="004D6EAF" w:rsidRDefault="004D6EAF" w:rsidP="00FA1F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19712" w14:textId="77777777" w:rsidR="00FA1F39" w:rsidRDefault="007E2461" w:rsidP="007D04BD">
    <w:pPr>
      <w:pStyle w:val="Header"/>
      <w:jc w:val="center"/>
    </w:pPr>
    <w:r>
      <w:rPr>
        <w:noProof/>
        <w:lang w:val="en-US"/>
      </w:rPr>
      <w:drawing>
        <wp:anchor distT="0" distB="0" distL="114300" distR="114300" simplePos="0" relativeHeight="251661312" behindDoc="0" locked="0" layoutInCell="1" allowOverlap="1" wp14:anchorId="57BFDCCF" wp14:editId="7686C916">
          <wp:simplePos x="0" y="0"/>
          <wp:positionH relativeFrom="column">
            <wp:posOffset>5566410</wp:posOffset>
          </wp:positionH>
          <wp:positionV relativeFrom="paragraph">
            <wp:posOffset>-363855</wp:posOffset>
          </wp:positionV>
          <wp:extent cx="905780" cy="78105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_logo_Cblue_Center_small.jpg"/>
                  <pic:cNvPicPr/>
                </pic:nvPicPr>
                <pic:blipFill>
                  <a:blip r:embed="rId1">
                    <a:extLst>
                      <a:ext uri="{28A0092B-C50C-407E-A947-70E740481C1C}">
                        <a14:useLocalDpi xmlns:a14="http://schemas.microsoft.com/office/drawing/2010/main" val="0"/>
                      </a:ext>
                    </a:extLst>
                  </a:blip>
                  <a:stretch>
                    <a:fillRect/>
                  </a:stretch>
                </pic:blipFill>
                <pic:spPr>
                  <a:xfrm>
                    <a:off x="0" y="0"/>
                    <a:ext cx="905780" cy="781050"/>
                  </a:xfrm>
                  <a:prstGeom prst="rect">
                    <a:avLst/>
                  </a:prstGeom>
                </pic:spPr>
              </pic:pic>
            </a:graphicData>
          </a:graphic>
          <wp14:sizeRelH relativeFrom="margin">
            <wp14:pctWidth>0</wp14:pctWidth>
          </wp14:sizeRelH>
          <wp14:sizeRelV relativeFrom="margin">
            <wp14:pctHeight>0</wp14:pctHeight>
          </wp14:sizeRelV>
        </wp:anchor>
      </w:drawing>
    </w:r>
  </w:p>
  <w:p w14:paraId="30FD7AB6" w14:textId="77777777" w:rsidR="00FA1F39" w:rsidRDefault="00BE4B9A" w:rsidP="007D04BD">
    <w:pPr>
      <w:pStyle w:val="Header"/>
      <w:jc w:val="center"/>
    </w:pPr>
    <w:r w:rsidRPr="00BE4B9A">
      <w:rPr>
        <w:noProof/>
        <w:lang w:val="en-US"/>
      </w:rPr>
      <mc:AlternateContent>
        <mc:Choice Requires="wps">
          <w:drawing>
            <wp:anchor distT="0" distB="0" distL="114300" distR="114300" simplePos="0" relativeHeight="251660288" behindDoc="0" locked="0" layoutInCell="1" allowOverlap="1" wp14:anchorId="2BDD53AB" wp14:editId="64DF9891">
              <wp:simplePos x="0" y="0"/>
              <wp:positionH relativeFrom="column">
                <wp:posOffset>-133350</wp:posOffset>
              </wp:positionH>
              <wp:positionV relativeFrom="paragraph">
                <wp:posOffset>334645</wp:posOffset>
              </wp:positionV>
              <wp:extent cx="6642100" cy="17780"/>
              <wp:effectExtent l="0" t="0" r="6350" b="1270"/>
              <wp:wrapNone/>
              <wp:docPr id="12" name="Rectangle 12"/>
              <wp:cNvGraphicFramePr/>
              <a:graphic xmlns:a="http://schemas.openxmlformats.org/drawingml/2006/main">
                <a:graphicData uri="http://schemas.microsoft.com/office/word/2010/wordprocessingShape">
                  <wps:wsp>
                    <wps:cNvSpPr/>
                    <wps:spPr>
                      <a:xfrm>
                        <a:off x="0" y="0"/>
                        <a:ext cx="6642100" cy="17780"/>
                      </a:xfrm>
                      <a:prstGeom prst="rect">
                        <a:avLst/>
                      </a:prstGeom>
                      <a:solidFill>
                        <a:srgbClr val="009C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5E9163" id="Rectangle 12" o:spid="_x0000_s1026" style="position:absolute;margin-left:-10.5pt;margin-top:26.35pt;width:523pt;height: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" fillcolor="#009cde" stroked="f"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990965"/>
    <w:multiLevelType w:val="hybridMultilevel"/>
    <w:tmpl w:val="289EA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B049A1"/>
    <w:multiLevelType w:val="hybridMultilevel"/>
    <w:tmpl w:val="BDB0A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C44BD3"/>
    <w:multiLevelType w:val="hybridMultilevel"/>
    <w:tmpl w:val="6740612C"/>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 w15:restartNumberingAfterBreak="0">
    <w:nsid w:val="411458C5"/>
    <w:multiLevelType w:val="hybridMultilevel"/>
    <w:tmpl w:val="8744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401D71"/>
    <w:multiLevelType w:val="hybridMultilevel"/>
    <w:tmpl w:val="185E3A04"/>
    <w:lvl w:ilvl="0" w:tplc="5F629FDA">
      <w:numFmt w:val="bullet"/>
      <w:lvlText w:val="-"/>
      <w:lvlJc w:val="left"/>
      <w:pPr>
        <w:ind w:left="720" w:hanging="360"/>
      </w:pPr>
      <w:rPr>
        <w:rFonts w:ascii="Calibri" w:eastAsia="Cambria" w:hAnsi="Calibri"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proofState w:spelling="clean" w:grammar="clean"/>
  <w:attachedTemplate r:id="rId1"/>
  <w:defaultTabStop w:val="1304"/>
  <w:hyphenationZone w:val="425"/>
  <w:characterSpacingControl w:val="doNotCompress"/>
  <w:hdrShapeDefaults>
    <o:shapedefaults v:ext="edit" spidmax="2049">
      <o:colormru v:ext="edit" colors="#2fb6d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39C"/>
    <w:rsid w:val="00002E20"/>
    <w:rsid w:val="00024CCE"/>
    <w:rsid w:val="00060790"/>
    <w:rsid w:val="00074755"/>
    <w:rsid w:val="000747F5"/>
    <w:rsid w:val="000A6B8B"/>
    <w:rsid w:val="000C42D5"/>
    <w:rsid w:val="000D01E0"/>
    <w:rsid w:val="00104FF2"/>
    <w:rsid w:val="00125495"/>
    <w:rsid w:val="001346AD"/>
    <w:rsid w:val="0013731F"/>
    <w:rsid w:val="001757DA"/>
    <w:rsid w:val="001955BC"/>
    <w:rsid w:val="001A3479"/>
    <w:rsid w:val="001A7920"/>
    <w:rsid w:val="001B3551"/>
    <w:rsid w:val="001E14F4"/>
    <w:rsid w:val="001F2E99"/>
    <w:rsid w:val="00214145"/>
    <w:rsid w:val="00216853"/>
    <w:rsid w:val="0024644A"/>
    <w:rsid w:val="00247835"/>
    <w:rsid w:val="00262EDB"/>
    <w:rsid w:val="0026782E"/>
    <w:rsid w:val="00270220"/>
    <w:rsid w:val="0028615D"/>
    <w:rsid w:val="002A08B0"/>
    <w:rsid w:val="002A6179"/>
    <w:rsid w:val="002C0EB9"/>
    <w:rsid w:val="002F77D4"/>
    <w:rsid w:val="0033743B"/>
    <w:rsid w:val="0034089F"/>
    <w:rsid w:val="00347809"/>
    <w:rsid w:val="00384E6B"/>
    <w:rsid w:val="00387998"/>
    <w:rsid w:val="003A3E09"/>
    <w:rsid w:val="003E40E5"/>
    <w:rsid w:val="004004BA"/>
    <w:rsid w:val="004308A2"/>
    <w:rsid w:val="004474B5"/>
    <w:rsid w:val="00462015"/>
    <w:rsid w:val="00467E42"/>
    <w:rsid w:val="0049744C"/>
    <w:rsid w:val="004C6FDA"/>
    <w:rsid w:val="004D1265"/>
    <w:rsid w:val="004D6EAF"/>
    <w:rsid w:val="004F7BBB"/>
    <w:rsid w:val="005226F5"/>
    <w:rsid w:val="00566A17"/>
    <w:rsid w:val="00566D84"/>
    <w:rsid w:val="00571E9A"/>
    <w:rsid w:val="005A3B7E"/>
    <w:rsid w:val="005B0EB8"/>
    <w:rsid w:val="005C4E3D"/>
    <w:rsid w:val="005F4B73"/>
    <w:rsid w:val="005F4E70"/>
    <w:rsid w:val="00631C70"/>
    <w:rsid w:val="006478CD"/>
    <w:rsid w:val="00656DEE"/>
    <w:rsid w:val="0072698E"/>
    <w:rsid w:val="007406D0"/>
    <w:rsid w:val="007473C3"/>
    <w:rsid w:val="00756983"/>
    <w:rsid w:val="00776974"/>
    <w:rsid w:val="007842B3"/>
    <w:rsid w:val="00784D52"/>
    <w:rsid w:val="007A7C44"/>
    <w:rsid w:val="007B46E8"/>
    <w:rsid w:val="007D04BD"/>
    <w:rsid w:val="007D0FF2"/>
    <w:rsid w:val="007E2461"/>
    <w:rsid w:val="008110A1"/>
    <w:rsid w:val="008642B8"/>
    <w:rsid w:val="008A3153"/>
    <w:rsid w:val="008A57DB"/>
    <w:rsid w:val="008B1639"/>
    <w:rsid w:val="00900971"/>
    <w:rsid w:val="00904932"/>
    <w:rsid w:val="0090717F"/>
    <w:rsid w:val="00935B05"/>
    <w:rsid w:val="00950E62"/>
    <w:rsid w:val="0095771B"/>
    <w:rsid w:val="00967461"/>
    <w:rsid w:val="00973D15"/>
    <w:rsid w:val="009917EC"/>
    <w:rsid w:val="00993FF2"/>
    <w:rsid w:val="00997600"/>
    <w:rsid w:val="009B1D80"/>
    <w:rsid w:val="009D4CB8"/>
    <w:rsid w:val="009F4F81"/>
    <w:rsid w:val="00A069B7"/>
    <w:rsid w:val="00A32C6A"/>
    <w:rsid w:val="00A7285B"/>
    <w:rsid w:val="00AA5F29"/>
    <w:rsid w:val="00AC03A2"/>
    <w:rsid w:val="00AF3ED4"/>
    <w:rsid w:val="00B17F16"/>
    <w:rsid w:val="00B34523"/>
    <w:rsid w:val="00B42197"/>
    <w:rsid w:val="00B54C5F"/>
    <w:rsid w:val="00B93BF5"/>
    <w:rsid w:val="00BC67CC"/>
    <w:rsid w:val="00BE4B9A"/>
    <w:rsid w:val="00BF7E5E"/>
    <w:rsid w:val="00C2599A"/>
    <w:rsid w:val="00C80B5B"/>
    <w:rsid w:val="00C9039C"/>
    <w:rsid w:val="00CA2F9E"/>
    <w:rsid w:val="00CF5D79"/>
    <w:rsid w:val="00D049BE"/>
    <w:rsid w:val="00D17785"/>
    <w:rsid w:val="00D4266E"/>
    <w:rsid w:val="00D90309"/>
    <w:rsid w:val="00D917CB"/>
    <w:rsid w:val="00D95398"/>
    <w:rsid w:val="00DB2741"/>
    <w:rsid w:val="00DC02A1"/>
    <w:rsid w:val="00DD3933"/>
    <w:rsid w:val="00E02634"/>
    <w:rsid w:val="00E33C93"/>
    <w:rsid w:val="00E4223D"/>
    <w:rsid w:val="00E44689"/>
    <w:rsid w:val="00E80C0D"/>
    <w:rsid w:val="00EA617F"/>
    <w:rsid w:val="00EB386E"/>
    <w:rsid w:val="00EE3A9D"/>
    <w:rsid w:val="00EE6ADB"/>
    <w:rsid w:val="00F21185"/>
    <w:rsid w:val="00F33BC1"/>
    <w:rsid w:val="00F62349"/>
    <w:rsid w:val="00F6517D"/>
    <w:rsid w:val="00F74C78"/>
    <w:rsid w:val="00F81A50"/>
    <w:rsid w:val="00F913E6"/>
    <w:rsid w:val="00FA1F39"/>
    <w:rsid w:val="00FF24A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fb6d1"/>
    </o:shapedefaults>
    <o:shapelayout v:ext="edit">
      <o:idmap v:ext="edit" data="1"/>
    </o:shapelayout>
  </w:shapeDefaults>
  <w:decimalSymbol w:val="."/>
  <w:listSeparator w:val=","/>
  <w14:docId w14:val="6DC648AF"/>
  <w15:docId w15:val="{9DAE763A-4535-4496-83FD-F6F95FC0A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E4B9A"/>
    <w:pPr>
      <w:spacing w:line="240" w:lineRule="auto"/>
    </w:pPr>
    <w:rPr>
      <w:rFonts w:ascii="Cambria" w:eastAsia="Cambria" w:hAnsi="Cambria" w:cs="Times New Roman"/>
      <w:sz w:val="24"/>
      <w:szCs w:val="24"/>
    </w:rPr>
  </w:style>
  <w:style w:type="paragraph" w:styleId="Heading1">
    <w:name w:val="heading 1"/>
    <w:basedOn w:val="Normal"/>
    <w:next w:val="Normal"/>
    <w:link w:val="Heading1Char"/>
    <w:uiPriority w:val="9"/>
    <w:rsid w:val="009917EC"/>
    <w:pPr>
      <w:keepNext/>
      <w:keepLines/>
      <w:spacing w:before="240" w:after="0"/>
      <w:outlineLvl w:val="0"/>
    </w:pPr>
    <w:rPr>
      <w:rFonts w:asciiTheme="majorHAnsi" w:eastAsiaTheme="majorEastAsia" w:hAnsiTheme="majorHAnsi" w:cstheme="majorBidi"/>
      <w:color w:val="B16700" w:themeColor="accent1" w:themeShade="BF"/>
      <w:sz w:val="32"/>
      <w:szCs w:val="32"/>
      <w:lang w:val="en-US" w:eastAsia="zh-TW"/>
    </w:rPr>
  </w:style>
  <w:style w:type="paragraph" w:styleId="Heading2">
    <w:name w:val="heading 2"/>
    <w:basedOn w:val="Normal"/>
    <w:next w:val="Normal"/>
    <w:link w:val="Heading2Char"/>
    <w:uiPriority w:val="9"/>
    <w:unhideWhenUsed/>
    <w:rsid w:val="0028615D"/>
    <w:pPr>
      <w:keepNext/>
      <w:keepLines/>
      <w:spacing w:before="40" w:after="0"/>
      <w:outlineLvl w:val="1"/>
    </w:pPr>
    <w:rPr>
      <w:rFonts w:asciiTheme="majorHAnsi" w:eastAsiaTheme="majorEastAsia" w:hAnsiTheme="majorHAnsi" w:cstheme="majorBidi"/>
      <w:color w:val="B16700" w:themeColor="accent1" w:themeShade="BF"/>
      <w:sz w:val="26"/>
      <w:szCs w:val="26"/>
      <w:lang w:val="en-US" w:eastAsia="zh-TW"/>
    </w:rPr>
  </w:style>
  <w:style w:type="paragraph" w:styleId="Heading3">
    <w:name w:val="heading 3"/>
    <w:basedOn w:val="Normal"/>
    <w:next w:val="Normal"/>
    <w:link w:val="Heading3Char"/>
    <w:uiPriority w:val="9"/>
    <w:unhideWhenUsed/>
    <w:rsid w:val="0028615D"/>
    <w:pPr>
      <w:keepNext/>
      <w:keepLines/>
      <w:spacing w:before="40" w:after="0"/>
      <w:outlineLvl w:val="2"/>
    </w:pPr>
    <w:rPr>
      <w:rFonts w:asciiTheme="majorHAnsi" w:eastAsiaTheme="majorEastAsia" w:hAnsiTheme="majorHAnsi" w:cstheme="majorBidi"/>
      <w:color w:val="764400" w:themeColor="accent1" w:themeShade="7F"/>
      <w:lang w:val="en-US" w:eastAsia="zh-TW"/>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F39"/>
    <w:pPr>
      <w:tabs>
        <w:tab w:val="center" w:pos="4819"/>
        <w:tab w:val="right" w:pos="9638"/>
      </w:tabs>
      <w:spacing w:after="0"/>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A1F39"/>
  </w:style>
  <w:style w:type="paragraph" w:styleId="Footer">
    <w:name w:val="footer"/>
    <w:basedOn w:val="Normal"/>
    <w:link w:val="FooterChar"/>
    <w:uiPriority w:val="99"/>
    <w:unhideWhenUsed/>
    <w:rsid w:val="00FA1F39"/>
    <w:pPr>
      <w:tabs>
        <w:tab w:val="center" w:pos="4819"/>
        <w:tab w:val="right" w:pos="9638"/>
      </w:tabs>
      <w:spacing w:after="0"/>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A1F39"/>
  </w:style>
  <w:style w:type="paragraph" w:styleId="BalloonText">
    <w:name w:val="Balloon Text"/>
    <w:basedOn w:val="Normal"/>
    <w:link w:val="BalloonTextChar"/>
    <w:uiPriority w:val="99"/>
    <w:semiHidden/>
    <w:unhideWhenUsed/>
    <w:rsid w:val="00FA1F39"/>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A1F39"/>
    <w:rPr>
      <w:rFonts w:ascii="Tahoma" w:hAnsi="Tahoma" w:cs="Tahoma"/>
      <w:sz w:val="16"/>
      <w:szCs w:val="16"/>
    </w:rPr>
  </w:style>
  <w:style w:type="paragraph" w:customStyle="1" w:styleId="NormalParagraphStyle">
    <w:name w:val="NormalParagraphStyle"/>
    <w:basedOn w:val="Normal"/>
    <w:uiPriority w:val="99"/>
    <w:rsid w:val="003E40E5"/>
    <w:pPr>
      <w:autoSpaceDE w:val="0"/>
      <w:autoSpaceDN w:val="0"/>
      <w:adjustRightInd w:val="0"/>
      <w:spacing w:after="0" w:line="280" w:lineRule="atLeast"/>
      <w:textAlignment w:val="center"/>
    </w:pPr>
    <w:rPr>
      <w:rFonts w:ascii="Univers LT Std 55 Roman" w:eastAsiaTheme="minorHAnsi" w:hAnsi="Univers LT Std 55 Roman" w:cs="Univers LT Std 55 Roman"/>
      <w:color w:val="000000"/>
      <w:lang w:val="en-US"/>
    </w:rPr>
  </w:style>
  <w:style w:type="character" w:customStyle="1" w:styleId="Sub-Heading-Black1418">
    <w:name w:val="Sub-Heading-Black 14/18"/>
    <w:basedOn w:val="DefaultParagraphFont"/>
    <w:uiPriority w:val="99"/>
    <w:rsid w:val="003E40E5"/>
    <w:rPr>
      <w:rFonts w:ascii="Univers LT Std 65 Bold" w:hAnsi="Univers LT Std 65 Bold" w:cs="Univers LT Std 65 Bold"/>
      <w:b/>
      <w:bCs/>
      <w:color w:val="000000"/>
      <w:sz w:val="28"/>
      <w:szCs w:val="28"/>
    </w:rPr>
  </w:style>
  <w:style w:type="character" w:customStyle="1" w:styleId="Heading1Char">
    <w:name w:val="Heading 1 Char"/>
    <w:basedOn w:val="DefaultParagraphFont"/>
    <w:link w:val="Heading1"/>
    <w:uiPriority w:val="9"/>
    <w:rsid w:val="009917EC"/>
    <w:rPr>
      <w:rFonts w:asciiTheme="majorHAnsi" w:eastAsiaTheme="majorEastAsia" w:hAnsiTheme="majorHAnsi" w:cstheme="majorBidi"/>
      <w:color w:val="B16700" w:themeColor="accent1" w:themeShade="BF"/>
      <w:sz w:val="32"/>
      <w:szCs w:val="32"/>
      <w:lang w:val="en-US" w:eastAsia="zh-TW"/>
    </w:rPr>
  </w:style>
  <w:style w:type="paragraph" w:customStyle="1" w:styleId="Header1">
    <w:name w:val="Header 1"/>
    <w:basedOn w:val="Normal"/>
    <w:link w:val="Header1Char"/>
    <w:rsid w:val="009917EC"/>
    <w:pPr>
      <w:spacing w:after="0"/>
    </w:pPr>
    <w:rPr>
      <w:rFonts w:ascii="Verdana" w:eastAsia="Times New Roman" w:hAnsi="Verdana"/>
      <w:color w:val="002060"/>
      <w:sz w:val="40"/>
      <w:szCs w:val="40"/>
      <w:lang w:val="en-US" w:eastAsia="zh-TW"/>
    </w:rPr>
  </w:style>
  <w:style w:type="paragraph" w:customStyle="1" w:styleId="BodyText1">
    <w:name w:val="Body Text1"/>
    <w:basedOn w:val="Normal"/>
    <w:link w:val="bodytextChar"/>
    <w:qFormat/>
    <w:rsid w:val="009917EC"/>
    <w:pPr>
      <w:spacing w:after="0"/>
    </w:pPr>
    <w:rPr>
      <w:rFonts w:ascii="Verdana" w:eastAsia="Times New Roman" w:hAnsi="Verdana" w:cs="Arial"/>
      <w:bCs/>
      <w:color w:val="002060"/>
      <w:sz w:val="22"/>
      <w:szCs w:val="40"/>
      <w:lang w:val="en-US" w:eastAsia="zh-TW"/>
    </w:rPr>
  </w:style>
  <w:style w:type="character" w:customStyle="1" w:styleId="Header1Char">
    <w:name w:val="Header 1 Char"/>
    <w:basedOn w:val="DefaultParagraphFont"/>
    <w:link w:val="Header1"/>
    <w:rsid w:val="009917EC"/>
    <w:rPr>
      <w:rFonts w:ascii="Verdana" w:eastAsia="Times New Roman" w:hAnsi="Verdana" w:cs="Times New Roman"/>
      <w:color w:val="002060"/>
      <w:sz w:val="40"/>
      <w:szCs w:val="40"/>
      <w:lang w:val="en-US" w:eastAsia="zh-TW"/>
    </w:rPr>
  </w:style>
  <w:style w:type="paragraph" w:customStyle="1" w:styleId="Header10">
    <w:name w:val="Header1"/>
    <w:link w:val="Header1Char0"/>
    <w:qFormat/>
    <w:rsid w:val="0028615D"/>
    <w:rPr>
      <w:rFonts w:ascii="Verdana" w:eastAsia="Times New Roman" w:hAnsi="Verdana" w:cs="Times New Roman"/>
      <w:b/>
      <w:color w:val="002060"/>
      <w:sz w:val="40"/>
      <w:szCs w:val="40"/>
      <w:lang w:val="en-US" w:eastAsia="zh-TW"/>
    </w:rPr>
  </w:style>
  <w:style w:type="character" w:customStyle="1" w:styleId="bodytextChar">
    <w:name w:val="body text Char"/>
    <w:basedOn w:val="DefaultParagraphFont"/>
    <w:link w:val="BodyText1"/>
    <w:rsid w:val="009917EC"/>
    <w:rPr>
      <w:rFonts w:ascii="Verdana" w:eastAsia="Times New Roman" w:hAnsi="Verdana" w:cs="Arial"/>
      <w:bCs/>
      <w:color w:val="002060"/>
      <w:szCs w:val="40"/>
      <w:lang w:val="en-US" w:eastAsia="zh-TW"/>
    </w:rPr>
  </w:style>
  <w:style w:type="paragraph" w:styleId="NoSpacing">
    <w:name w:val="No Spacing"/>
    <w:uiPriority w:val="1"/>
    <w:rsid w:val="0028615D"/>
    <w:pPr>
      <w:spacing w:after="0" w:line="240" w:lineRule="auto"/>
    </w:pPr>
    <w:rPr>
      <w:rFonts w:ascii="Times New Roman" w:eastAsia="Times New Roman" w:hAnsi="Times New Roman" w:cs="Times New Roman"/>
      <w:sz w:val="24"/>
      <w:szCs w:val="24"/>
      <w:lang w:val="en-US" w:eastAsia="zh-TW"/>
    </w:rPr>
  </w:style>
  <w:style w:type="character" w:customStyle="1" w:styleId="Header1Char0">
    <w:name w:val="Header1 Char"/>
    <w:basedOn w:val="DefaultParagraphFont"/>
    <w:link w:val="Header10"/>
    <w:rsid w:val="0028615D"/>
    <w:rPr>
      <w:rFonts w:ascii="Verdana" w:eastAsia="Times New Roman" w:hAnsi="Verdana" w:cs="Times New Roman"/>
      <w:b/>
      <w:color w:val="002060"/>
      <w:sz w:val="40"/>
      <w:szCs w:val="40"/>
      <w:lang w:val="en-US" w:eastAsia="zh-TW"/>
    </w:rPr>
  </w:style>
  <w:style w:type="character" w:styleId="IntenseReference">
    <w:name w:val="Intense Reference"/>
    <w:basedOn w:val="DefaultParagraphFont"/>
    <w:uiPriority w:val="32"/>
    <w:rsid w:val="0028615D"/>
    <w:rPr>
      <w:b/>
      <w:bCs/>
      <w:smallCaps/>
      <w:color w:val="ED8B00" w:themeColor="accent1"/>
      <w:spacing w:val="5"/>
    </w:rPr>
  </w:style>
  <w:style w:type="character" w:styleId="SubtleReference">
    <w:name w:val="Subtle Reference"/>
    <w:basedOn w:val="DefaultParagraphFont"/>
    <w:uiPriority w:val="31"/>
    <w:rsid w:val="0028615D"/>
    <w:rPr>
      <w:smallCaps/>
      <w:color w:val="5A5A5A" w:themeColor="text1" w:themeTint="A5"/>
    </w:rPr>
  </w:style>
  <w:style w:type="character" w:styleId="BookTitle">
    <w:name w:val="Book Title"/>
    <w:basedOn w:val="DefaultParagraphFont"/>
    <w:uiPriority w:val="33"/>
    <w:rsid w:val="0028615D"/>
    <w:rPr>
      <w:b/>
      <w:bCs/>
      <w:i/>
      <w:iCs/>
      <w:spacing w:val="5"/>
    </w:rPr>
  </w:style>
  <w:style w:type="paragraph" w:styleId="ListParagraph">
    <w:name w:val="List Paragraph"/>
    <w:basedOn w:val="Normal"/>
    <w:uiPriority w:val="34"/>
    <w:qFormat/>
    <w:rsid w:val="0028615D"/>
    <w:pPr>
      <w:spacing w:after="0"/>
      <w:ind w:left="720"/>
      <w:contextualSpacing/>
    </w:pPr>
    <w:rPr>
      <w:rFonts w:ascii="Times New Roman" w:eastAsia="Times New Roman" w:hAnsi="Times New Roman"/>
      <w:lang w:val="en-US" w:eastAsia="zh-TW"/>
    </w:rPr>
  </w:style>
  <w:style w:type="paragraph" w:styleId="IntenseQuote">
    <w:name w:val="Intense Quote"/>
    <w:basedOn w:val="Normal"/>
    <w:next w:val="Normal"/>
    <w:link w:val="IntenseQuoteChar"/>
    <w:uiPriority w:val="30"/>
    <w:rsid w:val="0028615D"/>
    <w:pPr>
      <w:pBdr>
        <w:top w:val="single" w:sz="4" w:space="10" w:color="ED8B00" w:themeColor="accent1"/>
        <w:bottom w:val="single" w:sz="4" w:space="10" w:color="ED8B00" w:themeColor="accent1"/>
      </w:pBdr>
      <w:spacing w:before="360" w:after="360"/>
      <w:ind w:left="864" w:right="864"/>
      <w:jc w:val="center"/>
    </w:pPr>
    <w:rPr>
      <w:rFonts w:ascii="Times New Roman" w:eastAsia="Times New Roman" w:hAnsi="Times New Roman"/>
      <w:i/>
      <w:iCs/>
      <w:color w:val="ED8B00" w:themeColor="accent1"/>
      <w:lang w:val="en-US" w:eastAsia="zh-TW"/>
    </w:rPr>
  </w:style>
  <w:style w:type="character" w:customStyle="1" w:styleId="IntenseQuoteChar">
    <w:name w:val="Intense Quote Char"/>
    <w:basedOn w:val="DefaultParagraphFont"/>
    <w:link w:val="IntenseQuote"/>
    <w:uiPriority w:val="30"/>
    <w:rsid w:val="0028615D"/>
    <w:rPr>
      <w:rFonts w:ascii="Times New Roman" w:eastAsia="Times New Roman" w:hAnsi="Times New Roman" w:cs="Times New Roman"/>
      <w:i/>
      <w:iCs/>
      <w:color w:val="ED8B00" w:themeColor="accent1"/>
      <w:sz w:val="24"/>
      <w:szCs w:val="24"/>
      <w:lang w:val="en-US" w:eastAsia="zh-TW"/>
    </w:rPr>
  </w:style>
  <w:style w:type="paragraph" w:styleId="Quote">
    <w:name w:val="Quote"/>
    <w:basedOn w:val="Normal"/>
    <w:next w:val="Normal"/>
    <w:link w:val="QuoteChar"/>
    <w:uiPriority w:val="29"/>
    <w:rsid w:val="0028615D"/>
    <w:pPr>
      <w:spacing w:before="200" w:after="160"/>
      <w:ind w:left="864" w:right="864"/>
      <w:jc w:val="center"/>
    </w:pPr>
    <w:rPr>
      <w:rFonts w:ascii="Times New Roman" w:eastAsia="Times New Roman" w:hAnsi="Times New Roman"/>
      <w:i/>
      <w:iCs/>
      <w:color w:val="404040" w:themeColor="text1" w:themeTint="BF"/>
      <w:lang w:val="en-US" w:eastAsia="zh-TW"/>
    </w:rPr>
  </w:style>
  <w:style w:type="character" w:customStyle="1" w:styleId="QuoteChar">
    <w:name w:val="Quote Char"/>
    <w:basedOn w:val="DefaultParagraphFont"/>
    <w:link w:val="Quote"/>
    <w:uiPriority w:val="29"/>
    <w:rsid w:val="0028615D"/>
    <w:rPr>
      <w:rFonts w:ascii="Times New Roman" w:eastAsia="Times New Roman" w:hAnsi="Times New Roman" w:cs="Times New Roman"/>
      <w:i/>
      <w:iCs/>
      <w:color w:val="404040" w:themeColor="text1" w:themeTint="BF"/>
      <w:sz w:val="24"/>
      <w:szCs w:val="24"/>
      <w:lang w:val="en-US" w:eastAsia="zh-TW"/>
    </w:rPr>
  </w:style>
  <w:style w:type="character" w:styleId="Strong">
    <w:name w:val="Strong"/>
    <w:basedOn w:val="DefaultParagraphFont"/>
    <w:uiPriority w:val="22"/>
    <w:qFormat/>
    <w:rsid w:val="0028615D"/>
    <w:rPr>
      <w:b/>
      <w:bCs/>
    </w:rPr>
  </w:style>
  <w:style w:type="character" w:styleId="IntenseEmphasis">
    <w:name w:val="Intense Emphasis"/>
    <w:basedOn w:val="DefaultParagraphFont"/>
    <w:uiPriority w:val="21"/>
    <w:rsid w:val="0028615D"/>
    <w:rPr>
      <w:i/>
      <w:iCs/>
      <w:color w:val="ED8B00" w:themeColor="accent1"/>
    </w:rPr>
  </w:style>
  <w:style w:type="character" w:styleId="Emphasis">
    <w:name w:val="Emphasis"/>
    <w:basedOn w:val="DefaultParagraphFont"/>
    <w:uiPriority w:val="20"/>
    <w:rsid w:val="0028615D"/>
    <w:rPr>
      <w:i/>
      <w:iCs/>
    </w:rPr>
  </w:style>
  <w:style w:type="character" w:styleId="SubtleEmphasis">
    <w:name w:val="Subtle Emphasis"/>
    <w:basedOn w:val="DefaultParagraphFont"/>
    <w:uiPriority w:val="19"/>
    <w:rsid w:val="0028615D"/>
    <w:rPr>
      <w:i/>
      <w:iCs/>
      <w:color w:val="404040" w:themeColor="text1" w:themeTint="BF"/>
    </w:rPr>
  </w:style>
  <w:style w:type="paragraph" w:styleId="Subtitle">
    <w:name w:val="Subtitle"/>
    <w:basedOn w:val="Normal"/>
    <w:next w:val="Normal"/>
    <w:link w:val="SubtitleChar"/>
    <w:uiPriority w:val="11"/>
    <w:rsid w:val="0028615D"/>
    <w:pPr>
      <w:numPr>
        <w:ilvl w:val="1"/>
      </w:numPr>
      <w:spacing w:after="160"/>
    </w:pPr>
    <w:rPr>
      <w:rFonts w:asciiTheme="minorHAnsi" w:eastAsiaTheme="minorEastAsia" w:hAnsiTheme="minorHAnsi" w:cstheme="minorBidi"/>
      <w:color w:val="5A5A5A" w:themeColor="text1" w:themeTint="A5"/>
      <w:spacing w:val="15"/>
      <w:sz w:val="22"/>
      <w:szCs w:val="22"/>
      <w:lang w:val="en-US" w:eastAsia="zh-TW"/>
    </w:rPr>
  </w:style>
  <w:style w:type="character" w:customStyle="1" w:styleId="SubtitleChar">
    <w:name w:val="Subtitle Char"/>
    <w:basedOn w:val="DefaultParagraphFont"/>
    <w:link w:val="Subtitle"/>
    <w:uiPriority w:val="11"/>
    <w:rsid w:val="0028615D"/>
    <w:rPr>
      <w:rFonts w:eastAsiaTheme="minorEastAsia"/>
      <w:color w:val="5A5A5A" w:themeColor="text1" w:themeTint="A5"/>
      <w:spacing w:val="15"/>
      <w:lang w:val="en-US" w:eastAsia="zh-TW"/>
    </w:rPr>
  </w:style>
  <w:style w:type="paragraph" w:styleId="Title">
    <w:name w:val="Title"/>
    <w:basedOn w:val="Normal"/>
    <w:next w:val="Normal"/>
    <w:link w:val="TitleChar"/>
    <w:uiPriority w:val="10"/>
    <w:rsid w:val="0028615D"/>
    <w:pPr>
      <w:spacing w:after="0"/>
      <w:contextualSpacing/>
    </w:pPr>
    <w:rPr>
      <w:rFonts w:asciiTheme="majorHAnsi" w:eastAsiaTheme="majorEastAsia" w:hAnsiTheme="majorHAnsi" w:cstheme="majorBidi"/>
      <w:spacing w:val="-10"/>
      <w:kern w:val="28"/>
      <w:sz w:val="56"/>
      <w:szCs w:val="56"/>
      <w:lang w:val="en-US" w:eastAsia="zh-TW"/>
    </w:rPr>
  </w:style>
  <w:style w:type="character" w:customStyle="1" w:styleId="TitleChar">
    <w:name w:val="Title Char"/>
    <w:basedOn w:val="DefaultParagraphFont"/>
    <w:link w:val="Title"/>
    <w:uiPriority w:val="10"/>
    <w:rsid w:val="0028615D"/>
    <w:rPr>
      <w:rFonts w:asciiTheme="majorHAnsi" w:eastAsiaTheme="majorEastAsia" w:hAnsiTheme="majorHAnsi" w:cstheme="majorBidi"/>
      <w:spacing w:val="-10"/>
      <w:kern w:val="28"/>
      <w:sz w:val="56"/>
      <w:szCs w:val="56"/>
      <w:lang w:val="en-US" w:eastAsia="zh-TW"/>
    </w:rPr>
  </w:style>
  <w:style w:type="character" w:customStyle="1" w:styleId="Heading2Char">
    <w:name w:val="Heading 2 Char"/>
    <w:basedOn w:val="DefaultParagraphFont"/>
    <w:link w:val="Heading2"/>
    <w:uiPriority w:val="9"/>
    <w:rsid w:val="0028615D"/>
    <w:rPr>
      <w:rFonts w:asciiTheme="majorHAnsi" w:eastAsiaTheme="majorEastAsia" w:hAnsiTheme="majorHAnsi" w:cstheme="majorBidi"/>
      <w:color w:val="B16700" w:themeColor="accent1" w:themeShade="BF"/>
      <w:sz w:val="26"/>
      <w:szCs w:val="26"/>
      <w:lang w:val="en-US" w:eastAsia="zh-TW"/>
    </w:rPr>
  </w:style>
  <w:style w:type="character" w:customStyle="1" w:styleId="Heading3Char">
    <w:name w:val="Heading 3 Char"/>
    <w:basedOn w:val="DefaultParagraphFont"/>
    <w:link w:val="Heading3"/>
    <w:uiPriority w:val="9"/>
    <w:rsid w:val="0028615D"/>
    <w:rPr>
      <w:rFonts w:asciiTheme="majorHAnsi" w:eastAsiaTheme="majorEastAsia" w:hAnsiTheme="majorHAnsi" w:cstheme="majorBidi"/>
      <w:color w:val="764400" w:themeColor="accent1" w:themeShade="7F"/>
      <w:sz w:val="24"/>
      <w:szCs w:val="24"/>
      <w:lang w:val="en-US" w:eastAsia="zh-TW"/>
    </w:rPr>
  </w:style>
  <w:style w:type="paragraph" w:styleId="NormalWeb">
    <w:name w:val="Normal (Web)"/>
    <w:basedOn w:val="Normal"/>
    <w:uiPriority w:val="99"/>
    <w:unhideWhenUsed/>
    <w:rsid w:val="001955BC"/>
    <w:pPr>
      <w:spacing w:before="100" w:beforeAutospacing="1" w:after="100" w:afterAutospacing="1"/>
    </w:pPr>
    <w:rPr>
      <w:rFonts w:ascii="Times New Roman" w:eastAsiaTheme="minorEastAsia" w:hAnsi="Times New Roman"/>
      <w:lang w:val="en-US"/>
    </w:rPr>
  </w:style>
  <w:style w:type="paragraph" w:styleId="TOCHeading">
    <w:name w:val="TOC Heading"/>
    <w:basedOn w:val="Heading1"/>
    <w:next w:val="Normal"/>
    <w:uiPriority w:val="39"/>
    <w:unhideWhenUsed/>
    <w:qFormat/>
    <w:rsid w:val="001757DA"/>
    <w:pPr>
      <w:spacing w:line="259" w:lineRule="auto"/>
      <w:outlineLvl w:val="9"/>
    </w:pPr>
    <w:rPr>
      <w:lang w:eastAsia="en-US"/>
    </w:rPr>
  </w:style>
  <w:style w:type="paragraph" w:styleId="BodyText">
    <w:name w:val="Body Text"/>
    <w:link w:val="BodyTextChar0"/>
    <w:qFormat/>
    <w:rsid w:val="001757DA"/>
    <w:pPr>
      <w:spacing w:before="120" w:after="120" w:line="240" w:lineRule="exact"/>
    </w:pPr>
    <w:rPr>
      <w:rFonts w:ascii="Arial" w:eastAsia="Times New Roman" w:hAnsi="Arial" w:cs="Times New Roman"/>
      <w:sz w:val="20"/>
      <w:lang w:val="en-US"/>
    </w:rPr>
  </w:style>
  <w:style w:type="character" w:customStyle="1" w:styleId="BodyTextChar0">
    <w:name w:val="Body Text Char"/>
    <w:basedOn w:val="DefaultParagraphFont"/>
    <w:link w:val="BodyText"/>
    <w:rsid w:val="001757DA"/>
    <w:rPr>
      <w:rFonts w:ascii="Arial" w:eastAsia="Times New Roman" w:hAnsi="Arial" w:cs="Times New Roman"/>
      <w:sz w:val="20"/>
      <w:lang w:val="en-US"/>
    </w:rPr>
  </w:style>
  <w:style w:type="character" w:styleId="Hyperlink">
    <w:name w:val="Hyperlink"/>
    <w:basedOn w:val="DefaultParagraphFont"/>
    <w:uiPriority w:val="99"/>
    <w:unhideWhenUsed/>
    <w:rsid w:val="001757DA"/>
    <w:rPr>
      <w:color w:val="0000FF"/>
      <w:u w:val="single"/>
    </w:rPr>
  </w:style>
  <w:style w:type="table" w:customStyle="1" w:styleId="MediumShading1-Accent11">
    <w:name w:val="Medium Shading 1 - Accent 11"/>
    <w:basedOn w:val="TableNormal"/>
    <w:uiPriority w:val="63"/>
    <w:rsid w:val="00F81A50"/>
    <w:pPr>
      <w:spacing w:after="0" w:line="240" w:lineRule="auto"/>
      <w:ind w:firstLine="14"/>
    </w:pPr>
    <w:rPr>
      <w:rFonts w:eastAsiaTheme="minorEastAsia"/>
      <w:lang w:val="en-US"/>
    </w:rPr>
    <w:tblPr>
      <w:tblStyleRowBandSize w:val="1"/>
      <w:tblStyleColBandSize w:val="1"/>
      <w:tblBorders>
        <w:top w:val="single" w:sz="8" w:space="0" w:color="FFA932" w:themeColor="accent1" w:themeTint="BF"/>
        <w:left w:val="single" w:sz="8" w:space="0" w:color="FFA932" w:themeColor="accent1" w:themeTint="BF"/>
        <w:bottom w:val="single" w:sz="8" w:space="0" w:color="FFA932" w:themeColor="accent1" w:themeTint="BF"/>
        <w:right w:val="single" w:sz="8" w:space="0" w:color="FFA932" w:themeColor="accent1" w:themeTint="BF"/>
        <w:insideH w:val="single" w:sz="8" w:space="0" w:color="FFA932" w:themeColor="accent1" w:themeTint="BF"/>
      </w:tblBorders>
    </w:tblPr>
    <w:tblStylePr w:type="firstRow">
      <w:pPr>
        <w:spacing w:before="0" w:after="0" w:line="240" w:lineRule="auto"/>
      </w:pPr>
      <w:rPr>
        <w:b/>
        <w:bCs/>
        <w:color w:val="FFFFFF" w:themeColor="background1"/>
      </w:rPr>
      <w:tblPr/>
      <w:tcPr>
        <w:tcBorders>
          <w:top w:val="single" w:sz="8" w:space="0" w:color="FFA932" w:themeColor="accent1" w:themeTint="BF"/>
          <w:left w:val="single" w:sz="8" w:space="0" w:color="FFA932" w:themeColor="accent1" w:themeTint="BF"/>
          <w:bottom w:val="single" w:sz="8" w:space="0" w:color="FFA932" w:themeColor="accent1" w:themeTint="BF"/>
          <w:right w:val="single" w:sz="8" w:space="0" w:color="FFA932" w:themeColor="accent1" w:themeTint="BF"/>
          <w:insideH w:val="nil"/>
          <w:insideV w:val="nil"/>
        </w:tcBorders>
        <w:shd w:val="clear" w:color="auto" w:fill="ED8B00" w:themeFill="accent1"/>
      </w:tcPr>
    </w:tblStylePr>
    <w:tblStylePr w:type="lastRow">
      <w:pPr>
        <w:spacing w:before="0" w:after="0" w:line="240" w:lineRule="auto"/>
      </w:pPr>
      <w:rPr>
        <w:b/>
        <w:bCs/>
      </w:rPr>
      <w:tblPr/>
      <w:tcPr>
        <w:tcBorders>
          <w:top w:val="double" w:sz="6" w:space="0" w:color="FFA932" w:themeColor="accent1" w:themeTint="BF"/>
          <w:left w:val="single" w:sz="8" w:space="0" w:color="FFA932" w:themeColor="accent1" w:themeTint="BF"/>
          <w:bottom w:val="single" w:sz="8" w:space="0" w:color="FFA932" w:themeColor="accent1" w:themeTint="BF"/>
          <w:right w:val="single" w:sz="8" w:space="0" w:color="FFA93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2BB" w:themeFill="accent1" w:themeFillTint="3F"/>
      </w:tcPr>
    </w:tblStylePr>
    <w:tblStylePr w:type="band1Horz">
      <w:tblPr/>
      <w:tcPr>
        <w:tcBorders>
          <w:insideH w:val="nil"/>
          <w:insideV w:val="nil"/>
        </w:tcBorders>
        <w:shd w:val="clear" w:color="auto" w:fill="FFE2BB" w:themeFill="accent1" w:themeFillTint="3F"/>
      </w:tcPr>
    </w:tblStylePr>
    <w:tblStylePr w:type="band2Horz">
      <w:tblPr/>
      <w:tcPr>
        <w:tcBorders>
          <w:insideH w:val="nil"/>
          <w:insideV w:val="nil"/>
        </w:tcBorders>
      </w:tcPr>
    </w:tblStylePr>
  </w:style>
  <w:style w:type="paragraph" w:styleId="TOC2">
    <w:name w:val="toc 2"/>
    <w:basedOn w:val="Normal"/>
    <w:next w:val="Normal"/>
    <w:autoRedefine/>
    <w:uiPriority w:val="39"/>
    <w:unhideWhenUsed/>
    <w:rsid w:val="00387998"/>
    <w:pPr>
      <w:spacing w:after="100"/>
      <w:ind w:left="240"/>
    </w:pPr>
  </w:style>
  <w:style w:type="table" w:styleId="TableGrid">
    <w:name w:val="Table Grid"/>
    <w:basedOn w:val="TableNormal"/>
    <w:uiPriority w:val="59"/>
    <w:rsid w:val="00E42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F7BBB"/>
    <w:rPr>
      <w:color w:val="002E5D" w:themeColor="followedHyperlink"/>
      <w:u w:val="single"/>
    </w:rPr>
  </w:style>
  <w:style w:type="character" w:customStyle="1" w:styleId="Mention1">
    <w:name w:val="Mention1"/>
    <w:basedOn w:val="DefaultParagraphFont"/>
    <w:uiPriority w:val="99"/>
    <w:semiHidden/>
    <w:unhideWhenUsed/>
    <w:rsid w:val="00D9539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51080">
      <w:bodyDiv w:val="1"/>
      <w:marLeft w:val="0"/>
      <w:marRight w:val="0"/>
      <w:marTop w:val="0"/>
      <w:marBottom w:val="0"/>
      <w:divBdr>
        <w:top w:val="none" w:sz="0" w:space="0" w:color="auto"/>
        <w:left w:val="none" w:sz="0" w:space="0" w:color="auto"/>
        <w:bottom w:val="none" w:sz="0" w:space="0" w:color="auto"/>
        <w:right w:val="none" w:sz="0" w:space="0" w:color="auto"/>
      </w:divBdr>
    </w:div>
    <w:div w:id="1155879344">
      <w:bodyDiv w:val="1"/>
      <w:marLeft w:val="0"/>
      <w:marRight w:val="0"/>
      <w:marTop w:val="0"/>
      <w:marBottom w:val="0"/>
      <w:divBdr>
        <w:top w:val="none" w:sz="0" w:space="0" w:color="auto"/>
        <w:left w:val="none" w:sz="0" w:space="0" w:color="auto"/>
        <w:bottom w:val="none" w:sz="0" w:space="0" w:color="auto"/>
        <w:right w:val="none" w:sz="0" w:space="0" w:color="auto"/>
      </w:divBdr>
      <w:divsChild>
        <w:div w:id="562721929">
          <w:marLeft w:val="0"/>
          <w:marRight w:val="0"/>
          <w:marTop w:val="0"/>
          <w:marBottom w:val="0"/>
          <w:divBdr>
            <w:top w:val="none" w:sz="0" w:space="0" w:color="auto"/>
            <w:left w:val="none" w:sz="0" w:space="0" w:color="auto"/>
            <w:bottom w:val="none" w:sz="0" w:space="0" w:color="auto"/>
            <w:right w:val="none" w:sz="0" w:space="0" w:color="auto"/>
          </w:divBdr>
        </w:div>
      </w:divsChild>
    </w:div>
    <w:div w:id="2010402305">
      <w:bodyDiv w:val="1"/>
      <w:marLeft w:val="0"/>
      <w:marRight w:val="0"/>
      <w:marTop w:val="0"/>
      <w:marBottom w:val="0"/>
      <w:divBdr>
        <w:top w:val="none" w:sz="0" w:space="0" w:color="auto"/>
        <w:left w:val="none" w:sz="0" w:space="0" w:color="auto"/>
        <w:bottom w:val="none" w:sz="0" w:space="0" w:color="auto"/>
        <w:right w:val="none" w:sz="0" w:space="0" w:color="auto"/>
      </w:divBdr>
    </w:div>
    <w:div w:id="204833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www.your.product.spec.sheets"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package" Target="embeddings/Microsoft_Visio_Drawing1.vsdx"/><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milestonesys.com"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hpe.com/us/en/storage/nimble.html" TargetMode="External"/><Relationship Id="rId22" Type="http://schemas.openxmlformats.org/officeDocument/2006/relationships/image" Target="media/image11.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milestone\templates\A4_WordTemplate.dotx" TargetMode="External"/></Relationships>
</file>

<file path=word/theme/theme1.xml><?xml version="1.0" encoding="utf-8"?>
<a:theme xmlns:a="http://schemas.openxmlformats.org/drawingml/2006/main" name="Office Theme">
  <a:themeElements>
    <a:clrScheme name="Milestone">
      <a:dk1>
        <a:sysClr val="windowText" lastClr="000000"/>
      </a:dk1>
      <a:lt1>
        <a:sysClr val="window" lastClr="FFFFFF"/>
      </a:lt1>
      <a:dk2>
        <a:srgbClr val="6CAEE4"/>
      </a:dk2>
      <a:lt2>
        <a:srgbClr val="98A4AE"/>
      </a:lt2>
      <a:accent1>
        <a:srgbClr val="ED8B00"/>
      </a:accent1>
      <a:accent2>
        <a:srgbClr val="C6AA76"/>
      </a:accent2>
      <a:accent3>
        <a:srgbClr val="FEDB00"/>
      </a:accent3>
      <a:accent4>
        <a:srgbClr val="E0004D"/>
      </a:accent4>
      <a:accent5>
        <a:srgbClr val="009775"/>
      </a:accent5>
      <a:accent6>
        <a:srgbClr val="002E5D"/>
      </a:accent6>
      <a:hlink>
        <a:srgbClr val="009CDE"/>
      </a:hlink>
      <a:folHlink>
        <a:srgbClr val="002E5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FC532-5442-45F6-A028-7E5D8A2EA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A4_WordTemplate.dotx</Template>
  <TotalTime>7</TotalTime>
  <Pages>7</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Tarras</dc:creator>
  <cp:lastModifiedBy>Nigusu Teshale</cp:lastModifiedBy>
  <cp:revision>2</cp:revision>
  <cp:lastPrinted>2014-11-25T12:02:00Z</cp:lastPrinted>
  <dcterms:created xsi:type="dcterms:W3CDTF">2018-10-08T16:41:00Z</dcterms:created>
  <dcterms:modified xsi:type="dcterms:W3CDTF">2018-10-08T16:41:00Z</dcterms:modified>
</cp:coreProperties>
</file>