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C6F5A" w14:textId="198EEC9C" w:rsidR="00487255" w:rsidRPr="00CB7480" w:rsidRDefault="0001491E" w:rsidP="00B44E61">
      <w:pPr>
        <w:pStyle w:val="Glassboxcoverclient"/>
        <w:jc w:val="left"/>
        <w:rPr>
          <w:rFonts w:ascii="Roboto" w:hAnsi="Roboto"/>
          <w:b/>
          <w:bCs/>
          <w:color w:val="FFFFFF" w:themeColor="background1"/>
          <w:sz w:val="124"/>
          <w:szCs w:val="124"/>
          <w:lang w:val="en-US"/>
        </w:rPr>
      </w:pPr>
      <w:bookmarkStart w:id="0" w:name="_Toc115192131"/>
      <w:bookmarkStart w:id="1" w:name="_Toc149402515"/>
      <w:bookmarkStart w:id="2" w:name="_Toc150696776"/>
      <w:bookmarkStart w:id="3" w:name="_Toc153625582"/>
      <w:bookmarkStart w:id="4" w:name="_Toc153642297"/>
      <w:bookmarkStart w:id="5" w:name="_Toc153844881"/>
      <w:bookmarkStart w:id="6" w:name="_Toc157317832"/>
      <w:bookmarkStart w:id="7" w:name="_Toc157325080"/>
      <w:bookmarkStart w:id="8" w:name="_Toc157357616"/>
      <w:bookmarkStart w:id="9" w:name="_Toc159641658"/>
      <w:r w:rsidRPr="005D265A">
        <w:rPr>
          <w:noProof/>
        </w:rPr>
        <w:drawing>
          <wp:anchor distT="0" distB="0" distL="114300" distR="114300" simplePos="0" relativeHeight="251748352" behindDoc="1" locked="0" layoutInCell="1" allowOverlap="1" wp14:anchorId="263FA725" wp14:editId="7A1A9F2E">
            <wp:simplePos x="0" y="0"/>
            <wp:positionH relativeFrom="column">
              <wp:posOffset>-2460332</wp:posOffset>
            </wp:positionH>
            <wp:positionV relativeFrom="paragraph">
              <wp:posOffset>-969645</wp:posOffset>
            </wp:positionV>
            <wp:extent cx="10242550" cy="111557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set 15.jpg"/>
                    <pic:cNvPicPr/>
                  </pic:nvPicPr>
                  <pic:blipFill>
                    <a:blip r:embed="rId9">
                      <a:extLst>
                        <a:ext uri="{28A0092B-C50C-407E-A947-70E740481C1C}">
                          <a14:useLocalDpi xmlns:a14="http://schemas.microsoft.com/office/drawing/2010/main" val="0"/>
                        </a:ext>
                      </a:extLst>
                    </a:blip>
                    <a:stretch>
                      <a:fillRect/>
                    </a:stretch>
                  </pic:blipFill>
                  <pic:spPr>
                    <a:xfrm>
                      <a:off x="0" y="0"/>
                      <a:ext cx="10242550" cy="11155790"/>
                    </a:xfrm>
                    <a:prstGeom prst="rect">
                      <a:avLst/>
                    </a:prstGeom>
                  </pic:spPr>
                </pic:pic>
              </a:graphicData>
            </a:graphic>
            <wp14:sizeRelH relativeFrom="page">
              <wp14:pctWidth>0</wp14:pctWidth>
            </wp14:sizeRelH>
            <wp14:sizeRelV relativeFrom="page">
              <wp14:pctHeight>0</wp14:pctHeight>
            </wp14:sizeRelV>
          </wp:anchor>
        </w:drawing>
      </w:r>
      <w:r w:rsidR="003A32AC">
        <w:rPr>
          <w:noProof/>
          <w:lang w:val="en-US"/>
        </w:rPr>
        <w:drawing>
          <wp:anchor distT="0" distB="0" distL="114300" distR="114300" simplePos="0" relativeHeight="251705344" behindDoc="0" locked="0" layoutInCell="1" allowOverlap="1" wp14:anchorId="3B5A6B65" wp14:editId="1A9E2F5D">
            <wp:simplePos x="0" y="0"/>
            <wp:positionH relativeFrom="column">
              <wp:posOffset>4100830</wp:posOffset>
            </wp:positionH>
            <wp:positionV relativeFrom="paragraph">
              <wp:posOffset>-344707</wp:posOffset>
            </wp:positionV>
            <wp:extent cx="1691640" cy="3441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estonesys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640" cy="344170"/>
                    </a:xfrm>
                    <a:prstGeom prst="rect">
                      <a:avLst/>
                    </a:prstGeom>
                  </pic:spPr>
                </pic:pic>
              </a:graphicData>
            </a:graphic>
            <wp14:sizeRelV relativeFrom="margin">
              <wp14:pctHeight>0</wp14:pctHeight>
            </wp14:sizeRelV>
          </wp:anchor>
        </w:drawing>
      </w:r>
      <w:r w:rsidR="00487255" w:rsidRPr="00CB7480">
        <w:rPr>
          <w:rFonts w:ascii="Roboto Black" w:hAnsi="Roboto Black"/>
          <w:b/>
          <w:bCs/>
          <w:noProof/>
          <w:color w:val="FFFFFF" w:themeColor="background1"/>
          <w:sz w:val="40"/>
          <w:szCs w:val="40"/>
          <w:lang w:val="en-US"/>
        </w:rPr>
        <w:drawing>
          <wp:anchor distT="0" distB="0" distL="114300" distR="114300" simplePos="0" relativeHeight="251634176" behindDoc="0" locked="0" layoutInCell="1" allowOverlap="1" wp14:anchorId="25973A69" wp14:editId="750C0DAA">
            <wp:simplePos x="0" y="0"/>
            <wp:positionH relativeFrom="column">
              <wp:posOffset>-53975</wp:posOffset>
            </wp:positionH>
            <wp:positionV relativeFrom="paragraph">
              <wp:posOffset>-277206</wp:posOffset>
            </wp:positionV>
            <wp:extent cx="1665767" cy="1957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yvision_logo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5767" cy="195755"/>
                    </a:xfrm>
                    <a:prstGeom prst="rect">
                      <a:avLst/>
                    </a:prstGeom>
                  </pic:spPr>
                </pic:pic>
              </a:graphicData>
            </a:graphic>
            <wp14:sizeRelH relativeFrom="page">
              <wp14:pctWidth>0</wp14:pctWidth>
            </wp14:sizeRelH>
            <wp14:sizeRelV relativeFrom="page">
              <wp14:pctHeight>0</wp14:pctHeight>
            </wp14:sizeRelV>
          </wp:anchor>
        </w:drawing>
      </w:r>
    </w:p>
    <w:p w14:paraId="2828A604" w14:textId="60878E65" w:rsidR="00487255" w:rsidRPr="00CB7480" w:rsidRDefault="00487255" w:rsidP="00B44E61">
      <w:pPr>
        <w:pStyle w:val="Glassboxcoverclient"/>
        <w:jc w:val="left"/>
        <w:rPr>
          <w:rFonts w:ascii="Roboto" w:hAnsi="Roboto"/>
          <w:b/>
          <w:bCs/>
          <w:color w:val="FFFFFF" w:themeColor="background1"/>
          <w:sz w:val="124"/>
          <w:szCs w:val="124"/>
          <w:lang w:val="en-US"/>
        </w:rPr>
      </w:pPr>
    </w:p>
    <w:p w14:paraId="3A75A485" w14:textId="61FC242B" w:rsidR="00487255" w:rsidRPr="00CB7480" w:rsidRDefault="00487255" w:rsidP="00B44E61">
      <w:pPr>
        <w:pStyle w:val="Glassboxcoverclient"/>
        <w:jc w:val="left"/>
        <w:rPr>
          <w:rFonts w:ascii="Roboto" w:hAnsi="Roboto"/>
          <w:b/>
          <w:bCs/>
          <w:color w:val="FFFFFF" w:themeColor="background1"/>
          <w:sz w:val="124"/>
          <w:szCs w:val="124"/>
          <w:lang w:val="en-US"/>
        </w:rPr>
      </w:pPr>
    </w:p>
    <w:p w14:paraId="4E355D94" w14:textId="2EFEE93F" w:rsidR="00487255" w:rsidRPr="00CB7480" w:rsidRDefault="00EF260B" w:rsidP="00EF260B">
      <w:pPr>
        <w:pStyle w:val="Glassboxcoverclient"/>
        <w:tabs>
          <w:tab w:val="left" w:pos="2232"/>
        </w:tabs>
        <w:jc w:val="left"/>
        <w:rPr>
          <w:rFonts w:ascii="Roboto" w:hAnsi="Roboto"/>
          <w:b/>
          <w:bCs/>
          <w:color w:val="FFFFFF" w:themeColor="background1"/>
          <w:sz w:val="124"/>
          <w:szCs w:val="124"/>
          <w:lang w:val="en-US"/>
        </w:rPr>
      </w:pPr>
      <w:r>
        <w:rPr>
          <w:rFonts w:ascii="Roboto" w:hAnsi="Roboto"/>
          <w:b/>
          <w:bCs/>
          <w:color w:val="FFFFFF" w:themeColor="background1"/>
          <w:sz w:val="124"/>
          <w:szCs w:val="124"/>
          <w:lang w:val="en-US"/>
        </w:rPr>
        <w:tab/>
      </w:r>
    </w:p>
    <w:p w14:paraId="1A0F323D" w14:textId="5F4BF6FB" w:rsidR="00014DB5" w:rsidRDefault="009860BD" w:rsidP="00B44E61">
      <w:pPr>
        <w:pStyle w:val="CoverTitle"/>
      </w:pPr>
      <w:r>
        <w:t>VMS</w:t>
      </w:r>
    </w:p>
    <w:p w14:paraId="7053D9BE" w14:textId="1A71E71B" w:rsidR="00CC451A" w:rsidRPr="00CB7480" w:rsidRDefault="003A32AC" w:rsidP="00B44E61">
      <w:pPr>
        <w:pStyle w:val="CoverTitle"/>
      </w:pPr>
      <w:r w:rsidRPr="005D265A">
        <w:rPr>
          <w:noProof/>
        </w:rPr>
        <mc:AlternateContent>
          <mc:Choice Requires="wpg">
            <w:drawing>
              <wp:anchor distT="0" distB="0" distL="114300" distR="114300" simplePos="0" relativeHeight="251750400" behindDoc="1" locked="0" layoutInCell="1" allowOverlap="1" wp14:anchorId="294AC5EF" wp14:editId="11E069BF">
                <wp:simplePos x="0" y="0"/>
                <wp:positionH relativeFrom="column">
                  <wp:posOffset>2554932</wp:posOffset>
                </wp:positionH>
                <wp:positionV relativeFrom="paragraph">
                  <wp:posOffset>112443</wp:posOffset>
                </wp:positionV>
                <wp:extent cx="3702885" cy="5168807"/>
                <wp:effectExtent l="965200" t="0" r="0" b="0"/>
                <wp:wrapNone/>
                <wp:docPr id="39" name="Group 39"/>
                <wp:cNvGraphicFramePr/>
                <a:graphic xmlns:a="http://schemas.openxmlformats.org/drawingml/2006/main">
                  <a:graphicData uri="http://schemas.microsoft.com/office/word/2010/wordprocessingGroup">
                    <wpg:wgp>
                      <wpg:cNvGrpSpPr/>
                      <wpg:grpSpPr>
                        <a:xfrm rot="2346017">
                          <a:off x="0" y="0"/>
                          <a:ext cx="3702885" cy="5168807"/>
                          <a:chOff x="0" y="0"/>
                          <a:chExt cx="3965575" cy="5458293"/>
                        </a:xfrm>
                      </wpg:grpSpPr>
                      <pic:pic xmlns:pic="http://schemas.openxmlformats.org/drawingml/2006/picture">
                        <pic:nvPicPr>
                          <pic:cNvPr id="40" name="Graphic 40"/>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78383">
                            <a:off x="0" y="670159"/>
                            <a:ext cx="3965575" cy="4782820"/>
                          </a:xfrm>
                          <a:prstGeom prst="rect">
                            <a:avLst/>
                          </a:prstGeom>
                        </pic:spPr>
                      </pic:pic>
                      <pic:pic xmlns:pic="http://schemas.openxmlformats.org/drawingml/2006/picture">
                        <pic:nvPicPr>
                          <pic:cNvPr id="41" name="Picture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1679" y="4677878"/>
                            <a:ext cx="764540" cy="780415"/>
                          </a:xfrm>
                          <a:prstGeom prst="rect">
                            <a:avLst/>
                          </a:prstGeom>
                        </pic:spPr>
                      </pic:pic>
                      <pic:pic xmlns:pic="http://schemas.openxmlformats.org/drawingml/2006/picture">
                        <pic:nvPicPr>
                          <pic:cNvPr id="43" name="Picture 4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49750" y="3859731"/>
                            <a:ext cx="642620" cy="656590"/>
                          </a:xfrm>
                          <a:prstGeom prst="rect">
                            <a:avLst/>
                          </a:prstGeom>
                        </pic:spPr>
                      </pic:pic>
                      <pic:pic xmlns:pic="http://schemas.openxmlformats.org/drawingml/2006/picture">
                        <pic:nvPicPr>
                          <pic:cNvPr id="44" name="Picture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55704" y="2512194"/>
                            <a:ext cx="764540" cy="780415"/>
                          </a:xfrm>
                          <a:prstGeom prst="rect">
                            <a:avLst/>
                          </a:prstGeom>
                        </pic:spPr>
                      </pic:pic>
                      <pic:pic xmlns:pic="http://schemas.openxmlformats.org/drawingml/2006/picture">
                        <pic:nvPicPr>
                          <pic:cNvPr id="45" name="Picture 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92075" y="0"/>
                            <a:ext cx="764540" cy="780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9EC18B" style="position:absolute;margin-left:201.2pt;margin-top:8.85pt;width:291.55pt;height:407pt;rotation:2562476fd;z-index:-251566080;mso-width-relative:margin;mso-height-relative:margin" coordsize="39655,5458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vx7mmgMAAFMSAAAOAAAAZHJzL2Uyb0RvYy54bWzsWNtu4zYQfS/QfxD0 7piSKFES4ixSJxsUWLRGLx/A0JRFrCQSJG0nKPrvHZKS7cQBWuxDAWP9YIOkNNTMmXM4JG8/vfRd tOPaCDks4uQGxREfmFyLYbOI//zj86yMI2PpsKadHPgifuUm/nT34w+3e1XzVLayW3MdwSSDqfdq EbfWqno+N6zlPTU3UvEBHjZS99RCV2/ma033MHvfzVOEivle6rXSknFjYPQhPIzv/PxNw5n9tWkM t1G3iME36/+1/392//O7W1pvNFWtYKMb9Bu86KkY4KOHqR6opdFWi7OpesG0NLKxN0z2c9k0gnEf A0SToHfRPGm5VT6WTb3fqANMAO07nL55WvbLbqUjsV7EWRVHA+0hR/6zEfQBnL3a1PDOk1a/q5Ue Bzah5+J9aXQfaQm4phkuUEI8ChBX9OJBfj2AzF9sxGAwIygtyzyOGDzLk6IsEQlpYC3k6syOtY+T ZVXkOZkscV6mVeYs58ENaDhvD84pwWr4jahB6wy1f2cXWNmt5vE4Sf+f5uip/rpVM0iwolY8i07Y V09WwMY5NexWgq106BwTgIGfUwICH2EEwnMm7q1gQ11MXyT7aqJBLls6bPi9UcBzUJ8H4+3rc9d9 88HnTqjPoutc9lx7DA008Y5TH6AT+Pog2bbngw0C1LyDKOVgWqFMHOma988c+KR/XieeDJD4L8a6 zzkKeFH8lZb3CFXpT7NljpYzjMjj7L7CZEbQI8EIl8kyWf7trBNcbw2HeGn3oMToK4yeefuhAsa1 ImjLazTaUb8SBNqAQ54+k4vAJAeJ89VYzS1rXbMBtH4DhIPN4YGH9oimA9qARpzFURUJImVWZh6I N6ooCEpyL7GAi5fGKcExKdMy9Qw4EBySr4194rKPXANABrf83HQHGAcHp1cgsqNPvgndQCdoXI4s kkkWqyDGCHuiu9guUxYprH1QEy0stUqLISRwouB3phKnllEXSZYUBIoQlAVcEFKSMpQFt2o4dZAC 526NdHWDlAgn+ZvF/7vURnamDV8RL1cbENBVG2MFOdFGSnBFciA/cD8r84pkfg08lo4CpwUUCy+O Ii/y6lo4MD4TB77s/dS1cBy3VyfiSBAcCxBkG8SR5kmaVD7PR3FcKwfsSqeaEE57GI5R4bBx2FX5 cjq9dXmHjas4PhRHWaXInZlBG+Ntx/+4n/IHcri58Ies8ZbFXY2c9qF9ehd09w8AAAD//wMAUEsD BAoAAAAAAAAAIQCdMOWx1p4DANaeAwAUAAAAZHJzL21lZGlhL2ltYWdlMS5wbmeJUE5HDQoaCgAA AA1JSERSAAAFXAAABngIBgAAAG1VDAAAAAABc1JHQgCuzhzpAAAACXBIWXMAADsOAAA7DgHMtqGD AABAAElEQVR4AezdC3xT5f0/8Oc5J2lLkpabIOLAQZKWizcEceLmxKnTqXPiRJu0MNT9cT91UyeK 8xbcvOFlDqcOnaJtkyI6dfMynbp6mcxLAS/j0iYVFa8gUNokpE1ynv/3gCc9SQv0kns+fb30PE/O Oc95nvfphXzznO/DGb4gAAEIQAACEIBAhgWWNWwsKf7OyBO5JGYyIU1nTJQzzkfEd0t8xQTfIDh7 S0SVV7yfv/uqa+bMSPwxqEEAAhCAAAQgAAEIQAACEMisAM/s5XF1CEAAAhCAAAQKWaB2Q1uFbJB/ yzmbzRgf3BcLIcRmznhNZ5TdPbfC9HlfzsWxEIAABCAAAQhAAAIQgAAEUiWAgGuqZNEuBCAAAQhA AAJ7FFi21j+quES6nQ5w0D9GpD0e2JsdgnUwrtwXDO+84fwJI9p7cwqOgQAEIAABCEAAAhCAAAQg kCoBBFxTJYt2IQABCEAAAhDoUaCuxe+QBL+fc17W4wH9fJFmvH4hmFLltJU29LMJnAYBCEAAAhCA AAQgAAEIQGDAAgObUTLgy6MBCEAAAhCAAAQKRcDlcknulsCfZSa5kx1sVQ2pzdGcyy97fP4FhWKK cUIAAhCAAAQgAAEIQAAC2SeAGa7Zd0/QIwhAAAIQgEDeCbgaGgzlY6cvp5yrZ6VjcEKwOx020xXp uBauAQEIQAACEIAABCAAAQhAQC+AGa56DZQhAAEIQAACEEiFAC8fM/2hdAVb1QHQIly/9bQErk/F YNAmBCAAAQhAAAIQgAAEIACBvQlghuvedLAPAhCAAAQgAIEBC9Aj/ldyLt024Ib60YDC2FlOq+nJ fpyKUyAAAQhAAAIQgAAEIAABCPRLAAHXfrHhJAhAAAIQgAAEeiNQ1xQ4Upb5SsaZoTfHJ/sYwUSr ovBDquymz5LdNtqDAAQgAAEIQAACEIAABCDQkwBSCvSkgtcgAAEIQAACEBiwwNkrVsiSzJZmKtiq DoDSGAyRJHH3gAeDBiAAAQhAAAIQgAAEIAABCPRSADNcewmFwyAAAQhAAAIQ6JsApRKYS6kEHunb Wak5OiIix1TbylampnW0CgEIQAACEIAABCAAAQhAoEsgI4/3dV0eJQjEBLjH234sk+STmWDTabGT 8fQY6GAuWEQwtoWmKK1jgr8eYjufPs82fFPsLBQgAAEIQCBbBTgFW3+XLZ2Tuaz25bRs6Q/6AQEI QAACEIAABCAAAQjkrwBmuObvvc2JkbkaGgwVY6dfQA99XkkdHrevTlPwldY/Ec8JwRY5beZV+zoe +yEAAQhAIDMCHl/78ZzLr2Tm6t2vqv79UBR2EHK5drfBKxCAAAQgAAEIQAACEIBAcgWQwzW5nmit DwJ1Lf5DysdOp6Apv59O22ewVW2aPiGQKB/f6TRt6h2PL7Bkiddb3IdL4lAIQAACEEiXAJec6bpU b66j/v2QuFLZm2NxDAQgAAEIQAACEIAABCAAgYEIIOA6ED2c228Byut3ssyktyl4emh/GtkVeOX8 kv2k0a8vW7N9SH/awDkQgAAEIJA6AUoJ8+PUtd7Pljk/qZ9n4jQIQAACEIAABCAAAQhAAAK9FkDA tddUODBZAmqwlTPpaWpv0EDbpIDt9JKyon8h6DpQSZwPAQhAIHkC7ubW8YzzA5PXYnJaor8ZM85e sUJOTmtoBQIQgAAEIAABCEAAAhCAQM8CCLj27IJXUySgphGgRVSepNwASUwFwI8sLit63OVy4fs5 RfcNzUIAAhDoiwDnxsl9OT6Nx5p+dvhJB6XxergUBCAAAQhAAAIQgAAEIFCAAghQFeBNz9SQ1VlF EuN1dP0Bz2xNHAPNWjrBXn3lJYmvow4BCEAAAukXEBIfn/6r9vaKhizuW2/HgOMgAAEIQAACEIAA BCAAgWwWQMA1m+9OnvXtzCNOvaC/OVt7Q8GFuNH9QevQ3hyLYyAAAQhAIHUCnInBqWt9YC1TSpus 7dvARoazIQABCEAAAhCAAAQgAIFsEUDANVvuRP73g9PXVakcJrVfxgcZLkzlNdA2BCAAAQjsW4AW zEpi2ph9X68vRwiulPTleBwLAQhAAAIQgAAEIAABCECgrwIIuPZVDMf3S8DjbT+WThzXr5P7cpIk ze3L4TgWAhCAAASSL6AIFkh+q8lqkfuT1RLagQAEIAABCEAAAhCAAAQg0JMAAq49qeC1pAtwJp+S 9EZ7aJAzVlGzoTX1gd0ero2XIAABCEBgtwDnbGu2WihKdFu29g39ggAEIAABCEAAAhCAAATyQwAB 1/y4j1k/CsHZkenqpGSQp6frWrgOBCAAAQj0JKB4e3o1G16TO6XmbOgH+gABCEAAAhCAAAQgAAEI 5K8AAq75e2+zamQ022l8ujokiWxeHTtdCrgOBCAAgcwJhAT7MHNX3/OVBRNfOw6xfL3nI7AHAhCA AAQgAAEIQAACEIDAwAUQcB24IVrohQC9yU3fqtCSVNaLLuEQCEAAAhBIkcB59tItQoi1KWq+/80K 3tD/k3EmBCAAAQhAAAIQgAAEIACB3gkg4No7Jxw1UAHBwgNtorfncyHSdq3e9gnHQQACECg8Af5c to1ZCOXZbOsT+gMBCEAAAhCAAAQgAAEI5J8AAq75d0+zckS0mNXmdHVMYTxt10rXmHAdCEAAArkm EGHR2mzqsxCs3b+j7als6hP6AgEIQAACEIAABCAAAQjkpwACrvl5X7NvVJyvT1enOIuuS9e1cB0I QAACEOguUOvbYTNy6dLuezL4CmcPzp82OpjBHuDSEIAABCAAAQhAAAIQgECBCBgKZJwYZoYFaGbR G7Rw1tkp74Zgne2t7W+l/Dq4AAQgAAEIdBOo8bWPNHD5Mi7YFbQzm/6NEYx2iDu6dRgvQAACEIAA BCAAAQhAAAIQSIFANr0ZSsHw0GS2CCiCPSVxdjelFkjprGpanOsFzGDKlruOfkAAAoUiUPP+V2aD yTKfcelG+j1vZvS/bPpSFHFT9STzl9nUJ/QFAhCAAAQgAAEIQAACEMhfgZQGv/KXDSPrq0CV3fQZ YyINC6iI+/vaNxwPAQhAAAL9E3A1NBjcXn+10Vy6kUvSnbuCrbqmBGOfRIVylRBiq+7l9BaFWO3t /BizW9OrjqtBAAIQgAAEIAABCECgoAUQcC3o25/ewVNagUX05ltJ2VUFW+mwWV5IWftoGAIQgAAE YgIen//kijFHbZAkqYZxPiK2Y1dBbKMg67XNoY3lVTbLYkopMzelv//jLx6r0VMPrR0iPNs1eXJn 7EUUIAABCEAAAhCAAAQgAAEIpFggyx76S/Fo0XzGBTy+wBLO+SUp6IhQGK92Wge5U9A2moQABCAA gW8F3L7AVPrHw1/od/m0HlB2CqE80M47b5hvHbZDv9/tC15MqWXu0b+WyjIFeEPRSOSk6oqyN1J5 HbQNAQhAAAIQgAAEIAABCEAgUQAB10QR1FMqsKxhY0nx2JGvcsaPSuaFaCbVg9TeLC74TZV2091U pvfa+IIABCAAgWQJ1LX4D5EEp9mq/OQe2ozSa4+xsFhQOcH8RQ/7d71Es2J/y7l0O1VS++8PwfyK opzpLLe8vKe+4HUIQAACEIAABCAAAQhAAAKpEkjtG55U9Rrt5rTA0pZtg8tY8Uv0fvvIZAyEchRc 6rSa/vSIt9VaxI3Lqc1vQkKZc569dEsy2kcbEIAABApZoKZl21ijKF5AaQMuIodu/26gx/ZfikSV 38wpL13fGydPi7+S1k98kBoy9+b4fhzzcUQRZ1Xbzav7cS5OgQAEIAABCEAAAhCAAAQgMGCBbm+c BtwiGoBALwSWrdk+pLis+G/0DXh8Lw7v+RDBOhUmLnHazA9oB7jWri0qL/6uujjKWYIpVU5baYO2 D1sIQAACEOi9gPuD1qHcbLyEnhy4hsKsRd3OpLzZURa5sspW9ma3fft4oaa5faJRlh5N1gdv2uXo 0Ya6jraOS+ZNGdqqvYYtBCAAAQhAAAIQgAAEIACBdAsg4JpucVwvJuDxBW+jhVSujL3QhwItwPXf aFT5VXWF5f2eTqtrDpwmS+xhmv16z9Orn7v58dmz1cdd8QUBCEAAAvsQUFO/FI0dOY9W1byFAqKD Ew+noOYGWv/wRofVUp+4ry91l8sl2asWXCAxfi0FdMf05dxuxwr2phDRaxz20te67cMLEIAABCAA AQhAAAIQgAAE0iyAgGuawXG53QI1vvaRRia30Jtsy65XBOug7Saq2/ZkREHWMOPiBUWw+6ts5n/u 6Tjt9Tpv8DsUdPWo9c4Iq5xbYfpc24ctBCAAAQjEC6gB0ArnlbPo9+zdlD7gwPi9amJs8SXNdr31 ydXP3pvMD7HUJxPsxQedy5n0C/oQ7ji6bp/+bUIB4Pbm0Mb9XJMndyb2GXUIQAACEIAABCAAAQhA AAKZEOjTm5pMdBDXzE8Bjy/wIC28coE2OoUpC51Wy23u5tbxQpKPpIVZxnNJLqdZVFOE4A8pXFmn +P1vzTlsVEA7pzfbs1eskGcdceqN9Ib8AkVh51eVm5/tzXk4BgIQgEAhCXi87T9kXLqPfi9PShw3 LUrYRr9Dl3y9edvNl88YszNxfzLrj65vG15kMMxkEltM7Y5T2/72w7YNtNhiK6WR+YD+PjTT3wUT lwTNwN39JaLs545y09+0OrYQgAAEIAABCEAAAhCAAAQyKYCAayb1C/TaNRtaxxkMRU00k8moEtCs qa8j/nZrYjCVAgCTGZevddhMtMDKwL7cvvaZNHuqjiZO1bW3rrt2/rRp4YG1iLMhAAEI5L5Anbd9 kiTJS+kfA9/vNhrKk02/n5eFw9Fr5k4s29ptfwpf8LQE1lCA9XD1EhTwXeWwmafpL7dr8UVRspnm wu7KLUv9fMJhNZ+tPwZlCEAAAhCAAAQgAAEIQAACmRKgFG34gkB6BYwG4x1asFW9MhfsusRgq/p6 J4uG6K12iVoe6Je6eFZIKPTmXRxaOmTiSnUm7UDbxPkQgAAEclWAZpKW05MGT8qSvLaHYCvFL8WT oXBHBQU6L0x3sPVb0/01W+rfZq2sbedbh+2gYOsTWp1SHZx818pNg7Q6thCAAAQgAAEIQAACEIAA BDIpgIBrJvUL8Nq1Tf7DKDfgmdrQ6VHRj9pa1z+i1fVbrhRRwJUlJeCqtnuevXQLBQ9+ogYSuGR8 p87Xfo7+eihDAAIQyHeBZWv9o+p9wduLigzrKH1A7HexbtxvKFHliEqb+ax5E4d+rHs93UX97/6v e7q4UMTy2OuUD3z/EUNnxeooQAACEIAABCAAAQhAAAIQyKAAAq4ZxC/ES8syv5XG3ZXKQmFX7unx fiOLdNAjpfo33ckgEw675Rau8FNlLt9Kj63ei1lRyWBFGxCAQDYLPLRhS6nH57+ypERSFyu8gvoq x/VXiNVRppxQaTUd6yy3vBe3L82Vv67dMYx+9w/VLisY7zbDVd3XvmPHK7SJ5ZSVJH6udg62EIAA BCAAAQhAAAIQgAAEMimAgGsm9Qvs2m6v/8c0o+pkbdj0zOp7tMjJk1o9cbs9EkpaSoHEtivLTW+H 2jqm0Ov7HzBy2DtqHsPEY1CHAAQgkOsCSxsbjZ4W/7xBBtNHnEu30XhM+jGpTxkwRZxPM1qnVVkt agAz419FRimWTmB3Z5QeA67zp40O6me5UmD2BDWwnPEBoAMQgAAEIAABCEAAAhCAQMELIOBa8N8C 6QPgEl+kvxq9UV5IdVr8uuevLZvXhgRPXkqBxKvMmzK0lRZZ+bnC+FJZkt5w+/xzEo9BHQIQgECu CtQ1B04rGzqpiRYMfJg+7NpPPw5aiOobhSkLaRHBCZV288O0b4+/i/XnpaNs4Gxk3HUE6zGlgHqM wrrSCtCjEyUlsml23LmoQAACEIAABCAAAQhAAAIQyIAAAq4ZQC/ES9IMq0p6RPSorrGLfzntlhe7 6t1LrpkzI3RO3Gys7kcN/BWnzfRnERYzafbX1R5f0IMZUgM3RQsQgEDmBOqbg0fRglirKYXLM9SL cQk9CdKs1jt3RoLjnVbLbXtK6ZJwTrqrcTNclR4WzdI6tI19+RqNp12rc4khrYCGgS0EIAABCEAA AhCAAAQgkDEBBFwzRl84Fz57xQrKFShdrx+xEuHX6et7LAvRucd9SdzhmGD5IOJvm0a5DaMmg3l1 rTdwRBKbR1MQgAAEUi7gbvYfTnmp/0XZWd+iGa1qypSuL8EiNKu1JhRSrA6b6YrzJ4yIBSm7DsqO kuBy3AxXoex5huuv7fYOzkVdrOeC/1DNARurowABCEAAAhCAAAQgAAEIQCADAgi4ZgC90C45a8qp F9KjnhO0cdNspOXOCtM7Wj1btnMOGxVwWE3VQiiLZM7+5fEG/i9b+oZ+QAACENiTwLL127/r9gXu l2RpNT0VcGK344T4Z2c4MtlhM8+dN9nyVbf9WfaCxERcwJVFe140S+u2ElWWa2XOmdFcZKjU6thC AAIQgAAEIAABCEAAAhDIhAACrplQL6BrLmvYWEKzRq/WDTkajURcunrWFR12S104HJ3BJPZLeiz3 75gtlXW3CB2CAARI4NH1bcPrfYEbi43FzRLnF9JL9NlW1xfNaG2MKuxoWhDrJ3MnljV37cn6UlxK gQ4R6dhbj72fN66kFLTbtGOExJFWQMPAFgIQgAAEIAABCEAAAhDIiAACrhlhL5yLFo0ZuYBxfqA2 YsHE0uoJZU1aPVu3anDiG+WL79Fsqc/Nxcb36nxtx2RrX9EvCECgsATuWrlpEOWbvsRoNGyk36/X qbM69QIUaF0bjYrTaUbrkVV201v6fblQptW7YjNcaSxbL5g8OBZM7an/ar5vCrg+qts3Y9la/yhd HUUIQAACEIAABCAAAQhAAAJpFUDANa3chXWxZWu2D6FAwGW6Ue8MR/jNuvo+i4IzeiOdmS81N2Cl 1fx/FCT+tczkpzw+/5Uulws/M5m5HbgqBApeQM2H7fa1nztq/2Et9Lt1Cf1Xqkeh4ORnQhEXNdfd fmhVuflZ/b5cKlNahFjAlabsbu5V36PSY9pxdI5UXMycWh1bCEAAAhCAAAQgAAEIQAAC6RZA8Cjd 4gV0vWKL8QZ64zxUG7IixJ1zK0yfa/XebLlgimvt2qLeHJuqY2iW2NNh3jGNM+mM8uoFL2LmVKqk 0S4EILAngboW/4/OnHraWonL9fR79QD9cfShUCvN8HR1bNpsd9jN99EHQ4p+fw6WYykFBNt7/lZt bE2exe+SgS4/LdIKaDbYQgACEIAABCAAAQhAAALpF0DANf3mBXHF+g2B0VyS5muD3RUQCIbv0uq9 3/KQrWhUSe+PT82Rc6zDPm3a9PYPmeBrSkr4Gk+zv/vCNKm5NFqFAAQKWMCzwX8opQ9YKTPpZZq5 WRFHIViHwsS9IhAeT7PxF82bOS4Utz9HK/qUAjSEr3szDDXITMHZR7RjOefTalq2jdXq2EIAAhCA AAQgAAEIQAACEEinAAKu6dQuoGsJA7uFhjtIGzJX+I3OQ4ds1+q93dIb75DCizIecFX7q+YJdNhM V4qomMNlXqMuVuNqaDD0diw4DgIQgEBvBWqa2yeqi/Zxo/Q+pQ44Wn8e/V6kBwbYijAPlTut5ov7 87tV3162lWm8Fq1PnInepRSgE6IRZbl2nro1iOJqfR1lCEAAAhCAAAQgAAEIQAAC6RJAwDVd0gV0 HVo5u5xmF3XlzxPi8y+3bP1L/whEiPFwVgRctf47yi0vhUJiCuWXPbpizFGvYRaVJoMtBCAwUAH1 6QCP1/9Hgyz/j36P/jSxPQq0NihMOZw+/DlHnXmfuD/X6+512w+iMdBk3thXr2a4qkdXV1jep03M hBo5N9YKChCAAAQgAAEIQAACEIAABNIogIBrGrEL5VJFRfKdNFZZGy+lE7jm8hljdmr1vmzpDXNI dBqyKuCq9n/eZMtXzbW3/5ge533BKIobaSbaz/oyLhwLAQhAQC+wtGXbYLc38Dth5C2UjuVS+t2X 8PdZvBtRojMp0Hp8ldXyof7cfCoLuSi2YJY6LkpG2+sZrrsdxMMxD84PdrfssMfqKEAAAhCAAAQg AAEIQAACEEiTQMIbujRdFZfJW4G6psCRNDnpNG2A9Ohr01Orn6/T6n3ech4ycinrAq7qONScgU6b +fdRFj2TZqL9qb7Ff9cSr7e4z2PECRCAQMEKqIsCUnqSX5ax4o8kid9Egdb433eC+RShzKUcrdOr 7aWv5j0UZ7EFs9SxkkefAq4RhT0TZyQMc+LqqEAAAhCAAAQgAAEIQAACEEiDAAKuaUAupEtIMr81 bryKWPD47NnRuNf6UKHZsSGRpQFXbRhVtrI3A6HwFFpQa/x+fPR/MaNKk8EWAhDYiwBXZ8ZXlIzz Ms4foNDiMP2xQojNQihX0GJ9E502S41+Xz6XZc7iZrgyEe11SgHVpdpuXk1/N97TjChgO0srYwsB CEAAAhCAAAQgAAEIQCBdAgi4pku6AK5T7w38lBY7OV4bKr3pfcdhN8fPNtJ29nJLb5Y7GI/Gz/jq 5bnpPOyCyYO3VdrMP+OC13Jh+G+dr/2cdF4f14IABHJHoM7XdoynJfAezYx/ino9Nq7ngvnpOfrb tncErA6b5U51sb64/XleEZKIC7h2MqVPM1x384jHNCYynuT2BaZqdWwhAAEIQAACEIAABCAAAQik QwAB13QoF8Y1KNbIXPqh0uyshfp6/8rqDFee9QFXbWyVdtMfo4KdJDH59x5v4OGljV+YtH3YQgAC hS2gBv48vuC/ZW74D2f80DgNwSL0IdXDYRa10u+RhRdNHumP218oFSU+pUA0Gu5zwFVRxD/0XBLj WDxLD4IyBCAAAQhAAAIQgAAEIJByAQRcU05cGBfw+PxzaCbRlK7RimedttKGrnr/SoLxkMxyJ+Cq jlJ9pHVnhGZUSbyobMjgxroW/yH9Gz3OggAE8kHgEW+rldIHPChx3khPAcxMHBMFWp+JsPBEh9V8 /hxbaZ8DjInt5XKdFgyLm+F6/oQRfQ48V9lL15Hp25oD5RJHWgENA1sIQAACEIAABCAAAQhAIC0C CLimhTm/L7K0sdHImXSdbpRCiQp9Xberz8WQYErOzHDVRkdBgnaH1VQlBLtLEryBVh8/X9uHLQQg UBgCD3vbR1DqgJuLedEG+kDqgm6jFuKtaERMp0DrT6ttg33d9hfiC6JrhisFSj8hAtr054sv186i IPd4NY2DVscWAhCAAAQgAAEIQAACEIBAqgUQcE21cAG0XzZ40sW0lLRVGyot9lLrLLfEFi3RXu/X VuRWSoHEMVIO279GFOUHXGK/qW8Jrljasm1w4jGoQwAC+SVQ8/5X5npv8LJBXP6IUgdcTb8fDfoR 0uzLD6JC/ITyPh9dVWF+V7+v0MuC63O4ij4tmKW3E9HOuLQCMpORVkAPhDIEIAABCEAAAhCAAAQg kFIBBFxTypv/jauBBVrk5CptpDSjMyyU8CKtPtAtzZwNUf694oG2k8nz55SXru/4dPN0CkTvKGMl a9xNwemZ7A+uDQEIpEbA1dBg8Hj9VQZLaQuT2F0UaLUkXOlTRYj5zbW3T6mymf+ZsA/V3QKxlAK0 aGK/0ys4y4d8RH+PXtOhnkllahJfEIAABCAAAQhAAAIQgAAEUi8QN+sm9ZfDFfJNQDaXLqQZXPvH xiWUe9U3urH6AAsKEyFqP+dSCiQOe97McSF67Zdub/BsLovn3C3BPzitpiX0Wj8fl028AuoQgEAm Bdxe/485l+6hx9ft3fshtqnpRb4RX9zxa7u9o/t+vBITENykhUXpl2O/A65qe5wLSivAf7irbc4P pHzax1dZLa/EroUCBCAAAQhAAAIQgAAEIACBFAlghmuKYAuh2UfXtw2n6UK/1sZKb44DLMRu1erJ 2QoKVOZeDtc9jd1pNz0eiYSncyYctIjOs56mtv32dCxehwAEsl+g1hs4gvK0vi1J0guJwVb6nRgS QvlTqK3T6rCZb0Kwde/3U815S4aluqP6nVJAbSOq8Gd1bTHKp420AnoQlCEAAQhAAAIQgAAEIACB lAkg4Joy2vxv2Fgk30gLwZRpI6VH5m9zHGIZ0BtkrS1tS7kOO0QezHDVxqNu50wYsrF9+/rv0+yr JibLazze9t0zsPQHoQwBCGS1QI2v/WD60OQ5g8RX0Sz8uDQhFGhVqPOecITZHDbLpfOmDG3N6sFk SefoUYZYOoHdXeIDmuFaZTd9Rg8R/EsbHn1AeMbZK1bIWh1bCEAAAhCAAAQgAAEIQAACqRJAwDVV snnebk3LtrFc8PO1YVKw9ZtQJHi3Vk/Wlgs1hyvL+ZQCiR7zp00LV1otlwvO5jNJeowCN9e4XC78 PCZCoQ6BLBOo8wa/U+8L3GPg8vv0gdNPErtHHxK9pCjRQyqtJufcCtPniftR34sAZ13paegwhSkD CriqV6L7QWkFvv3ifMSsqaeerFWxhQAEIAABCEAAAhCAAAQgkCoBBHhSJZvn7RpEyW2UZy+2mBUX zHX+hBHtyR+2CAme+zlc9+TitJqf52F2BM2QO6Gi6spX6jcERu/pWLwOAQhkTmDZmu1DKHXA9TJn PkoOejHNloz/+ynEW5FI5FiH1XxSlb10XeZ6mrtXppnBCTNc2YCfmIgI8dy3M453wdATE0grkLvf Iug5BCAAAQhAAAIQgAAEckYg/g1jznQbHc2kAD0CP5mCrbO1PtCb2U+2sC/+qtWTuaVcp5TDVeTd DFe9UeUE8xdNdYt/RON8QxjZ6jpf4BT9fpQhAIHMCSzxeovdLYFfFZcVbaQPRhbpP2hSe0W//5qi THFW2sxHV1eUvZG5nubBlbkcN8OVRjTgGa5zbKWbmRC6XK7iNNfatUV5oIUhQAACEIAABCAAAQhA AAJZLICAaxbfnGztGpeku+JndylXp2oxGC5kCrjmX0qBxHtL6QQUCthczxTlHPqhfMDTErxlaWOj MfE41CEAgfQIqCk+6r3Bn+/HR/skxu+jYOsQ/ZXpUfUvKVHrpU+tenYyrXzv0e9DuX8CkhBxM1wV IQY8w3VXT3hXWgH1PpYbx53evx7iLAhAAAIQgAAEIAABCEAAAr0TQMC1d0446luBOl/bMYzxk2Ig QvyvufaOx2L1JBciQgnRG+S8nuGqJ3PYS19j0egUmpF1aOnQif+p2dA6Tr8fZQhAIPUC6kJ2FVUL 3qekAY9Tntbv6K8oBGunnNU3tW/fYXNaTX96fPbsqH4/yv0XSEwpIIlO9QO3AX+JQOQFum/hWEOy QFqBGAYKEIAABCAAAQhAAAIQgEAqBBBwTYVqHrcpccOt+uHRDKQr1NmZ+teSWqaAKwUfCybgqto5 Ksq+cdjMp9G4nzAajG+rs+ySaorGIACBHgXcTcHpNLv8NS7Jr1Ke1oPjDhKsk34mH2DRyHj6+bx2 /rTRwbj9qAxcQL9olhBbquzD2wbeKGPOQ4dsp3ae6mqLn3LXyk2DuuooQQACEIAABCAAAQhAAAIQ SK4AAq7J9czr1tTAH6US+L42SJqN9B+n3fKiVk/FVlKiIbpOQQVcv3UUDpvl9miUnSo4u01dFX1Z w8ZCdEjFtxXahECcgLtlh51+xpZJBvY2/Y47Nm4npWmlr6fCkc4JlPZjvvqBSMJ+VJMnoE8pkJx0 At/2je7rcq2bVDbvP2LoLK2OLQQgAAEIQAACEIAABCAAgWQLIOCabNE8bU/NZ8i4uEE/PEVEFurr qSh3CmMHpTAo2EBjVYX5XUXsnEIra48sHjvybU9T24RUOKNNCBSigOdD//4eX3CxJIzraEbrLxIN 1A+VmCKm0ozWWXMmDNmYuB/15ApQ+phYwJV+5w14wSx977Z1+F+i+xlLUSBJHGkF9EAoQwACEIAA BCAAAQhAAAJJFUDANamc+dsY5TM8P+4RWyGerLKVvZnyEXeGKYdrQc5wjdGqj9U6bKZzKFjwFybL b3i8/qrYThQgAIE+C9y7drPF4/MvYCaphXO2gHFm0DdCM1rXiKhyksNq+kGl3bxGvw/lFAqIuPuQ 1IDrRZNH+rlgj2u9p4DuCXXerWVaHVsIQAACEIAABCAAAQhAAALJFEDANZmaedrWEq+3WHB+jTY8 CvxR6lbleq2e0m1rK81IKqwcrnvydFrN90eYMpMC31dTnslaNWi0p2PxOgQg0F1gaWOj0e3z/2JY sfkjzqXF6qPlCUdtpN9u59OM1qmOcstLCftQTaFAzftfmSnwPabrEkpSUwqo7Spc6NMKlHBWcnbX 9VCCAAQgAAEIQAACEIAABCCQPAEEXJNnmbctDZcOuJQCEwfFBijEww576dpYPYWF57e8q64sjcVN vjWeYyv9X3vrjiMpq2R0WIlllbvZf3gK+dE0BPJGoL4lcGrpkEkbJC4tow8tRugHRjNav1GYsrAp tHECzWh9mPbR50r4SqeAPKhkf/31hEhuSgG17c5PN/+b7qxfuw6XGNIKaBjYQgACEIAABCAAAQhA AAJJFUDANamc+dfYQxu2lHLBr4iNTLCOCO/4faye4sLjs2dHKfKB4IfOWV0dnWbg/SLKlEVc4i9R IOlC3W4UIQABnYC7KTjd4ws0Ui7oZyl9wHjdLrUYFILdqYiQ1Wm13OaaPLkzYT+qaRIQvCiWv/Xb SyZ9huu8meNoEUZRrw2J/rYd9+j6tuFaHVsIQAACEIAABCAAAQhAAALJEkDANVmSedrOIIP5Ws75 ftrwKPL5pznWYZ9qdWwzJ1BltXiiLHI0haN/SQGlJ90ftA7NXG9wZQhkl0Btk/8w+rl4QTKwt+l3 2NSE3kVpVmtNpEPYKD/yFWqe5IT9qKZZQGYiLuBKT1UkNYdr13CUWFoBNXdvkUHGLNcuHJQgAAEI QAACEIAABCAAgSQJIOCaJMh8bEZdwZvekF6kjY0CFG3hcGSxVsc28wLVtsG+po6Pj6bgxOfcXLTG 4207OvO9Qg8gkDkB97rtB7l9gfsNBmkNBVp/3K0nQvxTRCIH0yzxudWTzF92248XMiPAWVxKAZp9 mpKAa3tr0xs0y7VVG6SQOAKuGga2EIAABCAAAQhAAAIQgEDSBBBwTRplHjY0iP9Bv6iM4OLmuRPL tubhSHN6SOpj0JU28yVcEb9mkvwULQqkpoCgW4cvCBSOwF/X7hhW7wvcKBUVN0ucq2k24n4GaHb+ f4QSmUE/Kz9xVJRtKByZ3Bgp3Z+4Ga6haEfSUwqoEvOnTQvTUwG1OpUZy9b6R+nqKEIAAhCAAAQg AAEIQAACEBiwAAKuAybMzwYe8bZaKV4xVxsdzQj6Our3/1mrp3XLWSSt18vRi9FiP/8IidCRtPr6 GZTX9YUaX3tcACNHh4VuQ2CvAnet3DTI4wteYi4xfESLYV1HYdYi/Qk0M3+dUKLnOKymHzjsZf/V 70M5ewTob0zc7yu5SCip6p3Coo9pbVNUXiouZk6tji0EIAABCEAAAhCAAAQgAIFkCCDgmgzFPGyj mBsX0wIzRm1oXLDr5hw2KqDV0711NTQY0n3NXLzeebbhm55a9exxgvHVBiatqWvx/ygXx4E+Q2Bf Ai6XS3L72s8dNXKYj35XLaEPiAbHnSPE50wRFz+1+rlDHfbSFXH7UMk6AYlJsZQCNNs1kMpc4X9f /cJbTIgtXQhIK9BlgRIEIAABCEAAAhCAAAQgkAwBBFyToZhnbdR7A1NoptiZsWEJ1tLWuv6RWD39 hdCIkZNL0n/Z3Lzi47NnR2k239UKF3MkwWvc3oDr7BUr5NwcDXoNge4C6gcJFVUL/idxuZ7ytI6O P0LsUBSx6MvN2+w06/te9echfj9q2SgQl1JAsJSkE9DGvft7gj+q1el7aJqa+1erYwsBCEAAAhCA AAQgAAEIQGCgAgi4DlQwD88XnN1Cw4rlP6QHO6/alfcuY2PloaGGEgRc++hfZbW8EmHKFEliR585 9bRX67zB7/SxCRwOgawSUBeFq/cF/yMz6WX6UGhiXOcE66DH0u8LhCLjnXaz6/IZY3bG7UclywVE bIYrZyIlC2bpARQmluvrvKioSl9HGQIQgAAEIAABCEAAAhCAwEAEEHAdiF4enuvx+U/Wr+xN+Q/X OMpNT2ZyqPTmO6RIBgRc+3ET5thKN1dazScLRfxTkkSjxxs4vR/N4BQIZFTA09Q2wdMSrOWSYSV9 FHRMQmdociR7XOnsqHBYzRddMHnwtoT9qOaGgD6Ha0pnuKocTpt5NaUV+FyjoU8Yz9XK2EIAAhCA AAQgAAEIQAACEBioAAKuAxXMt/M5X6QfkiLEQqqrAY2MfQnBQoKHEXDt/x0QNOPvZqZEz+QSX0IL DN3hWrs2bmGh/jeNMyGQOoHadYED6lv8d3GD4X8UEOs+A1GwVyMRZUql1TTbOWnoJ6nrCVpOtQB9 0GfWrkF/cFI+w5Wupa7KtUy7Js2YPvjR9W3lsToKEIAABCAAAQhAAAIQgAAEBiCAgOsA8PLtVMqL 6OCMT9fGRbNbX6yyW/6l1TO35SHBJARcB3gD1BXaQ20dUyjOML68+LsrH/G2WgfYJE6HQEoE6rxb yzxe/9WGYt5Ci8hfRheJy0FMv5saFRE9vtJmmlldYXk/JZ1Ao2kTWLbWP4ouNkh3wXQEXJmIsn/o rskMRrlaX0cZAhCAAAQgAAEIQAACEIBAfwUQcO2vXJ6dpy6qRKtEX68flhJl1+nrmSuLkJEj4JoM /3lThrY6bOZZFFivKebG/3pa/JXJaBdtQCAZAurMa0p7cYHESz7iknQztakPwqlz7VsUocyl7+Ej nbbShmRcE21kXqBYZvp0AtQhnvKUAuqoqyrM71Jagf9pAvQPorO0MrYQgAAEIAABCEAAAhCAAAQG IoCA60D08ujcnx1x2q/okd0KbUj0GH/9rjej2guZ3dJiOFHMcE3iPaCZgUtoJfeTOJNcHl/gL0sb vzAlsXk0BYG+CnC3N3BGRcm4Jkp78SA9Xj5c3wDNaN0shHJFW+u6iU6bpUa/D+XcFxBSfMBVYdG0 zHD9Vu6xmCAtxOb2BabG6ihAAAIQgAAEIAABCEAAAhDopwACrv2Ey6fT7lq5aRAtTHV1bEyCRcLh iCtWz3whJKKY4Zrs2+Ast7y3LeSfSrkLLaVDBr/r8bZPTvY10B4E9iVQ62ub4WkJrJYk/jQd+139 8ZTLM8AUdtv2joDVYbPcOX/atLB+P8p5IsDZ/vqR0Id/aQu4Rrn4u/7aEuNYPEsPgjIEIAABCEAA AhCAAAQg0C8BBFz7xZZfJ+0/ctgVNKNstDYqwcUDcyeWNWv1zG/VHK4cM1xTcCMumjzS77CaaDEi sZhzqYFSDMxLwWXQJAS6CdR7A1Mo0PqSgRvepBQXh8cdQB/6CCYeZkHFWmk3LVS/T+P2o5JXApTO Ji6lAD1hkZaUAipildXyIc2gXqWBUpB/llbGFgIQgAAEIAABCEAAAhCAQH8FEHDtr1yenOf+oHUo 5+xy3XB28jC7SVfPeJFm34ZkjoBrKm8EzR58NBKJ/oACX7/x+IL16qJFqbwe2i5cgZoNreMojcWD TOKr6PvthEQJCrQ+o/DwJIfVfL7jEEvaAm+J/UA9rQJxM1wlRaRthqs6SvqeW66Nlv4ejq/ztR2j 1bGFAAQgAAEIQAACEIAABCDQHwEEXPujlkfn8EGG6ynoMUQbkiLEnZUTzF9o9WzYKoLRDFcFM1xT fDOqJ5Q1hT7d/D0KP+yQ+aDV9S2BaSm+JJovIAFPU9t+NKP1ZoOhqIlm1F9AQ6cnx3VfQrylRNhR FGj9qdM62Kvbg2KeC1DAM26Ga3u7P5jWIfNoXFoBmclIK5DWG4CLQQACEIAABCAAAQhAIP8EEHDN v3va6xE92hQ8kFYCn6+dQG96t3e2d96p1bNlq85wpZQCxdnSn3zux7yZ40K0AvyFCmdX0mO9z9Fs 10vyebwYW+oF1AXZ6r3By5hs+Ig+3LmaZhAa465Kq8QrTJxaaTMf7awwvRO3D5XCEIhbNEt8NX/a 6LQGXHcF+AV7U4d9JpXjPxDQ7UQRAhCAAAQgAAEIQAACEIDAvgQQcN2XUB7vN8riZhreIG2IXOG/ nzdlaKtWz54tD9E3Kma4pvGGOK2mJ0Vn53QKdjtopuszj65vi1s1Po1dwaVyVODsFStkj9dfVTZ0 cAuT2F0UaC2NG4pgmyh35oVNdbcf5rSan4/bh0phCYiuRbMoh2pa0wlo0ApjsbQCtJDggXUt/uO1 fdhCAAIQgAAEIAABCEAAAhDoqwACrn0Vy5Pjaze0VdBjvc7YcIT4PPTZ1/fH6llUoGlGIVrICwHX NN8T56ShnzRteucHTPANRUbDmtqmth+kuQu4XI4KuL3+H5859bS1NIO+liYKjtIPQ51Jz4S4LrTp 63KaTb3U5XJRrAtfhSxAf4v0KQUyk7e3s+MZ/T2QBEdaAT0IyhCAAAQgAAEIQAACEIBAnwQQcO0T V/4cbDDKd9BoZG1EFAS5Rn2cXKtn05YeN+6goA0Crhm4Ka6ZMyOVNtMCRSi/lA3yYzRj8WoKkOH3 RgbuRS5cstYbOKLeF/ivJEkv0AclFfo+08zFEH0fLelo6xxP6QP+kK2/b/R9RjldAqKo60o8IzNc 1Q+YKI3Kv7V+0PfvGeosba2OLQQgAAEIQAACEIAABCAAgb4IIHDSF608OdbdFJxOAczTtOFQIGTD U6ufr9Pq2bblQqIcrkgpkMn74rRbXox2sKmMSyeUV135Uu26wAGZ7A+unV0Cdd72SbQg1j8MEl9F j2N/T987+tmltfhYvaIwu9Nm+U12pi3R9xjldArUebeW6WdBc6ZkJOCqjplSqOjTCoyYNfXUk9Np gWtBAAIQgAAEIAABCEAAAvkjgIBr/tzLXo9EktltcQcr4srHZ8+Oxr2WRRUuC8rhihmumb4l1ZPM XzbXLT6Rc/G6XMxWqY+NZ7pPuH5mBdSF9zy+wBJJkj+kBbFOT+wNzZx/OSKihzlsJkeV3fRZ4n7U ISC4QZ9OgFF+icykFKBbEeoQz6gfEGh3hRZrRFoBDQNbCEAAAhCAAAQgAAEIQKBPAgi49okr9w+u 9wZ+StN4jtNGQgGRtx12c1zuOm1ftmyjTFCqA+RwzYb7oebbrLSaF0Uj0XPosfEH6PHxm1wNDYZs 6Bv6kD6BpS3bBrt9geuMBuaj/JuX0OPXcX9L1N8rSjT6Q4fVfOIcW+n/0tczXCnXBChQv7++z/S9 lLEZrvMmW76i/MIvdPVHnOZau1aX7qBrD0oQgAAEIAABCEAAAhCAAAT2JhD3JnlvB2JfXgjQ0/ls kX4kUUVZqK9nZVkoSCmQZTemuqLsjc7OyBGCs0Mqxkx/w71u+0FZ1kV0JwUCS7ze4vqWwIWlrHij xPmNFBxLzK3cHGWKkwKt33OWl76egi6gyTwTkFn8DFeaVZqxGa4qrRBdaQUoGDyk3Diu28ztPLsF GA4EIAABCEAAAhCAAAQgkAIBBFxTgJqtTbp9/rn0BvJwrX80C+2Zanvpq1o9W7ecySHKC5kY2MnW 7hZMv+ZOLNtKgbWfUoDicV5c9La7JTirYAZfeAPlnubgWSOkA5sp0+X99HtkaDyB+Iqew7606dO3 J1dZLZ74fahBYM8C9HcoLqUA/aMkYzNc1V5GIsrzTLBIrMeyQFqBGAYKEIAABCAAAQhAAAIQgEBv BRBw7a1Ujh+3tLHRyJl0nW4YIhoR+rpuV3YVOc1wRUqB7Lon+t447Ja7aFGkUyXBbqOg/p/UWZD6 /SjntoC7uf1YWhDrPS6zJ2gkY/WjofveTgH3m8L+dpvTavqTa+bMrkCV/kCUIbAnAc7iUgqEWUdG A67qB0n09+YfXd3lpyxt/MLUVUcJAhCAAAQgAAEIQAACEIDAvgUQcN23UV4cUTp4wiWcs/HaYChI UlNdYXlfq2fztpNFQz08upzNXS64vjlt5lXBSOAICuqPGCGNfvvR9W3lBYeQZwOm1AHT6n3BBkmW X6MZrYfqh0eB1jA9e/1ASEStDpv52jmHjQro96MMgd4K0CJVcTNceUdxuLfnpuo4RfDlWtv0t8ds GVx2plbHFgIQgAAEIAABCEAAAhCAQG8EEHDtjVKOH1Pz/ldmeiT/Km0YarBEKOEbtXq2bw2sqIPe lCOlQJbfqPMnjGhXV6NXBLvPaJTfqGvxO7K8y+heDwK1vh02WgxtGaUOeFe/wN63h9JnNeIpoXRO qLSZ559nL93SQxN4CQK9FpAYjwVc6XurrXqS+cten5yiAwXb+SKlFejQmpckjrQCGga2EIAABCAA AQhAAAIQgECvBBBw7RVTbh8km0sX0krisTe1TCj3OsuHfJQro5KUCKUUQA7XXLlfNNv1AUUoMyXB f+fxBR7ZFfDPlc4XcD9rfO0jPb7gYgMzrqcPaH6RSEEfevxHEeJImtE6K5d+fySOA/XsEqDvq1hK AZpJndF0AppMlX14G/XrSa3OBD+xzru1LFZHAQIQgAAEIAABCEAAAhCAwD4EEHDdB1Cu7/Y0te1H b2J/ExuHYP4IF7fE6jlQ2B4JhejxZcxwzYF7pXWxyl667qvN246kNBYRg6VslWeDP+6RdO04bDMv oAbEPT7/AiOTW+h+LaBZrYb4Xon3FUU52WE1/UBNHRG/DzUIDFig68NAxr4ecGtJaoALEUsrQD8T xZyVnJ2kptEMBCAAAQhAAAIQgAAEIFAAAgi45vtNNsiLKIhSqg1TYWLxHFtpVswi0vq0r+2WzWuR w3VfSFm4//IZY3ZWWs0XKCJ6AzPwl9y+wP/Lwm4WbJdcDQ0GWuTsFwZz6UecS4spqGTRY9AMv08U RVxA93CK0255Ub8PZQgkT0DEZrgKJrLmb1Pbjh0v0xiD2ji5xJBWQMPAFgIQgAAEIAABCEAAAhDY pwACrvskyt0D3Ou2H8QFvyA2AiG2hCLBu2P1HCnsXvkcKQVy5HZ162aVrfQxyhl8NC0+80ta7f6J ZWu2D+l2EF5IqwAtiHVqxZij1ktcWhaXboR6QXk0twqmXN0c2ljutJsfUl9Ka+dwsYISoL9RZm3A 9I2WNTNc508bHRSKeEzrG/XzOFoMcLhWxxYCEIAABCAAAQhAAAIQgMDeBBBw3ZtOju/jRcW30qy1 otgwBFukLmwUq+dQQdCj6TnUXXQ1QUDN+dnc8fExFM37rKSseHV9c/CohENQTYOAuyk4nYKt71BO 5Gfpd4Mt4ZI7KeB1VzvvsDqslltdkyd3JuxHFQJJFajfEBit/xvFBcuaGa7qQOmJEH1aAUORQcYs 16R+B6AxCEAAAhCAAAQgAAEI5K8AAq55em9pAZyD6Y3sbN3wPm7q/PhBXR1FCKRVQA3gOWyWS2nC 5CVMFk97vP7LqQM08RVfqRaoa/EfUu8LPC8Z2NtEfmTC9aI0h7WWhYWN8rT+dr512I6E/ahCIDUC cteCWeoF6JdBVgVcfZ2fvEozvtu0wQuJI+CqYWALAQhAAAIQgAAEIAABCOxVAAHXvfLk7k4jl+6k N6+x+0uPCP8OM9Zy937mU88pJ+hznRE+jUnSGR4KAj7sbR+RT+PLprE87Ns6hma03icx6T3G+SmJ faNg0gvhaPSQSptpTuUE8xeJ+1GHQCoFaAapfsEsuhTPmpQC6rjVv5mUA92tM5hRuy5wgK6OIgQg AAEIQAACEIAABCAAgR4FYgG5HvfixZwU8LS0fZ/euJ6kdZ4WIvmwufaOWC467XVsIZApgbkVps+f WvXs8fQIe2MJl1a7fe0zM9WXfLyu+4PWoR5vYNEgNshLvwt+pf/wZdd4BVsZFZHvO2zmU+aUl67P RwOMKScE4gKutMBeVs1wVQWFosT+dqo/R3KRcOSELDoJAQhAAAIQgAAEIAABCGRUAAHXjPKn5uJc GG7Tt0wLfyxwuVyK/rWcKwsRzbk+o8N7FXh89uyo02a+jmZfz+FMqqEFta4/e8UKea8nYedeBZY1 bCxx+4IXc7PxIy7x6+kZ7WL9CRTg3iCU6Dk0o/WYKlvZm/p9KEMg7QI8IaWAEFkXcG3+rPFNdSG5 LhukFeiyQAkCEIAABCAAAQhAAAIQ2JMAAq57ksnR1+u9wZ9TkGWGrvtvOO2WF3X1nCzSzKKOpY1f mHKy8+j0XgWcttKGkFCOoAVzvnfm1NP+/WhT8MC9noCd3QToAxWpztd+TvGYkV6Js3s440P0B1HA 6AumiItpVvHBDnvpCv0+lCGQKQH6oCVuhqvoULIqpYDq4po5M0KL/dVqRpzzae512w/S6thCAAIQ gAAEIAABCEAAAhDoSQAB155UcvQ1NegiuHDpux8RkYX6eu6WeUgeZC7J3f6j53sTOM9euqXSZj6V Zrs+bzSIdynv6Kl7Ox77ugQ8vvbjy6sWfCBzeTkFg77TtYceh6YFfxRFLPpq8zZbpd18rzqrWL8f ZQhkVkDsr7++V/48oK9nS5kLabm+L7yoqEpfRxkCEIAABCAAAQhAAAIQgECiAAKuiSI5XLdXLbiA Ai6TtSFQ7ta/VdvKVmr1XN7So9Ahs2xAwDWXb+K++y6cVsttPMrPpLyj93h8wcVLGxuN+z6tMI+o bw4eVd8SfJ1z+RX9z/0uDcE66ef/vnA4Ot5pN7sunzFmZ2EqYdRZLtA1w1WIz7N1YcfKctM79PP0 pWZJT1ycq5WxhQAEIAABCEAAAhCAAAQg0JMAAq49qeTga0u83mKJ82u0rlOAUqGv67V67m9FSJHC CLjm/o3c5wgouPF2GwtNYVyMKxs68U13c+v4fZ5UQAc8ur6t3NMSrGUye4uG/YOEodOPPns8FO6o cFjNF82dWKbLPZlwJKoQyLAABS5jAVf6xs26/K06HuoefzRW5/xg9ecwVkcBAhCAAAQgAAEIQAAC EIBAggACrgkguVrdTzrgMur72Fj/hXioyl66LlbP8QK9MQ8JLiPgmuP3sbfdn28dtoMChmcLhT3C ZeNKj7d9dm/Pzdfjlq31j6pv8d9VZDSspZ+H7o80C/aqElWOqLSaZs+bOPTjfHXAuPJKQJ9SIJsD riwaUZbr5Q1GuVpfRxkCEIAABCAAAQhAAAIQgIBeAAFXvUaOluu8W8uY4FfEui9YR4iFfh+r50OB 85BgEgKu+XAv+zAGh918HwuLk5gkL6K8rvfdtXLToD6cnheHPrRhS6nH67+6pERqYUy6jBbFM8QN TIjVUaacUGkzzXSWW96L24cKBLJYgKaN6n+nZ92CWXq66grL+9TfT7TX6B9PZ2llbCEAAQhAAAIQ gAAEIAABCCQKIOCaKJKDdYkPupZyOA6PdV2wu8+zDd8Uq+dBQSiig/Go/s15HowKQ+iNgGOC5YOI v22aEMx8wMhh79Q0t0/szXm5foyav9bjDVwwyGD6iEvSzTQek35M5PGREMovaLGxaVVWyyv6fShD INsFlq3ZPkT/d4szntUzXFVP+jv0SMyV84luX2BqrI4CBCAAAQhAAAIQgAAEIAABnQACrjqMXCyq jxlzzi7q6rvY0RmJ3N5Vz48Sl1hIZhwB1/y4nX0exZzDRgUcNvNcIcRtBllq8Pj8c/vcSO6cwN3e wBmlQyZt4BJ/kIJS+8V1XYgtilAWtLeum+CwWdS8kjTxDl8QyC0BwyBZn06AvomVrA+4MiGe1itL jGPxLD0IyhCAAAQgAAEIQAACEIBATAAB1xhFbhaKi7maOiA2801h4pb8XChHUA5XpBTIze/S5PXa YbfUCRahhaL4b+pbgm71cfvktZ75lmp9bTPqfYFGSeJP0wcp4/U9oqhqgGa1Lg5GglanzXLH/GnT wvr9KEMgpwR414JZar/p+zurUwqofdydskO8r5Z3fXGkFdAosIUABCAAAQhAAAIQgAAE4gUQcI33 yKlarW+HjR7D/EVXp8VX/u1t93TV86ckGA9RkA0zXPPngKpgowAAQABJREFUlvZ7JE7rYO834ouj 6cOF7YMM5lW13sAR/W4sS050N/sPpxy1Lxq44U3Gefx4KMJMjzIv6wgpNofNdNX5E0a0Z0m30Q0I 9FvAIBniZrjSQnDZP8OVRiuYWK4b9Lg6X9sxujqKEIAABCAAAQhAAAIQgAAEdgkg4JrD3wgGZrgt bgEdwa6fP210MIeHtLeu06JZCgKuexMqoH2/tts7nFbzxRT+uNIgsefqvQFdWo3cgVi2fvt3Pb7A A5IsraYPFE7q3nPxbGc4MpkWDztv3mTLV9334xUI5KYABS5H6nvOBc/6Ga67+htR4tIKyExGWgH9 jUQZAhCAAAQgAAEIQAACENglgIBrjn4j7JrVx/mZse4L5mva9M6yWD3fCkKE6Ju1ON+GhfEMTIDy uj4dZh1H0axQBz2K//Rf1+4YNrAW03P2o+vbhlN/byoxFjdRjtZf0lVpgl/XFz1e/TqLsu9VWs2n U4qQ5q49KEEgPwToezwu4NqpZP+iWaq8o6JsAwWL39bdBfXvcNzPr24fihCAAAQgAAEIQAACEIBA gQog4JqjN16W2K3U9dibPKGwha6ZMyM5Opx9dpsziWa4IqXAPqEK8IA51mGfNm16+4dM8A2mEuPq bH7E966VmwZ5WoKXGo3yRxQk/h39BBfpbxktCrZWYewsh9X0w8pykz6ooz8MZQjkvgBncSkFjCzS kTuD4l1pBTg/sK7Ff3zu9B09hQAEIAABCEAAAhCAAATSIYCAazqUk3wNWqH9ZMrdemKsWSFWO8pN T8bqeVigfJ0hSUHANQ9vbVKGpH7YUGk3LWRR5Zf0iO9j7hb/VS6XK2t+v529YoXs9vqdo0YO89Gn JH+kWa1l+oFToPUz+u/C5rrbD3Va8/tnWT9ulAtXgH44YzNcacbodpo5+k2uaETCnX/X91USHGkF 9CAoQwACEIAABCAAAQhAAAIsawISuBd9EeC/1x9NC+ospDo9oZm/X5yJDuRwzd/7m6yROcotL4md Yip9IHFCefWCFz0f+uNm0SXrOn1pp87rP+nMqaf9T5KkOgq0jtafS4GmVibEdR2bNtspPcJSChLT BFd8QSD/BQTnsYArPayREwtmaXdlzoQhG3el/fj2BfoQ5Qz1QxVtP7YQgAAEIAABCEAAAhCAAAQQ cM2x7wF6dNFBQZtpWrdpVtyLapBJq+frVp3hSm/KsWhWvt7gJI7LcYjl6+ba239MH0G8ygfxVZ5m f9ds8CReZ19NqakN6n3BN2VJepECMhPijhesQxHKEhEIj6+0mf8wb+Y4+v7GFwQKSEB0pRSgn4+c Criqd4k+LNGnFRgxa+qpJxfQ3cNQIQABCEAAAhCAAAQgAIF9CCDgug+gbNrtamgwyEy6QdcnmiTE rtXV87bIhRSinJcIuObtHU7uwNSZojRj9KYoi57DZekBty/we/XnJ7lX6bm1mub2iR5fsF7mhv9Q jtYZ+qNoVpwiBKvfyXbanTbLb5yHDtmu348yBApFgHMRm+FKwcuvc23ckQj/B/U59mQJ5RhHWoFc u4noLwQgAAEIQAACEIAABFIogIBrCnGT3bR9zFEXUpvlWrsUuFlOq5g3avX83gpaNEtBwDW/b3LS R1dlK3tTCXQeQb/oDqkYc9SrNS3bxib9It82WL8hMNrjCywxyvKH9EFIt+ALBZVeVphyuMNmcpxn G74pVf1AuxDIDQFu0fUz52a4zq0wfU7x1tjTJZT25nTX2rVxi+DpxociBCAAAQhAAAIQgAAEIFBg Agi45sgNV1c3pxlBv4t1V7CI4GH9bNfYrnws0JvZkISUAvl4a1M+JnUWKT22/zOFs8cNrPgttzdw RjIvurRl22CaQXsdM3Ifpfu4hNqOy+VIgdZ3Ikp0psNqPrHKavkwmddGWxDIRYGHfVvHUL/1Pyc5 N8NVdY9LK8D44HLjuNNz8X6gzxCAAAQgAAEIQAACEIBA8gUQcE2+aUpaHLX/sAW0ENABWuMKF0ud 1sFerZ7vWy5kmuHKMMM13290CsfntJr+xBV2qiTxxR6v/49LvN7igVxOnc1W3xK4sFQUt0ic30ht DdK3RzPQvYqiVFGg9ahqe+mr+n0oQ6CQBYpZSSydgOqQizlc1X6HFPEsbaJqedeXLLrNbNd2YQsB CEAAAhCAAAQgAAEIFJYAAq45cL/dH7QOpW5eputqUOlgN+nqeV+MCIUWFUIO17y/0SkeYKXdvGZb yD+VSdKI/fjo/7pbdtj7cUnuaQ6eVV4yrpm+J++nWa3D9W2o+Sjpw4HLmje9Pclpt7j1+1CGAARI gHctmKV6KIznXEoBtd/n2Uu30MKVz6nl3V/8lKWNX5i0GrYQgAAEIAABCEAAAhCAQOEKIOCaA/ee mww30OzWIbGuCnFn9STzl7F6IRR2BVwFZrgWwr1O8RgvmjzS77Caqrhgf5aY4fW6Fr+jt5d0N7cf S7Na13CZPUGz8g6KO08wPxPi5u2hgI3av9s1c2Ykbj8qEIDAbgHRtWCW+oIQkZxMKbBrMFws3z2o XTN1zZbBZWdqdWwhAAEIQAACEIAABCAAgcIVQMA1y+99nTf4Hcal+V3dFNvaeMedXfXCKEVEtIMW IkLAtTBud1pGSbNdHw5HleMpN/BCWuzqwb3NTKMcrVPrfcGXJVl+jcIqh+k7SKkDwjTL7cEwi1op V+w1akBXvx9lCEAgXoA+rIhPKcBFTs5wVUfV0Rb+p/o7QBshpSxBWgENA1sIQAACEIAABCAAAQgU sAACrll+8yUubqI3p12BRoX/Yb512I4s73byu6cYKYcrUgokH7awW5xTXrq+49PN0+lnTCkbMrix xtd+sF7E3dw63uMNPEw5Wt+lx6B/pN+nlinQ+nSUhSc5bOb/N8dWmrNBo8RxoQ6BlApwaX99+34W zdmfnXlThrbSh4FPx8Yj+Il13q1lsToKEIAABCAAAQhAAAIQgEBBChgKctQ5Muia5vaJlB/SqXWX gjufdXy2+X6tXlDbznCIlRR1BZ4LavAYbCoF5s0cR/mB2fx6b/DnRkl6iQKs14WY8vcSLl9Br19G wRRjt+sL9ibj4lIKtDZ224cXIACBfQnEzXB9edXLOT0rXGFsOX16ffauQXNWzEWJWn5oXwjYD4H+ CHia2vbjBvm7EUWxcCaHwpGOr+ZNHPoJtUXpw/EFAQhAAAIQgAAEIJAtAgi4Zsud6KEfRllaTC/L XbvEtd8Gh7peKpRSa2uIlY1EwLVQ7ncGxllpNz1R521fJ0vyP0uEfF9PgVZaEOsDmtZ6lcNmeSED XcQlIZAnAoJmuNK8cvVLsE2Pz54d3V3Jzf+3hvz/GlZi2Um9H6SOgEtMTSuAgKuKga+kCLh97TM5 lyj3OD+RfnTGqI0apN3/PJSLipnHF2znXLwmFPFYx2dbnijYfysmRRuNQAACEIAABCAAgeQIIKVA chyT3grlbv0evW07LdawEOufWv18XaxeYIXnt7wbpoXDEHAtsPueruG6GhoMHp9/rixJr9A1x/YQ bP1UUcQFzbW3T0GwNV13BdfJVwEKtcZmuNKHGLm7YNa3N2hX3mbBntDuFwXFjnt0fdtwrY4tBPor UOttP67eF1glcfnf9G+g87Rga2J79DerVP03I5ek2pKxIze6WwK/crlc+Dd+IhTqEIAABCAAAQhA II0C+MdYGrH7cimJs1v1x9OiHFfl+iwg/Xj6Wi7ksffVCsf3TYDemP6kYuxRa2n20CP0hnWU/mx6 PpOeFhbPblE+L3fazQ/RG1iq4wsCEBiIAP1cxQKu1E7O5m/VGyhcLI/VOTMUGWR1liu+INAvAdfa tUX0t+nPNIu1gXF+RN8a4aNoMcj7KqqufH3Xwqt9OxlHQwACEIAABCAAAQgkSQAB1yRBJrOZem/g pzRb4YexNoV4y2E3PxOrowABCAxYoK4pcKSnJfAWvTF9jhorT2hwJwWF7oryyCQmuGU/afTf1Lx5 CcegCgEI9EOAZriatNOonBcB185PN/+bPhht18YlJI6Aq4aBbZ8E1GBrecl3n6S/TRf16cTEgzk7 RpbYmzUbWscl7kIdAhCAAAQgAAEIQCD1Agi4pt64r1fgTGI36k9SFOUqfR1lCECg/wIeb/vk+pbA M7KBv0OPaB6V0FKUckrWdkaY3WE1/bZ6fFlTU93iHwmFNXKDYZW7uf3YhONRhQAE+iCw+1F7Pjh2 iuA5n1JAHcvunJm6Wa6MzahdFzggNk4UINALATW9jRpspb9Np/bi8N4cMtZgLGqoadk2tjcH4xgI QAACEIAABCAAgeQJIOCaPMuktOSmPJL0WPNhWmOU3+4ZZ3np61odWwhAoH8C6qOVFGi9j0nyB3H5 kb9tTgjxQlSJHlppM82ZW2H6XLuKmkaA0gm4lGi0WpLlWsqndy1y42k62EKgbwJc5vp0AvT5hpIX M1xVBUor8JimQTN3JblIOLQ6thDojUD5mKNuSmKwddcl6XvxICMrfmJpY6OxN33AMRCAAAQgAAEI QAACyRFAwDU5jklpRX2MTOLS9brGBAuLa3X1gi7SI97In1nQ3wH9G/yyNduHeLyBRZLEvBRo/ZUa CNG3RI8B/1ewyA8cNvMpVfbSdfp9+rL6wYeIRKYKzr5HufFeqd8QGK3fjzIEILBvAUqXs3/CUXkT cA1s3/A6fUi6vWt8SCvQZYHSvgRqvYEjaFGsK/Z1XP/28yMtQydc3r9zcRYEIAABCEAAAhCAQH8E 4gIP/WkA5yRPoLzooIuptViuLZpxV+OYYKHZePjaLSA6lzVsLIEGBHojsMTrLXb7ghcXlxV9xCV+ PQVa4753KIDfFBXRcx020wyHtew/vWnTUVH2jcNqPl1hynPMwN6p8wVO6c15OAYCENgtIMcvmEVr 0rG8SCmgjm7+tGlhLphbu9ec82nuddsP0urYQmBvAgaJ3ZL4geDeju/rPsoJe/XSlm1d6Tz62gCO hwAEIAABCEAAAhDokwACrn3iSt3B967dbKGVaLtytQrWGYmEF6XuijnZcogNGRIXNMvJUaDTKRVQ H/ev87WfM4If6JU4u4cezxyqvyDNQPtSEeySp1Y9O7nKVhp7BFh/zD7Kwmmz3BGNsjNlxu+p9wZv xaOa+xDDbghoAlyOm+EaFfmxaJY2vCiLLtfK6pYXFVXp6yhDoCeBmub2ifTdclJP+5L3Gh9cykrm Ja89tAQBCEAAAhCAAAQgsDcBBFz3ppPGfUOLzQtpNkxXbjuu3DtnwpCNaexCDlyKh1iREQHXHLhT meqix9d+fHn1gvdkLi+nRzPH6PtBM8bbhCJubN++w+a0mf78+OzZUf3+vparKszvRsVO9RHQ75YO nfjGsvXbv9vXNnA8BApNgD7w6Po7R4OPRPJnhqt6L311d1GKEhGbtUszFs8ttHuM8fZdwChJlX0/ qz9niDRdpz99wzkQgAAEIAABCEAgvwQQcM2C+/mwt30EzWz4dawrgvl3KuKWWB2FXQKciRCTwgi4 4vuhm4C7KTjd4wu+yrn8Cs1oPSTuAJotTs8t38+iUavDbr5h/rTRwbj9A6hU2Ye30SJb59Jj0cuK i4pWepqDZw2gOZwKgbwXoH90xAVcO0s6d+bToNVF9rjgtbExcX5w7Ya2ilgdBQj0KMB/1OPLSX6R /j5OrfNuLUtys2gOAhCAAAQgAAEIQKAHAQRce0BJ90uDJGkRLSRS2nVdcdt59tItXXWUVAFa3ChU LMkIuOLbISbgbtlhr/cFayQDe5t+hn4Y27G7QN8y4olwpHNCpdX8f2r+1YT9SavSgltLI0I5iUni RndL4M/INZw0WjSUfwKxlAI063zrfOuwHfk2RIWJuLQCkkFGWoF8u8nJH8+hyW+yxxZliRkn97gH L0IAAhCAAAQgAAEIJFUAAdekcva9sV2PIQt+fuxMIbZs6wjcHaujoBPgIcElBFx1IoVa9Hzo39/T ErxTEsZ19Eh/daIDRVpfY4qYSgtcnZ2u1BxzbKX/a2/dcSRXmKl47Mi3PU1tExL7hToECl1AMF3q HJZf6QS0e+u0mVfTrPdNWp3SBf1cK2MLgUSBXQtZcWZJfD11dR6Xbid110HLEIAABCAAAQhAoLAF EHDN8P0vMRbfSgGjIq0bFChyXTR5pF+rY9slQLnwOhBw7fIoxJK6uJynxb+QmaQW+n64nH52DHoH mjG3RkSVkxw203GVdvMa/b50lNV0BZS24Dyaj30rM8j/dnv93YLB6egHrgGBbBWgn9tYSgF6vHlz tvZzgP1SZ9fXaG3QmCe4fYGpWh1bCOgFikJFg/T1VJcF5/jgOtXIaB8CEIAABCAAAQiQAAKuGfw2 8GzwHyo4O1vXhY3NnR//VVdHUSdAb2BDgkXxRkFnUijFpY2NRrc3cD4tLkeBVukWCmCYE8a+UQjl F/Ro/1RHueWlhH1przqslvqoiBxLM9t+o6Y8UAPFae8ELgiB7BToSinAWL4GXFmEKcv1/BLjWDxL D4JyTMBY1JG0vOKxRvdSkISU1uvtpSvYBQEIQAACEIAABPJaAAHXDN5ebuS3U+Aodg8EU65xTZ5M C/zgaw8CIRkzM/ZAk78v13sDPy0bMmm9JPG/UgAzNjtOHTHNaP1GEcqCptDGCQ6b5VH1pWyRqLYN 9jV3fDxDYcr2oSWWRnez//Bs6Rv6AYGMCXD9hyXi64z1I8UXVlOM0G+jlthlOMOCejEMFPQC6uKL 9LesTf9aSsu6dBcpvQ4ahwAEIAABCEAAAgUuEAv2FbhD2ofvbm4/ljF+knZhmr35QXPtHY9pdWx7 EuAhMsMM155o8vA1j7ftaI8v8C6T+N8pdYA1YYhBemZ3sSJCVqfNcke2flCh9ov69xvKJ7uAS/w5 WlDrVwnjQBUCBSOwK2c5/RLXBkyFvJ3hunuM4hFtrLQdV+drO0ZXRxECMQH6MPH9WCWVBcEi28L+ tam8BNqGAAQgAAEIQAACENgtEJf/ECjpE+CSfKv+akIRV7pcLkX/GsrxApxSCtBsQQRc41nyrqam 2mAGfhu9AT25h8FF6WelJhpm11RPMn/Zw/6sfInyuj5T5w2ukTirpyDyiR3tnefNmzK0NSs7i05B IEUCRVJx3Ax1ukzeznBVCcNMedrI5N9rnDKT1bQCb2p1bCHwsG/rmEGi5Kck8Z10aFAaq7ewTkA6 pHENCEAAAhCAAAQgoHucHRjpE6j3Bn/OOTtauyI9A/260255Uatj27OAIliIFlkp7nkvXs11gZqW bWMpGPkAN0rv9RxsFc9GwpHJ6qJUuRRs1e5Lld302VOrnj2OZvWtLykrXq3O4NX2YQuBQhAQXMQF XOl3el7PcFXTCtCj4qu0e0t/62fRB6t4skgDKdCtu2WH3e3zX+HxBVcOYoPepDnfh0YV8Yd0cNDT VJ50XAfXgAAEIAABCEAAAhBg8St8AyT1AmevWCEzLm7UPVXJFIVdlfor5/4V1BmuSCmQ+/cxcQR/ XbtjmLnY8Fsm+G/pjWe3gDoFKf7DlMiVDnvZfxPPzbX647NnRx9n7BqPr/0Vzg2PeXz+eyj37B00 jqzJPZtrpuhv7gjQB42xBbPUXnMWzeuAqzpGCnAtpw8Kp+4aL+ejbdVXzGQu1ytqHV+FI1DnbZ8k c2kWzTA9iws+nHL2PxmNRq6qrih7Q1OgDxzPog8bf6LVk72l4P/WaKC9Jtntoj0IQAACEIAABCAA gZ4FkFKgZ5eUvfqzI049n3E+UbsAvRn7W5Xd/JZWx3ZvAjwksGjW3oByat9dKzcNGrX/8PkUSHdR 6GVwYufpzeE6pvDrHeWmvyXuy/W6w1b67xpf+zQDk2roTfaPaEXzOTQbLu+DT7l+39D/gQnQzzrN cI2lcKVF75S8Timgaiks+rTEpNs1OUlwNa0AAq4aSB5va72BIwy7Fkvjs+nbniZ0sycpLdKcKpv5 w56GHY2K3xkM/Me0T+5p/8Bf44vmHDYqMPB20AIEIAABCEAAAhCAQG8E8Ghbb5SSdMyyho0lEuPX 6pqLRqLKdbo6insRoDcrHfT2FTlc92KUC7vUR2rdXr/zgJHDvBR6+WO3YKsQn9O8sF89tfq5Q/Mx 2KrdIzXA6rCZT6EZ769SnsdGmvV6vLYPWwjkqUBcSoHWcGfef8hQbRvso2muK3X382euhgZ82K0D yZei+rdNXRjN0xK8s74l+IlBYg/TjNaOCAufUmk1VTispqurrJYeg62qQXWF5X1FiFtS4UH/fnr9 qdXP3peKttEmBCAAAQhAAAIQgEDPAvhHf88uKXm1eOyIS6nhMVrjNIPv4Tnlpeu1Orb7EhAhClgj 4LovpizeX+f1nyRx/kd6bHJS926KHTQF6M6vN2+74/IZY3Z235+XrwiH1XIrLaj1qsRlt8cbqHtq zXM3qqkH8nK0GFRhC3ApLqUALd5TELPtKNhFaQXYDPXm0+++/SrGTldnMT5X2N8M+TH6pY2NRvPQ CcdSrqiz6D7/jAv2Cc3cfjIqpGPo6aXP+jrKp1c/55p1xKmT6BtlVl/P3cvxzR0h5Rz8XdmLEHZB AAIQgAAEIACBFAgg4JoC1J6aXNqybTDlcVug7aN/mIcUwSmXK756K8CFFCI3BFx7C5ZFx+1aIEoy LKagw/e7dUuwDkqt8UCwI+K6YPLgbd32F8ALtKDWW8vWbJ9aUlr00KyppzWc4Q061EW2CmDoGGIB CdDPv36G68c0dPqVnv9fIbbzaVocaYk2UsF2pRVAwFUDybGt+rSS8cCRJ0iczaJUAadSTtZ1CmN/ 6xDRG86zl24ZyHDUoOgJjY3nlg2ZuDxJQddmFhYz5022fDWQfuFcCEAAAhCAAAQgAIG+CyClQN/N +nVGqSi5hua2DNNO5gr7EwIqmkbvtlymRbMUpBTonVZ2HFW7oa2CVmL2cMmwMjHYSpEWenqSLVc6 Oyro0fpfF2qwVbtT86YMba20mc+iWb4rZC7eotmup2v7sIVAfgiI2AxX+pAl79MJaPfsPNvwTfS7 7t9anXLZnr7E6y3W6thmv8BDG7aU1nuDP6e/Z/UlY0Z+Kkvs/+hv2JvtvKO80maa6bSZ/jzQYKum MH/atHDTpnfOoY8jBrigovhXWER/UDnB/IXWNrYQgAAEIAABCEAAAukTwAzXNFjXrgscQKszX9R1 KbEj0BlZ3FVHqTcCUSZC9DgmZrj2BivDx6jf81KRWChxSf2+774AiKBFYyLK5Y4Jlg8y3NWsu7z6 xr22yf+GbJCWUy7A45pDG692TZ7cmXUdRYcg0EcBClCNpA9etK+8XzBLG6i6pSDrcvr/t3ma+eD9 xIGn0ct5tyCgfsy5Xv7r2h3DBhXJp9K/O2bR9+0xNCH7DYWLvwW2t50/f9roYCrH55o5M0LtL6B0 M3+TObuTvoF2paTo5TU/VoRyg9Nmqenl8TgMAhCAAAQgAAEIQCAFAgi4pgA1sUlDMfs9vWbSXqfc rTcX+mw+zaJPW6FQDlcZAdc+oaX34Drv1jKZl/z6/7N3JvBRVWf/P+femUnIJGFHRHHLTAIStSpq a5dXan1t3QFBs4GoLf3baq0LuBu3qri1Vl9LraJkQxS0Vmy1VqpttSpuVZZkJu51AYGQZMIkmbnn /7shM0wmAbLMcmfmdz/ivecu5zzne27u3Ps7z3kOhkJeCXEhfM+HrMC9v0YJY0GZK291aB/XvQmY k6csfffLqXZn/gOFWQe88oin6axz3CMae5/JPSSQQgSkdIashYCVMR6uZp3VdvW0yJG/Q713jCzS 1dnYTcE1dENYZL1kbev47Cx5KjoHZkLk/AZ+x17AdhU6vs5KRseXGW4GaL69IyyPXi6U/CE68A+K xoXf1o0IW7XakGK555PXnu4WbKNPY5oESIAESIAESIAESCCBBCKcTRJYagYVVdO4za0p+zq8uHeJ 2xhG+UXL1m2ueHtHpCPiGq/vSHxQXFbqyilJx/qlcp0q1651QBichzrcbE4K06suSjR2edy4c2tx DN+vXPpLoMbbOgf3/a0Qqi+FUA0vOS4kkHoElnpbxtmlHvZqxW/hraUFzqtSryaDt7jW61uF5+NJ Zg54CPpatjaN47vA4HnG6sqadVv31xxZp6NNMFGVKkC+f0FM1pV/fGvV81abaKrW0/I/QtdnBozg 7zWl50p0RAc19fkcV15GdWDEqu2ZDwmQAAmQAAmQAAnEkwA9XONJF3lLZbs9JLZ2FWWI6/iBNTjo 5oeFkBo9XAeHL15XyZrGtulw2TJjzR0YXYjpdQNv11tbmtbdb8aliz7O9J4JmMNCEQv3NZtdf6zO 65v2xcYtF19y7MTte76SZ5CApQhETpgFwVGGxVdLWRlHY/A8XBYSXNHb7cwdnj8dxdXEsUhmvQsC Vd5tLl3omPRKzoTX6Bh0AKwKKqOywp33Ei6xbKegFFqxUsbbEFjf30XVuJsESIAESIAESIAESMAi BCi4xrEhujwypTwjVAQmzfA0fPb6I6E01wMjEJRGuy4ouA6MWvzOrqpv/q6u67+BcHB4r1KUaMU3 671b2323/mzKOGxzGQqBikn59Zhk55ix2oR7xo8b9Qa8nM4qdeetHUqevJYEEkkALxs9BFcpjIzz yNveEVzlzNICoU5YTZNmWAEKrgm6EeFlXWyX2ky8i83CqIFsqKorZFBcVFKY81qCTBhyMQgZUCwC 2pIhZ8QMSIAESIAESIAESIAE4k6AgmscESPO1m3IHnpU92KIKxlXKwRj4Gup7Jg0S9DDdeDoYnpF ncd3uNLE7fhgPaFXxkoE4Cm0RGxX15YekptxHmy9eMRwx0VudzuyuwAexZjARXse7XBtidv5cAyL YFYkED8CUu4VmTmGbGec4GrGbkdYgT/h2Wl6tqJPSp5gxr0ud49ujmTD7ZgRkNX1vqmaDZNeQWQF 8O2GIVYYweBMsxMrZqUkMCNNyEM79eBHCSySRZEACZAACZAACZAACQySAAXXQYLb02W13tYf4qPq B6HzzMmCSgudK0NprgdOQDMCfsQuo+A6cHQxuWLphqYDbbr9WqHJc9CLsLMjoTt33ONPKRlYUFYw 3BOTAplJnwTKCnJWIubgm9LhWFbrbTthe8D3k/MmjW3p82TuJAGLEFBCGxf50DCUyswOGWUsE1Lf IbhKkSVVNoRA8ZBFminlzZi1fLl+2mE/PFbXtZnomELIAPUl4l+vNDo6jy87eOTHKV9B9DzPKWC8 1pRvR1aABEiABEiABEggIwhQcI1PM5t61M2RWStDYdZ268YFi7TVqttbA37/SJuTgmuCG6i2vnmM 0G2X46a+GDKro1fxSvzdCIqFZUXO13sd4464EDCFg8rVq79bOPGYW4bZnG8ifElJmcv5ZlwKY6Yk EAMCUih4uEZKrpnn4Wpi3B70/zlHOtuBIstMS02YYQUouJowBrmYkza6HPsfp0kJgVWcBqoehAtY 2e43jp43JffLQWZrucserW/bByNI0qY+lgNMg0iABEiABEiABEggxgQouMYYqJlddWNrCbxbjwxl Dc+/58oKc18IpbkeHIFNG9f6R+53DAXXweEb8FWL13yekzsi/wJ8vF6LUA750Rngw+89ZYhry9zO P0YfYzr+BLrDkyys8bS+iIl4nqrztt1R4sq5N/4lswQSGDgBSK09YrgKn8838FxS/wrTGx2e6SvB o8SsjVTyuEfXN4+eOzl/c+rXLnE1uPuVT4ftPXbUCUqKmRBZT0R39jumyLrdH7jKDN2QOEsSV5Ku GVNwx3CyrMQhZ0kkQAIkQAIkQAIkMCQCmFycSywJwOvMpimtMiJPzM8gro5Ic3OQBEyBCR+pXV5B g8yCl/WDgDkkEyEx5uaNHO7VpHYHxLyeYqsSn8Jj+8cNVXd8g2JrP4DG+ZQyd+5z7e3qKBRzWm2j 7+k/rN02Ks5FMnsSGDAB/A6GBVd0Qm6cc9j4jBRcTXBSqWVhgFLYHDbd9HLlsgcCZrzbam/LWRCs H8PkgR9BbJ2He+mFrX6fq9Tl/CG8/H+frmKriQYv7MWGUBRc93Cf8DAJkAAJkAAJkAAJWIUAPVxj 3BLuicf8FN6A7lC2UFuXcahviEYM1koEY5ALs9gFgZpG30nwzr4bwnZR9CnwaN0qDHVH+2eb7pk3 7UB/9HGmk0fAHDZbWVn5v+7yy692ZtvfrG1srigtyP9n8ixiySTQi0B40iw8XzJuwqxIGl9s2vLX 8XuN9oGD09yvNGkKrvdHnsPtHQRM71+7XTtFSImYrOIopeRqTID1uP+zjXMz73dIFmudiqOl+MdB AiRAAiRAAiRAAilCAO+vXGJFwByCbXoFQrDauytPzNgeEJ2TK1zDvbEqI9PzwbBpD4ZNhwXtTOcR q/pDoPuOULZF6Cz4VnSe8EzzS2E84G/uvHHe4SOboo8zbS0CZlvCaa7KMNSDnpo7boMQiwnhuZBA cgnUNbZ9CAsO6LJCib/hOf6D5FqU3NJrPb6HpSbnmVbgGWsE29W+FQc7v0iuVdYovW6Db4Kwi9PA ZQbE1YPRcf08Yt2uqP/k9ee6Q6lYw9AEW1Hr9a0xlP/75e7RzQkumsWRAAmQAAmQAAmQAAkMggA9 XAcBbVeXQGy9LCy24iRDqsUVBRRbd8WL+5NPoNrTcrCu6ZWwZBbi4PVYTBEAO2oNQ1xZ7s79rMdB JixLwPRsRViBI3OybY8UlS94fsmsy8rTaeIYy4KnYbslAA/5LPw+dp2DZ0tGe7iaEMDjMfDoElxB RdMdqhS77+oClIH/W7qh6UCb3XE6qj4T//YFn2eFMm6rr77r7+w06rohzD+fYLmLYmsG/nmwyiRA AiRAAiRAAilKgIJrjBrOjJuIj6ZLIrJr6/CrmyPS3IwFAbhaxiKbTM/DnO3YblNX4QtuPljo0TzM id7wsXtpqTtvbfQxpq1PoDuOIWK6tl2cnaW9Xu1pPR+i+fPWt5wWpiOB+9duzMWzZsfIj64KGhkv uHo6Pl5dlH3ANkR0Hb6jzbvCCmSU4IpwAYV2m4ZJr+QMxAofDU/WlUIFFpS4819Nx7+DodSppqHp QPwNfTyUPHgtCZAACZAACZAACZBAYglQcI0R75ws/bqdH07IVKm76FUWI7gR2UAIDFSuXeuonDKl I2I3N/tJYHHjluG5RtYvNU0swP06LPoyeBW9poLGgrLCvJejjzGdegRKC3J+XeP1/QOTn9VhQq0n Gj55/bpMHpKbei2YHhaPsDvCE2Z11UiJr9KjZoOvhfkbhr/NOk2Kn5q5QHCcumT91gPmTR750eBz tf6VVfWth+maKbCKWfB0NicVXSmVcU6Ji517u2s9TdqL8fvMCbN2B4nHSIAESIAESIAESMBiBCi4 xqBBHvZuniikZnoKdi9qS7NszyhPlVDN472GF7Hf5RifjXIouA4A9r0eT9ZYMeF8XHKj0GRfs9g3 BFXwunJX3mMDyJanpgABc9K+hzZsOnKYzbm4cOIxL9es21pSdvBIekqlQNuli4lSauEJs8w6KSEz 3sPV5AChcZmQepfgaqaz7I4yrG4xt9NokXUNbUcrrStUAMIFqK2mJ6syOk8pKxzxQRrVM65VwdCe YtwxFFzjSpmZkwAJkAAJkAAJkEBsCWixzS4zcxsmht0CIdAUAbsWfEzeNL9gFIYKcok9Aek3pCPM Ovb5p12OstbTMnuMtk89hNb78MEWJbaqLw0lLqz/5LUpFFvTru3DFTpv0tiWUldOKfzJHtYcjn9h 8rnp4YPcIIE4E1BC7+HhCsEt4z1cTeRPvv3nf2LUxtch/HiPODu0ncrrWcuX61WeluMwydO9eNZ8 LDRxFya/+qIzKL5X6nJOLXM7f0WxdWAtDA/o4kBHgILrwLDxbBIgARIgARIgARJIKgF6uA4Rvznp ECYyMCe72LEo8Wn7p1/9LpTkOrYEMPzQL2QnBdd+YK3xtkzDUPJ7ILIeFn06BI8WiG/3BNpaFs05 bLwv+jjT6Umg1O38A55Zr+hSewxiyLSv1eeXX+R2t6dnbVkrqxDAsPkegqtU9HA12+bx2bOD0z2t 1YgncHFXW0FUq9rQXFQxKb/eKm3XXzvMUD+FWft/H7835qRXJ+G9aB0E5BUqELixtCg/LCr3Nz+e F0VAqmLjy82fRO1lkgRIgARIgARIgARIwMIEKLgOsXE0TVuELMKTDhnCuGbetAP9Q8yWl++SgPKr DhsF113yEaKu0TdVKbkIMfKmRZ8GobVTSvUHvzKuP9edtyn6ONPpT6Dcnbfu7lc+PXr8uFG/GaNN +Dcmrjlr7uT8hvSvOWuYRAI9Qgp0GO0MKdDdGFJpy7C5Q3DFhmbTy7G6tvuwpVeL13yekz9ixIlK ihlSqB+gQ/QNdOStMFT7peWu0c2WNj6FjDM9huEh7OO7ZQo1Gk0lARIgARIgARIgARCg4DqE26DW 0/wtzBp7cigLDA1c99Rbz9aE0lzHngA8Zvx2qVFw7QPtI56mgizpuB6HyiG2AlWPBVqrWoG4eQtL GTevB5hMTFxy7MTtqPdPzHATDrv+Yq2n9YpSd251JrJgneNPAELcuMgHUrZ0MAZ3N/aSwpzX4W3+ OYaMTzB3YX0mVpYVXM2JF/OE46RuT9Zj8cPyD0MFV27c2PST7udKd824ihWB0w//URF4e2KVH/Mh ARIgARIgARIgARJIDAEKrkPgLDXb7ZGXG4ZYaA4RjNzH7dgSQHzcdiUlBdcIrEu9LeNsUl+ImWgu hMxqjzjUtYkP4pcgtl5qTp4UfYzpzCZQ6s5bXtPQtEbT7ctqPb7vI8TEhQwxkdn3RDxqj/6fnSEF lGgtmeT8PB7lpGieCiEWqvDsXmjaD2F6Uo3Xd6SVntcPe1rGDhPaqZj4agY8Lb8BAf0FrJfWd3xU WjllCsXzON94mGyh2JDG2jgXw+xJgARIgARIgARIgARiTICC6yCB1nl8p+HS74Yuh6j1anmh85lQ mus4EVAKMVwNCq7Au/TdL5223NwLMST1aiRzo31aIbK+YxhqYbk79/k4tQazTQMC5uQ1i9es+Xb+ yEm32515b9RuaD27dFLuf9KgaqyCdQiEQwpArGM4gah2MZSxTBNal+BqHtKENCfPSmoH2aP1bfvY NXU6XG5n4relwFDqzzKofrPynWdfZMdyVAPGOSmlVgwh/rU4F8PsSYAESIAESIAESIAEYkyAgusg gFZWVmrw9Lg5cohkMBgIfywNIkte0k8CUhN+w8hsD9fK1att7n2PngsWt8BzbK9ooRUoP8IH/A1l rtxHsQ19gwsJ7J7A/KlTO3HGJYj/+zdhk6swxPlmzCa+ePdX8SgJ9I8AOn8QUiD8i/lV/67KnLPK CnPfqWts+xA1PrCr1lKYE09dnmgCZlgah7SdIYU2Az8cYxHv+xklgteXFuT/C7bwtyTRDdJdHsAX q/aOh5JUPIslARIgARIgARIgARIYJAEKroMA5y6/bA4+Hg8JXYqPyT9VFOX/I5TmOp4ElF8XmSu4 mp7VCKlwJ2K0uqMpI4bwZnwT397Q/vFvOMwzmg7T/SFQUuBcBc+2b9p1UVPb6PtBi2g/f37BqG39 uZbnkMBuCIQ9XDG5Ej1c+wCF0QhLNU1e333owGpv87fLXV1CZx9nx27X0oaWyTZNm4Ec4ckqc6Q5 6ZVQF1kppEHsapuiOUk5+an3//pZilpPs0mABEiABEiABEggYwlQcB1g01euXevQpBb6KDJdPhC6 VZlDurkkgABiuPqBPONCCpgTtAlN/zUi/B0d9hPbyXs7Qlrc1yLbb6E4thMKtwZHYG5Rzn8xK/bx 0w8/+bp8mf1mXUNbGSb24XDWweHkVSYBKZ0RIOjhGgEjtAnB9ckIwVXoQjfDCpiepTFf0HF3uDK9 aLsm6FLm78dKIQNnlRUM58RMMac9tAzv9XiykMPXDOMwNI68mgRIgARIgARIgASSQQCx+LkMhECh Y/+f4/wDwtcoVVVekPteOM2NeBPwQ3Q1P0AyYsGEWMUY3r0KE7S9Aq/qo6MqHRRKPSI6lavUlbOA YmsUHSYHTcD8uC91O68PqOD5SheP1XpbL0VmfWj9gy6CF2YIgSVrW8fjxgl3khmM4dpny1cU5b6L EQr4t2NBZ+4MM3xRKD2UtZlPlbf52Fpv250IXfABRkncj5E5TX61/YTSAufh8Ga9iWLrUAjH79qx YsLB+J3fEL8SmDMJkAAJkAAJkAAJkEC8CNDDdQBkH9qwKU9KeUX4EiU62js7KsNpbsSfACbN0mT6 hxR42Lt54jCRfQ0+jM+HWNHroxsfy6sCQePyOYV56+MPnSVkKoEKd97fMUP5UcOk9mid13f8dmXM PdedtylTebDeAydgs4lwOAHzanQcMaTALjDiub4MfA7r4iTlBFfFZdNEZeXfdnH6bnebsb4LJ079 npDaTKnkqRBwPQgXsLJTGN+c48pjG+yWnnUOYgRVMdrwfetYREtIgARIgARIgARIgAT6S4CCa39J 4bxhtpyFGII3NnyJNO6fN3nkR+E0N+JOAJN5wMN1p7dU3AtMcAE1/2kaKXPsl+I+Mz0Ks3u5FCrx r4AILKhw5b+SYNNYXIYS6BZYT4aX62XZmv5GlaflHFOIzVAcrPYACehSjOtxiQoypEAPIDsTwU7j SZtduzW0R1PSDCvQb8HVHH4+VpvwA9M7VipxIsIGvCMNsdLf2n71vMNHNoXy5Tp1CEipFRvCeD51 LKalJEACJEACJEACJEACIQK9POdCB7juSQBDu81Zln8R2ouYZy3bDRX+MArt5zq+BOAB1J6OMVyX rP4wu6ax7RfSaf8AXtRXRw7B7SKq1HoVFGeWuHK+Q7E1vvcYc++TgCp15d6hAmK2TeoP1jX6rkec V73PM7mTBCIIQPTrIbgGGVIggk7PzYpJ+fX4jXs9Yu8ZpqdqRLrX5tJ3v3TWNrTNRLiA2jFywgcQ W89BaIIXOn0tRQgXcEqJ2/kwxdZe2FJohyrW2gQ9XFOoxWgqCZAACZAACZAACYQIUHANkdjD2i61 SoyFzA2dhpmWF3FobYhGItfKjOEajgeYyJLjUZYZW6+6sbU0e+JeDfhj/DVE/RGR5SilPsfH8/9b +daqQ0oLc1ZEHuM2CSSaQFlRzuvN0j8VA8OnTD/ilL89Wt+2T6JtYHmpRQCdR1EhBQSHs++mCaUh l4UOo/NtTNF+R58YSofWS97eOqLW01qO+N4r7c68esywdQZ+J5Z/rT4/CCLrrNKC3Lo5h433hc7n OpUJSHfpIbn0Ck/lJqTtJEACJEACJEACGUtgt54TGUslquJLNzQdqBRiaXaP74YItnFruw8zxnNJ NAHEM/PraSK41ja0niA1eTfEK8RoiyapthlK3PXVxi13XnLsxO3RR5kmgWQR6J6cbTa8XH/q0OWr NViXFTifTZY9LNfaBBAGpqeHa0BRPNpNk/kD7U9mO7Lwu7BjQQejGVZglTnKxqa00/BbMRNC7MF4 D3kO/xY3fPbG7Mpp0wKh87lOHwL3r91odvJ/lj41Yk1IgARIgARIgARIILMIUHDtR3vbbY5b8ZFj D5+qxA0/mzKuNZzmRsIISIUYrlpqe7jWNbQdg5nfF0Fj/V4vcJiIDUNKF3d2Bm+YOzl/c6/j3EEC FiFQUuD8Hbyz/4U4k8vqvG3TmpvWXTV/6tROi5hHM6xCQCp4uO7sUTK+3EzPy920jRkXvrax7eXQ 7wPWM+s+aJsoDLGvIY1VAqGMSgvz/oEsED2ASzoTGOnIPgSjqdamcx1ZNxIgARIgARIgARJIZwIU XPfQulX1rYfhW3F2xGkftmxb/2BEmpsJJaD8KC4lQwo8ur650G63maEpSnbKD2F4cFYSj7V3tl/J idjCTLhhcQLlBbnvLV7z+VH5I4bfnzdy8j8xGuDsOZNGfGhxs2leAglAFUT88x0LOpO+mDftQPMZ zmUXBGoat7nB6+uIw8OMoPhzmTvn9oh93MwAAlLqxfj7YfzWDGhrVpEESIAESIAESCA9CVBw3UO7 6jZ5B04JfS/CuSRIL649MIvnYXh74GM9tTxcl6xtHe/IEldqQrsAd1Lvvzkl/mYYxmVlhbnvxJMd 8yaBeBCYP3VCG/KdV+NpLbPZ7C/XeNougTj0eDzKYp4pSSAcUgA/pIzf2kcT1npapghNmwk+MyCw SXS+/RUhjLC5491Dagpxk7lkGgGEUILgaizPtHqzviRAAiRAAiRAAiSQLgR6iz/pUrMY1AMfQf+D SYxO2JmVerfMlffYzjS3Ek1AKj1lPFwf2rApL8eW8wsl5RX4kHZGs4JL65uGVAvLXbl/iz7GNAmk GoEyd24NvPNeR5/CYzVe3/c7Pt34S3ozplorxt5e/IaGJ82CgkjBtRsxYiBPBY8Z4DMTnr9NQqkV /s7OM0IjHHD8EOit/7vjdPkjeJLndHduxL6RmKMlCSD+8SFKaWanPxcSIAESIAESIAESIIEUJEDB dXeNpmk9hvAFDbUAp5teJ1ySRCCgDL9NWdvDdfGaNfa8EZPPhch6k5ByLNY9FngvfSCUcX0pBCoc 4P3Ugw4TqUygrGC4516P51tj5YQ7s/Yb99rShpaz5xTmrU/lOtH2oRJQCAETegrKjJ0wq7KyUius uORYYcCTVdNOx+/AJyC7ItChjqs42PlFNGWIsMsgxnYJrmaHXe7w/Ok4x/zN4JIhBODkPLzc7fws Q6rLapIACZAACZAACZBA2hGg4LqLJsWw2Fn4yDkmdBgfRy+Vu3OfD6W5Tg4BXRjtSuhWjeEqaxrb pmtKLIK+UNCLkFKbhJK3tmxbdx8nF+pFhzvShMBFbnc7qnJhjcd3uk3Tnq/xtl5b5sp9JE2qx2oM gEC1Z3O+2ekUcUlGebh2db7lTzoOEz3O0KQ8CaMa1oHFCp+/86bzpwzfEsGl92bA+JOwaUEc0M2D mibPxoqCqwkjA5Y/rN02ih7hGdDQrCIJkAAJkAAJkEBaE6Dg2kfzzlq+XJeauDHykDTEwsg0t5ND oN0I+rN0m+UE16r65u/qun4PRPojw85c3Yjw0YRZudW92wNtt543aWxLcsixVBJILIEyt/OPSxu3 vG1X2bWYdf0HW/2tP/3ZlHGtibWCpSWTgNRs4XACph2IR5n2guuS1R9mZ+077gT8DsxElY/HvzcQ lHVlW6BtwUCe/6VF+V/XNvqehZfrqSY7dNadsLhxy/D5BaO2daX5v7QmMCxLOwye4WvTupKsHAmQ AAmQAAmQAAmkOQEKrn008BlHnHwehLNJoUMY2reitND5WijNdRIJGHY/2sYygmtVfethui5vl1Ke 2IuKEgHcO4+0t6tr503J/bLXce4ggTQnMKdg1CeVq1cfV7jf0TeOzM5dU+fxlZS4nW+nebVZvW4C SslxPTqglEjLkAJmvO5hevaPMKs8Jr1S38bvwcsqKFa2//ernw4ljjEmTVqmhwRXKbJyjawzgfYh 3mDpT0AK3Zww6/30rylrSAIkQAIkQAIkQALpS4CCa1Tbmt4pEPSujdgdFIHgNRFpbiaTQEenX2Q5 ki641qzbur/MclwH76N5wIFbJmpR6o8dncEFcyfnN0QdYZIEMopA5bRpAVT4qpqG1helrj1V4227 o8yVc19GQcjQykrZ08MV4QXSxsPVHPI9LEs/xZz0CgLrN+CC+lcIpEtbt66viFXIGJ/oWJWvsjvw C+MwbyGMvDHDClBwzYC/J8RvLcZ99WAGVJVVJAESIAESIAESIIG0JUDBNapps/YbezE+oPYN7UbM tYcxtG9DKM11kgk0NflV3rikCa6Prm8e7bDZLscH8MUgkRVNA+EDXpZBsaCEHtHRaJjOcAJlhbkv 1L7XerTMkVW1Xt/xqq3z3LJDR2zNcCxpXX1NqHE9+qNS3MN1ydrW8VlZ8nQpxQx477ogij1rCOPX DVV3vYRJsYxYN6YZPqCuse2PyHeWmbdU8rja+uYxZriBWJfF/CxH4NCOjuCHlrOKBpEACZAACZAA CZAACfSbAAXXCFRL3t46Ap80C0K7IJ75DSV7xHINHeM6OQQ+funRjsLyBQkXXO9+5dNh48eNvAAe J6b38/BetVfqfUOJa8y4lb2OcQcJkEAXgdJDcs0h5SdiQq0rZY5jTZW3uaLClf8K8aQnAfyGjot0 /28X/pTzcDVHM4isrDM0gZisSuyNOj0ZNMT15e6cfyei1aDiLkPZXYIrOvpsUtPPQrn3J6JslpFE AogpgBEym5NoAYsmARIgARIgARIgARIYIgG8x3MJEcjKy7oK3q0jQ2lMlPUbfFR9FkpznXwC8fAi 2l2tzAnUMMv6nPHjRnml1O6EIN9DbIUH9GfKUD+ur77jMIqtuyPJYyQQJqDwt/IrxGqp0IWtqrax 9QocidTlwidyI+UJ9Jg0SyiHPxVqVLWhuci8L+safa9rDsczmlKjO1XwghJXjrvUlbMgUWKrySrY 2vwcVm0hbkqTZlgBLmlMoNrTti/E/c/TuIqsGgmQAAmQAAmQAAlkBAF6uHY3c90G3wR88v881OqY +KJJbe+8PZTmOvMIVHt9P9KFuAtxBydH1968P4ShFrV/tumeoUyKEp0v0ySQKQRMz9aa/zRNlTn2 hzEb+3OiTVV0e8BmCoJMqCdCCoQWte1cd96mUMpq69oNrYcqXc5AnNTpELs68Hxf2S46S85xj2hM pq1zDhvvq/O2rcD7SUW3Hcea7yslk5wU5JLZMHEsW5MGJsySnDArjoyZNQmQAAmQAAmQAAkkggAF 1xBluzBDBwwLJYVStzK+YJhGRm1gmPOxNmFbhA/cb0dX3AwzIYXxgPIFbuL9EU2HaRIYGIHuv6Hp td62C0WOfA0Ta51vxnodWC4827oEZFhwRcxTq4UTkDX1bUdJXWDSK3EGGJrhLlYahjjZciNbpHoM TuBdgitcwTVlUyWw9S7rtjstGwoBvGcUC2FQcB0KRF5LAiRAAiRAAiRAAhYgQMEVjYCJkAqFknND g1oxTPzzLzdu/a0F2ocm9EEAH5wxn5zELAaTkUySNpspvO+IlxdRNj6AzDJr/Wr7Vee6Rn8acYib JEACQySAYdq/rfP4/il0rRYTaq148q1V1z8+e3ZwiNny8uQTCIcUwHM76YKrGSJm+uE/+o6ScoYm tVOFUB6lxMrthvEdK3vfbjI+f2GMnNCMGOL5O5q0K6wABdfk399xsQChrYoDQv0lLpkzUxIgARIg ARIgARIggYQRYAxXoLbb9dsgtu4Un5W4/pJjJ25PWCuwoIERgItp5erVO9trYFf3OtscnokhzfdD bDU9SnqLrUo9h5mov1FakFNBsbUXPu4ggZgQKHE7397qbz0KITz2n3HEKS897N08MSYZM5MkElBh D1eIm6YHacKXyrVrHTWe1hMh5P9++pGnNCIW9y9hxJvNwn94SYHzxFKXc7GVxVYT2EVudztWy81t c4HwOnXJ+q0HdCX4v7QjgM6JQ1rat3+UdhVjhUiABEiABEiABEggwwjETLRKVW7V9b6j8PEyPcL+ hobPXn8kIs1NixFA/FT/2HFTsmFW61BMq/Zszpci+xKhycvxgZMTnRfKeV0YxoJSd95L0ceYJgES iD2Bn00ZZ/5NV2DConnD1LB/wev15xBin459ScwxIQSUzA2NHMEQgYR5uN79yqfDMNHhifAUnIHy /wcxWV81lFjR2tR08fypE8ITUCWEQYwKMaRapgt5fii7LLujDNu3hNJcpw0BqaQIdD8L06ZSrAgJ kAAJkAAJkAAJZCKBjBdcNV3eFtnw+Ci8snLatEDkPm5bjoB/pC170IKr6fFU5Djgx/iouQFi++jo 2mGIqUeJ4HVlrrxl0ceYJgESiD+B0oLcJQjx8aqw6Y/Velu/39D+8YLKKVM64l8yS4gVgUfr2/ZB bFR7OD/VFSM1nIz1RlD6g2QAAEAASURBVFcHmnScBA/WmfABPUoqtTpoqOXezo/OT4d7x/vJGy8V 7Xf0FtRtlMkOnYRnY0XBNdY3UpLzq/JuK4Di+mGSzWDxJEACJEACJEACJEACMSCQ0SEFzFno8UH4 /Z0c1RtlBTkrd6a5ZU0C0m9oNlNwHegiaz0ts4uyD6yHV+t90WIrPFq/gth6UcOnrx1MsXWgaHk+ CcSWQGlR/ob2TzYeg9m6s4qyDngVQoQrtiUwt3gScGiR4QS6BMKYe7gi/vpo0xu6rtH3J00Oextx Wb9nCPW7J998pqDE5ZxXXuh8Jh3EVrOdujqClagNt5mUxWbc8XCaG2lBQBc2TJilOGFWWrQmK0EC JEACJEACJJDpBDLZwxWTE4ubI28ApYwrItPctiYBiZACSgYGJLjWeFumwfPpbgwx/UavWikzNIG6 J+BruX3OYeN9vY5zBwmQQFIIzJt2oB8F/786T9uZNml/sbqx9YrygtydolNSrGKh/SGgpNoLz9vw qdiOieBatc63t5YlztCUnInsJ2JCw2eCKnBbuSv/FRSGZPouQRFEWAHbz0M1VLpuhhW4NpTmOvUJ 4C+mGDcxBdfUb0rWgARIgARIgARIgAQiJorKMBiYRKMUM08cEaq2Uuovpa68F0Nprq1LAF6ofiW0 fgmuVR7fEbombsfH/g+ia4R8OuHV+lBQGNfPceXFRAyILoNpEiCBoRMocec8gUmC1mQ5HMvgzfj9 5q3bLkrVWJxDp5EaOUA0GrdTbhUiYAQGPWnW0g1NB9p023R0ms3AM3skZNUnA0otqHA530oNGrGx 0lt996tFFZd/CX/h8WaOGKVxJlYUXGOD1yK5yOKg6FxmEWNoBgmQAAmQAAmQAAmQwBAIZGRIgcVr 1tgx9PCGCG4qqMTVEWluWpgAPjLb7XL3gmtNQ9NBmJX6UZsm1/QhtkJrVSs6VMfkMpfz/1FstXBj 0zQS6CYwb/LIj1q2rv+uUHJr3ojhry/1tmDoLRcLExjXwzY1sEmzzOHyNR7fVXiOr7Hb7E9AXRzW 0Rk4t9TlnIJ/11S4M0tsNVlWVlYaSsmaEFcI2pNqvL4jQ2mu04GAmrJVbfw0HWrCOpAACZAACZAA CZBAphPIyJACuSMOno+hiAWhxof6tiwTP95C9U+5tenhKoN9erjiI32M0G1X4EP0QrSxI7puaOsX pVQLSwuca6KPMU0CJGBtAvOnTu2EhZdjIq2/2aW+qs7ruxmxOh+0ttWZaZ0mtL0ia651GHscRVDT 0PoNxNeeief3dHSUbRPKWBGQHTPmFIz6JDKvTN7G7xe8H+WlIQaakObkWW+G0lynLoHK1attiFnd cpHb3Z66taDlJEACJEACJEACJEACIQIZJ7guffdLpyYVvFnxSYfFHFaO4VvXhYBwbX0C8E71q2BP D9fFaz7PyR2Zf6FQ2tWYCC2vdy3Uu9h3NTyjVvU+xj0kQAKpRKDUlfsXxPL8pu6QNXXetuODavtP yt2jm1OpDuluK57TCCmw43fWrGtrhxexsnstmMiw+ZtS2mbg1NMQKuBTQ6oVok0dX3KIc9AhCHqV kkY7StBZWNfYZgrQ+3VVSwozrMDlaVTFjK3KQROnTsJbqSdjAbDiJEACJEACJEACJJBmBDIupIAt Nw+eITvin5ltiYk9fl/hGu5Ns3ZN9+oghqvs8nA1PULqPL5z80cOb4RH1W3RYiviCH5sKGNefdUd R+BDlWJrut8ZrF/GEKg42PlFQ/WiH+AZvg4z1EOE8k3NmMqnRkV3ergq9d9u72Qxa/ly3ZzEsKbR d1+tt80rNf0qJY11hq/jmyWunB+UFTgfKD0kl2LrbtoYMeerIg4fUO1t/nZEmpspSgATuSJMino/ Rc2n2SRAAiRAAiRAAiRAAlEEdrqfRB1Ix+Sj65tH2+36B4gBmm/WD2Kcr91vuOZNyf0yHeubrnXC R/oiqcTr8KBqx/DTO3ATF/Wuq9qCj9LbvlZf3Mvheb3pcA8JpBOBmoaW72m6/ogwxG8xwdavUTc8 3rkkkwBir76F39rDTRvwLH5bSXENenhnoMPzeOx6w1DBlU3t25/52ZRxfXm+JtN0y5dtxi9GSI33 woYqdR9Ca1wYTnMjJQkgHu9NeHC9Uu5y/jklK0CjSYAESIAESIAESIAEehDIKA9Xu127NiS2mhSk UndTbO1xP6REAjHsxgpN/Epq8uk+xNbtCBNxR7NoPwjDju+g2JoSTUojSWBIBMoK817u6AgcJTT1 fXi6Pm12rg0pQ14cCwJhD1dN04rQSXaWYYg/bTL+O6mkIGd2mStvGcXWwWHGRI/v43cuPPQcIt0M TKiVUe9zgyNn7avwPlPcIfz0cLV2M9E6EiABEiABEiABEug3gYyJ4bq0cct+Umk/DZGBx81mQ/nv DKW5tj6BWk/LFCG1myCVT+/D2iDcqKo6gvKauUU5/+3jOHeRAAmkMYG5k/M3o3qn1npaL3E4bG/A 6/UcU4hN4ypbrmqLG7cMzzUcp2hSzsDog71CfsbKUCsQP3uu5QxOYYOkUEvxW4jfQ/xfygmuisum icrKv6VwlWi6lJM+qfot3194J5AACZAACZAACZBAmhDIGI8Iu8q+GZNyZIXbTcqbOclKmIalN6o9 bftiNvLFQtP/gw/LXmIrQgusChrBQzGkch7FVks3JY0jgbgTKHXn3o1B7LMRYuBBDNG9lp5/8UX+ sKdlbI3Hdx6e0c/mi+zX4aU3NSjEHyC2IiTljgUemAzbE4IRo3VQGSsjs9KUPDsyze3UIrBk9YfZ +NvZhOeVkVqW01oSIAESIAESIAESIIFdEcgIwdX0jET8uLIICJ98bfz3gYg0Ny1IYMnbW0cgDuDN moahk1L+BB8jPe5XDKl8VYnAd0sLnKeUu/PWWbAKNIkESCAJBMyZ3IPG9qM0IacUli94oWqdb+8k mJG2RT5a37ZPjbft54in/eIwqb2E8C4udGheh1ABRRC8f6kCwQ8iK6+EsTEyze2hE+j6zVPqrYic zjAnkYxIczOFCDgmjpuCUTrrU8hkmkoCJEACJEACJEACJLAHApnxcq5pt0eKdZi1/lrG9tzDnZHE w/d6PFmjtX1+qgl1HQZLjoo2Bd5SXyAe4N9LXTml0ceYJgESIAGTQPcIhrPhefljPUu+Wutt/Sni Ov+FdAZH4BFPU4Fd2qZLoc1AAPRhyOVJwzB+3ldnl2aGE+i5UHDtySMmKYzuWCaFPMLMDKM/xhTt d/SJ2FwVk8yZSUIJIEREsRIa47cmlDoLIwESIAESIAESIIH4Ekh7wbXa2/xtfJCcHMKI2K1rPdV3 VofSXFuHgDn0F3HoztaFdius2g+fkD2Mw8flFxBbb5JSa4FoXtTjIBMkQAIk0AcBhBp5EKMcXsFz Yxk8Mqc1fPra1ZXTpgX6OJW7oghUe1oOBreZGFpwBg514Bm8MhDoKJszacSHUaf2SGpSH9djhxJf 9UgzERMCHSqwMks6FoUyU6IrrAAF1xCQFFqjI6PYEMFnU8hkmkoCJEACJEACJEACJLAHAj2GaO/h 3JQ8rEnbbZGGY5bkKxgjK5KINbZrG1pPKKy4/G2IrTWwCGLrzgUieTM+9K9v2brNVVbgfEAE1HYM Fc7eeQa3SIAESGDXBErdeWubm7YdI6UaXTTx6H8sWb/1gF2fndlHEPf2SHgF34JwLu9DOL0PHV9b RUCcCuH6W/AQvmNPYusOeqqHhyue1/RwjcNtdY57RCNi5b4SyhpekqeaI0RCaa5ThwDecYqFEfw4 dSympSRAAiRAAiRAAiRAAnsikNYerpjI43T4SH4nDAEfJuWFzmfCaW4knUB1ve8oXZeL4Mx6XC9j lOjA5De/F8HgDaVF+V+Hjktd+fGRScE1BIRrEiCBPRKYP3VCG046v8bbcna2I+ul2oa2S0oLc1bs 8cI0P6FrZEH5Jd/S4cmKMNkno4PLaygBT9bg/8ydnL95MNXHSIRxPcYnBOnhOhiO/bkGrBFWQBy7 41w5fIza5xRsZ/x93R92VjoHbTiutHBEj9jHVrKPtpAACZAACZAACZAACQycQNoKruZHpCbFzZFI lAwsjExzO3kEqrzbXDZpvwEW9BWHFc4eYnlnoOPKvrypgkL56eGavLZjySSQygTKXHnLEI/0DYdm X1bb6Pt++ycbL5037UB/KtdpoLabkyu59znqOE2XM4SS/4uOrXfxXF0hjO2V3bFvB5plj/MxSWUP wdXo6Nze4wQmYkYA4viTuhS/QYY7NG5dnY1tCq4xIxz/jB7asCmvy5M8/kWxBBIgARIgARIgARIg gQQSSFvBtbDisrl4gS0OsYTXztOlrvx/htJcJ4fAUm/LOJuQV8GT6gJYYI+2QinxolTqshK38+3o Y+G0MvxC2ujhGgbCDRIggYEQMIdiV65d++1Cx/63Z+037tWqDc1nV0zKrx9IHql2rjnUfJSacIKu iZmI9fk9yHOvomNrxRcbN196ybETYyqIQvkLhxRA79nWskNHbE01Xqlib7k75zPEJl4tpfi+aTNi 1p+09N0vnXMOG+9LlTpkup1ZtqxDDWGszXQOrD8JkAAJkAAJkAAJpBuBtBRcd8Qw064PNRaG3BkB YVwdSnOdeAL3r92YOzLL+Qt8DF6BL8LcXhYo9ZZhqIVlhbkv9DoWtUMKHd5oioJrFBcmSYAE+k+g csoUhCwRv6z1+E612W3P13hbry1z5S7tfw7WP9MU3vSc/JMgxs2ACHqUkmo1BNDHWprW/2T+1Kmd 8aoBnvMRk2ZJTpgVL9Dd+SJ26zJIrV2CK3bl6Dm55iRnZjx0LilAQBN6Mf4+308BU2kiCZAACZAA CZAACZDAAAikpeA6Ru79c7y87h/iAI/JpXNceXyZDQFJ4HrxmjX23BGT56E9bpIy8iM8bMSHyjCu K3Xnmh+H0Mb3vASF0W4XGgXXPaPiGSRAAnsgUOp2/qna0/a2rmm1mCjq+ICv5YJU9g5c8vbWEY5c +6malDOFlJMxuuO5oDIWN9bcVZaoCSPxII8MKcAJs/ZwDw71cKcw/mgX+gPIRzfzQjwlM6wABVcT RgoseD8qDohgXQqYShNJgARIgARIgARIgAQGQCDtBNdqz+Z8eHpcEWagRLvR0VEZTnMjYQTqvG3T UZg5IZYrulCIAF9LJX9V3/Hh/d2eZtGn7DItheFXFFx3yYcHSIAEBkbAHJY9a/nyaWcccXKl3Zn3 RlV9a0lFUe67A8sleWeboVp0oZ0B4WYGrJiI38BnhCFuLSnMeR3pfnVkxdZ6hZACsKZrURRcYwu3 V27oUN5Y5/U9D4H9RzuQyxMWN24ZPr9g1LZeJ3OH5QggxMchokP/leUMo0EkQAIkQAIkQAIkQAJD IpB2gqsmsxfAk3JMmIo0/q/s4JEfh9PciDuBKk/LcTZNW4SCjuqjsDYMaf2Nofy3DXZyFqnsiOEq 6OHaB1zuIgESGByBx2fPDj4uxLW13pbVNpv+JEIN3Anv1//bXW5LVn+Ybd937Pc0IY5UUu6H51IQ w+m9CGLzWkPN3a/F06P0Ye/micPEsOlQU2dIqUYYhnhKBNWC0km5/9mdzQk5JmU4bAzsY0iBBEA3 EFYAk0nuEFylyMo1ss5EsQ8loGgWMUQC+PvNqTjY+cUQs+HlJEACJEACJEACJEACFiOQVoJr7Xut e8HD4+IQY0zA1CKCBr0GQkDivK7d0HqosMubITic2qsoJQIQWh8JdojrhvphoRkBCK46BddekLmD BEhgqARKXXkvwmP0mzapLYXX4PH+lo7z5h0+sikyXzM2qi0372r4jv4EHXyjzWMhf86u8zSbKCxf 8EFN+YJ7PNWL/i9WwmtN4zY3Ro0jHqs0Rw9ITLSz0lDB8ysKhnu7yrXA/5Y2btkPLKBB71iwTQ/X EIx4rtsCf1I5jk7E67WbxUhNmGEFKLjGk3kM8u56b1Xi6xhkxSxIgARIgARIgARIgAQsRiCtBFeZ I68HX2eIMSaSWFRSlM8X2RCQOK3ND2ybyAJ7eU7kh3a4OKX+GAgEF8ZqFvCtAb9/lO6k4BoGzA0S IIFYEjCHaCO/H9V6Wy/Pzst6AzFeKxB24N9mGdX1vqM0XS7Ds+6gniprTwsgfB2Ec34L4bX04fIL zzrXNfrTnmf0L1Xd2HqILuQMeIpiIiTZLJVYEVTiTDMMQv9ySOxZdpEVMWEWylb0cE1EC5QdOmIr YhA/g3vEFOMFQvYcV1vfPKaU70CJwD/4MoapKQiRxDkGBk+QV5IACZAACZAACZCAZQmkjeD6iKep QCl5Pj5yuxZ4U36FyU/usSz5NDDsD2u3jXI67AvwQX0xhIesPqr0D2UEFpa681/t49igd23auNY/ cuIxfZU36Dx5IQmQAAlEEVClrtxFEFtf1qWogvj6oDS0l5SmnsfvDGKF92/Bud/C0P+X0DF13JyC UZ/05ypT1NU1OVNJdQqer58ZQqxsV8b/nuvO29Sf65N5DmwdF3ZvhSHwxqWHa6IaRBnLMPqjS3AF eDhp62eh6PsTVTzLGTgBKfRieKpTcB04Ol5BAiRAAiRAAiRAApYnEPldZHljd2dglnTcgg/brqF0 XecZ4sZUnml6d3VN9jEzbiHEh0tzsm2NGDi6MFpsxYRY6/BveklBzvdiLbaada+cNi2Atqbgmuwb geWTQAYQMD1b/S3tRwlNfhvPu5cQQqDfYmsEngPh+flE5erVfXZyIuSAVtPQ8j08V39d29i2QdPF VRBh1ra3dHyn1OX8YZnL+ftUEFvN+mJkCSbM2rkERYCC604ccd3aHvT/GZ7Q/lAhSpNmWAEuFiYA 54BiQ0kKrhZuI5pGAiRAAiRAAiRAAoMl0OfH32AzS9Z1dR7f4fjKmx0qH7FbP2jZtv7BUJrr2BAw RQF3+WXl8FiCuC337ZWrUv/FvhuefGvVw+YENL2Ox3YHHKm4kAAJkED8CZgxXOsafZuiO5cGVrI8 yj3xKDPG+J3mdYvXrLE7h0+apkt4sgo5DbvWIFzAyk5f89Wp3FkIwW9c90ATs5pw0FWcNKuLRPz/ d96ksS213rYncZ+WdJd2bN0G34SSSc7P4186SxgUASkO1do6PxzUtbyIBEiABEiABEiABEjA0gTS QnBVmrgdH3jhbzwlglfPnzq109LkU8y4aq/vR3CHvgNC65Ro0/FB3aQMccdXm7bcc8mxE7dHH2ea BEiABFKZACbRGieUrNj5KzO42mhSu7ja29aoCWXGY/0WAm3+AzmtbPB/eGHllCkdg8vVWldJofWI 4SoVPVwT2UIYXfIYfqe7BFe8FGnKpsztuxJpA8vqPwGzjUoRf7f/V/BMEiABEiABEiABEiCBVCGQ 8oJrjbdlGjwuTwgBh/j3Tpkr77FQmuuhEUD8wm/qmliEXL7bKycl2pUyHmjrCN50/pThW3od5w4S IAESSAMCNqWdiXACjhhUZR88T+cqw7j3ybf+fG4CRgLEwOQBZ9EjpIC35retA86BFwyaADo+n997 3OhWdA7k7sikK6wABddBE43fheaEoxiR9Vn8SmDOJEACJEACJEACJEACySSQ8oKrlNptkQANQy1E GqMauQyFQNWG5iLdZrsRsVLDoRpC+QGuOZy/LiD9V81x9W8SmNC1MVvDjRl5mV7NbOuYQWVGJEAC fRKQ4pg+9w9ipzLUG6WuvBcHcWmKXKLg4RoecPIJQtEw/EsCW84cZVLn9T2BNjjHLBberlOXbmg6 cM6kERy2nsB26E9Rusgqxl8K47f2BxbPIQESIAESIAESIIEUJJDSk2bVeNpmwbv16DB3Jf5e7s59 PpzmxoAJLFnbOr6m0XefzWZ7vy+xFfrm86LTOLy0IKe8vzNuD9iIflwAT+b2xWs+H9aPU3kKCZAA CQyJAH5nXEPKIOJi5FUUkUzHzbCHK4a3c8KsJLSwodSyyGJtNntpZJrb1iAglSrGKCEKrtZoDlpB AiRAAiRAAiRAAjEnkLIerrOWL9elJm6KJGIEhendymUQBB7asCkvx55zCSZvuRweF86dDkqhzNQb hjIWIlzD6tCeZK5ho18f5syGDW3JtINlkwAJZAIBRArv/VAcVMXhkp+yv7v9qTCezfBw7V6k4IRZ IRYJXHs6Pl5dmH3AVoj7I81i0SZnY3VLAk1gUf0ggHjHxUERfKYfp/IUEiABEiABEiABEiCBFCSQ sh6u0484+Xx8RIQ9heDx+ERZUc7rKdgGSTW5cu1aR63Hd0GOLacRn2WVYOrsYZASXkMFS0oKnMdY RWzdYZ/0O3WbKbhyIQESIIG4EkBH1CexKgDP2P/GKi9L5qNkd+xQWGcIergmoZHMCdgQG3RnLHsp i2vrmyclwRQWuRsCeG8t9m1r+Wg3p/AQCZAACZAACZAACZBAChNIScH17lc+HYaP1msjuAeDncFr ItLc3DMBaYZkKMw6cL3U5P0I9DY28hJzKCg+2C5qblp3MIRWc3iipWKlwhi/oXVScI1sNG6TAAnE hYAmxUexylip4Buxystq+UDUGwN3yrDgCg9LCq5JaiSpDPN3O7woXS8LJ7iRdAKIbazhb6Vj/tQJ HKWT9NagASRAAiRAAiRAAiQQHwIpObRx/NiRF0Mg3CeMRKmHKibl14fT3NgtgSpPy3E2qd2Fl/0j ep2oRCu01Xu2tvsW/WzKOGxbdVF+JXUKrlZtHtpFAilOoMq7zaUp22yErjkbHVDQDqXZ6YS+viEt bWp78K9DysHCFxuaHKf3tI8hBXrySFjqybf//E+MBNqISbO6QjxgPQuFR3ZUJ8wWFtSbwIFnXeIS Sn7Q+wj3kAAJkAAJkAAJkAAJpAuBlPNwrflP00ihycsjGmB7R1DeGJHm5i4I1DS0fqOu0fecTdNX QzzoKbYqEcBEG79T2w1Xict5nbXF1q4KtiuhUXDdRVtzNwmQwMAJVG1oLqr1tF5Z2+h71yZsjwlN BQOi/RQ8Ew+B6PrcwHPseQXyqCo7dMTWnnvTJwVFemf8VlTLEAY9XJPUvI/Pnh1E52ldqHj0FBTV eH1HhtJcJ5eAzWErRvusTa4VLJ0ESIAESIAESIAESCCeBFLOw1XmOK7Eh0PXRBBdYAxx79yinPSO iTfEO2DJ+q0HZNkdN8DDpQJZ9fLQQhyxFUoGriwrGO4ZYlEJvFz6hQxQcE0gcRZFAulI4NH1zYV2 hzZDqi4PQDidqcdVe8dppQeP/DiyvnhGXiSF/V3sGxa5v7/bZpgWEUzv0DdSir0iecAnmIJrJJAE bxtKW6ZL8YtQsRjDbk6e9WYozXXyCEjEb0XYJvN5woUESIAESIAESIAESCBNCaSU4Ppofds++KD7 eagtIBQ2qe2dt4fSXPckACFhtN1uMwXqCyGzOnoeRUqJvweDakF5kTP1Ygoq5delpODaq1G5gwRI YE8Eahq3uYXQQyKrJgz1uD/QMXPe5JEf7epas0OqxtP6Y6lpS/FMHdDoEDPmtDJUWVlR/te7yj8d 9mtC7+HhChdXhhRIYsOWu3Neq/X6PkNn675dZkhxJtaRI4SSaF1mF40YJcUdoqMmsymw9iRAAiRA AiRAAiSQ3gRSSnB12NQNcNDc6V2k1K3pPDxzsLfe4jWf5+SOzL8QHltXQaDOj84HQvV7RlBcVV7o fCb6WKqkEVfRbzCkQKo0F+0kgaQT6IrJKvWZ3Z6sujLE4+2BjjN3J7JGG13mzq1ByAEpNO33OLbz tyj6xIi02TFoGOqs8sLcFyJ2p+mmgocr5OjupT1ID9cQiySt4bAta9AkC7vLP6Da2/ztclf+v5Jk D4sNEVBqcvs27yehJNckQAIkQAIkQAIkQALpRyBlBFczth4+5M4JN4FS//1y49bfhtPcELOWL9dn HH7yXEzvchO8JyZEfPeG6HyihFHZUHXno5gh1wjtTM218sPJjB6uqdl4tJoEEkLgEU9TgUPaZuK3 YxY6n+yGIZYHgp2z5kwa8eFgDSh151Zj9MDrDoeO3x/5v7vMR8K/U8nnZKc6v3xS7ue7PC+9DvTw cDX07b70ql7q1cZQxjJNaCHBVehCN8MKUHBNYlMuXrPGjmdH8/ypUzuTaAaLJgESIAESIAESIAES iDOBlBFcdZt+K1iEJ0BG7KvKS46duD3OfFIm+1qP71RMJrYIBk/a6V+0w3x4WG0VSt32tfriNxe5 3e0pU6ndGKqE9EPPyNrNKTxEAiSQgQRqGpoOkpptpjkrO4byZyF0ynJldJ5VWjgiZjOCz52c3wC0 Jy5taJlsk/IMTEJ4FNIT0ckVRGdXozKMNzVN+wiK6/TSSc5MEVvNPr6w4IqYtV+fN2lsSwbegpaq cllh7ju13rYP0OFwkGkYOmRnosP1F6nf6WopzAMyxjly0iS8k5nPEC4kQAIkQAIkQAIkQAJpTCAl BNea+raj8bEwPdQO+Iiuf/LtVUtC6Uxem8MDdWFbhC/dY6M5gJMfk5bc197Sccu8w0c2RR9P8TQ8 XAU9XFO8EWk+CcSCgCmyCs02wxRZkV82nnuPtxudJee4RzTGIv9d5TGnMG89jpn/+lwQP/PHf1i7 bdT5U4Zv6fOE9Nu5V0SVOGFWBIxkbkL8rsLfxvWmDegQ2NtVcdk0UVn5t2TalMllIwB0MTrC389k Bqw7CZAACZAACZAACWQCgZQQXKUubotsDAiJVz0+e3Ywcl+mbZueVXZNuxmeVTOi6w4+cKxSVYaS 12DSjM+ij6dFGpNmKU6alRZNyUqQwGAILN3QdKDNZpuBZ+BsXD8Mox4eD6pAWYVruHcw+cXjGtj0 u5xs22XI+6p45G+1PDHyYNzOERaSE2ZZpIGUplZAau0SXE2TNCXNsAIUXJPUPoirW2wo9XKSimex JEACJEACJEACJEACCSKAjnZrL9Ve34/g3TotZCW8Al4vK8hZGUpn2rpug28CvKZ+Z9f19/oUW5V6 VhjBQ0tdznPSVmxFoyuptWuGpIdrpv0BsL4ZTWDJ+q0HYNKqS2obff+22+xP4xnoVCJQXlrgPLTM 5bzJSmKr2VCez15fBQHyBztiNqZ/00WGFMA2PVwt0uTlBbnv4d3pPxHmnFG5enVKdLhH2Jw2m+gU Lw4YGj1c06ZFWRESIAESIAESIAES6JuA1V+4pSbFryJNV8q4IjKdKduLG7cMz1VZl0FguBQfsr1n x1bq34FgcEFFUf4/MoGJND1chRqVCXVlHUkgkwnUrNu6v2bPgiermg2hIg8dcI8bIlBR6hrusTqX ymnTAoifWZU/cvJ5sPV3Vrd3yPZJkRvKA89nCq4hGFZYG2oZ4rwfapqC8AJjivY7+kRsrrKCaRln g5SFc4tyMia2c8a1LytMAiRAAiRAAiRAAt0ELC241nhaSxFv7Buh1kIcsr+UufJWh9KZsL7X48ka K/eZj7pfh4+k0X3UuQEBBK4ucTuf6ONYGu9SiOFKD9c0bmBWLYMJLG3csp9NZM/AhFcIF6DyMfz2 iUBncG73ZFUpRaa9pb0qKz/rTzA6rQVX0/s4qmEYUiAKSDKTnQFjhcOhhTuwEf7hbNhDwTXBjXL3 K5+aHeZmZwT6j7iQAAmQAAmQAAmQAAmkMwHLhhQwh2BKqd0YAV9hIpSMiIPXXWdZ29haMlbbZwNm ufhNb7FVfYlArRfUf/LalBJ3ToaJrV1Bav1w02FIgYg/EG6SQCoTMEXW2sa2i+u8bf+yqaw/C0ON DAYC8xAepbjM7axMRbHVbI+uCQuVeLWu0XdyKrfPnmzP1rMiJ8zCzxZDCuyJWSKPm38/ZkimcJlK nWZ26IbT3EgIgXGjRxWjA31dQgpjISRAAiRAAiRAAiRAAkklYFkP17wRB/8UQ0cPiqBTBy/OtyPS abtZ09D6A02Xd8KD87DoSmISlhYMrb0z0Npy15zDxvuij2dKWioNk2YZFFwzpcFZz7Qk8LB388Qs OWyGpsQsTPQ3CkLE48oInldalL8hnSocFJ2/14XtAdQpbT0K0SOKCbMgs4YWJejhGmJhkbU0JMIK iKNNc9CJmz/G2OcUbGJCLS6JIqDZVDHagfFbEwWc5ZAACZAACZAACZBAEglYUnBd+u6XToiKV+OT oAsNRMbODtVxXRI5JaToGq/vSE3I21Ht43sVqEQHRqD93q+MG8915W3qdTzjdig/WFFwzbh2Z4VT nUC1p21fXYoZSkJkFWIM4jE/3mkYP55TmLc+1eu2K/vNybwQy3VTlXeby2oTe+3K5oHux/hoCK47 l6CQjOG6E4cltozO9pVaVtbdYWN0ZYYVoOAaBpKIDa1YieDTiSiJZZAACZAACZAACZAACSSXgCUF V3tu3mUQW8PDE6VQi89xj2hMLqr4lf6Ip6kgS3OY4RNK8C/ym9UsFKMAxXLD6LiqrHDEB+YOLiYk c9IsCq68F0ggFQg8Wt+2j10XmPjKjMkqxpgxWZVhzC9352XO0FoVXKxL2zWo/zmp0GaDsDH8m21e K1UHBddBQIznJWUHj/wYYTtexkvG97raSMiTzA7uTB4tE0/efeWNd5diozNwb1/HuI8ESIAESIAE SIAESCC9CFhOcK2tbx6jlLwU4QS6FnjN+MR2dXN6Yd9Rm4c9LWOzpYQnr3YB9tij6wjP3heDSl1e 4Xa+FX0s09NS6QgpIOjhmuk3AutvWQKmyGrTxXQNIqvp/YiQAU8Iw/hpqTtvrWWNjqNhqPdLiON6 1ZK3t47oiusax7KSkbVESIHI/sLgdj9DCiSjIfZQJnpwlyH0Q5fgilNz9JzcM7Cu2cNlPBwrAkqM MYXvWGXHfEiABEiABEiABEiABKxLwHKCq9K1a/GBnhdGZqi7Sg/JTasPN9OjxObMuxgfpwshLO+s a3el8UH0jmGoheXu3OfDHLjRg4AhjHZ8NFJw7UGFCRJILoG6Db4JAiKr0uRs9JmNN0XWTmVcMMeV x5iFaBoVlL/PznNcgs00DJGjQXDdudBrcicLK20Z7eIpmSXuw99n16SpmibNsAIUXBPQSIsbtwxH 59OWBBTFIkiABEiABEiABEiABCxAwFKCa826rftrQpsf4oIJVL42hP+uUDrV15WrV9vcE48+F4Ly DRBbx/dRn48Mw7iuzJ1bjWN4L+eyKwJSGX4pdQquuwLE/SSQIAJV63x763YxHbPwIFyAGgfP86fQ IfLz8oLc9xJkQsoU09K87un8kZMX4rfgxspp0wIpY3j/DI0MKfBR/y7hWYkmUHGw84vaRt/f8A5y QlfZSp5gCoHzC0ZtS7QtmVZeTsB2qNBVRnr4Z1pbs74kQAIkQAIkQAIkYBKwlOCqObJuQoy/rHDT SHlLuWt0czidwht13jYIEuI2VKEwuhoQljfDE+xXDR0f31c5ZQomx+KyJwLtRtCfJWwUXPcEisdJ IA4ETJFVyxJnaErOhsBqdh49JQ31yxK38+04FJc2Wc6fOrUTMTRriyYePQ+VejBtKoaKIDZlOKQA Rmmk1aiUdGonsy7SEMvg37pDcMU7V66RdSZ2P5Ru9bRafTSbXiwMQW9/qzUM7SEBEiABEiABEiCB OBGwjOBa3dh6CFw6yzDMrWvB9sdfG/99IE71Tli2NQ0t35O6tggFHtNHoW2o572G8t9a7k4PYbmP OsZnl2H3w5uOgmt86DJXEuhFYMna1vGObDldKjkL6treEG3+GBDq0goXY0z3grWbHW3+zqXObPtT OCWtBFfUJ9LDlRNm7eYeSPahjkDwjw67bTH+jrveAaUmzLACFFzj3DB4vy02hKyKczHMngRIgARI gARIgARIwCIELCO4akLeipfRrphiJhuljOsucrvbLcJpwGYs9bYU24R2i5TytD4uDqKGj4hOcV3p JOfnfRznrj0R6Oj0i2wHBdc9ceJxEhgCgdr3WveSOXI6JjI0RdZ9ILI+ZUh1eVmB880hZJvRl54/ ZfgWeLm+Uett/WGpK/cvaQNDytxwXZSgh2sYhvU25k7O34ywAn9GHPRTTevQiXKcOWFpaVH+19az Nn0sAu9DDBn8IH1qxJqQAAmQAAmQAAmQAAnsjoAlBNfaxubv4EX05LChSr3vqb6zOpxOoY2HvZsn DpPZ1ysh50UKyKEqIHzA0yIYXIgPmw2hfVwPgkBTk1/k77Uz/MQgsuAlJEACvQmgs2gcOoum45ls iqwTlUK4AKkWlhQ41/Q+m3sGQyDYGfi9za7fi2vTQnA17xnUZViIBX776OEagmHRtSHUMr1bcDU9 XaWmnwVT77eouWlilsrGBIL820iT1mQ1SIAESIAESIAESGBPBCwhuEplux0v/OElaIgrKysrjfCO FNio+U/TSOl0LICpF+NfdkR1dlivxL8CIrCgwpX/SgpUx/ImfvzSox2FFQvo4Wr5lqKBqUDAFMx0 oZ2BkQazu0XWPwaD6sryIucbqWB/qtlYMSm/vtbb1lTT0HRQWeGIlPd406SMDCcgDCkpKln9pjTa nxFyWDv+3rs6LpUmzbACFFzj1G5mSBaEkOLfRZz4MlsSIAESIAESIAESsCKBpAuuNR7f6XjhPzYE By+k/ywvdD4TSlt9vWT1h9lZ+469QGjyGoisI3vZq9R61OmqUpfTjNnHJUYETEG+rmJBL107Rtkz GxJIewIPe1rGDpPaGZj0arZQcn/8MVFkTWSrq8CvpW6/GkWel8hi41SW6eG6c1FBhhTYScOSW2bc +LrGtqdh3KxuA4+t2+CbUMIwR3FpL4ddFEtDcsKsuNBlpiRAAiRAAiRAAiRgTQLhmKnJMA+iGRxj xC2RZRsqcEVk2qrbpu01ntaK7Il7NUhNuwvDb3uIrQgd8DkC0f5k5VurDqHYatVWpF0kkFkETJG1 1uM7H/Ebn8+W+r8Q+qRIBeTVpa6cwhJXzuX0aE3c/VDqzn8VsTMnLW7cMjxxpcanJLxI9BBcId7T ky8+qGOaqwqKx0IZos00ZVMloTTXsSWAyVOLlTAouMYWK3MjARIgARIgARIgAUsTSKqHa2HFZXMh VE4JETLjm5a78v8VSlt1bU52IqRcBNsP6W2j2mYYYtFXm7bcc8mxE7f3Ps49JEACJJA4AuZkOErT T9e0Lk/Wg+DR+rQMimtLCnNeS5wVLKkvAkERvDdfZJlhaG7o63jq7NN6hBQIUHBNiaZraW76c/7I EW0wNmeHwV1hBe5KCeNTzEgpVLGhxH0pZjbNJQESIAESIAESIAESGAKBpAmu93o8WVJolSHbMeze CAjDHF5p2aWmvu1oqYtF8Mr9n15GKtGulPFAZ8C42ZwBuNdx7og5Adwz+I8LCZBANIFH1zePdtj0 081wAegYcklpPB00tOvL3Tn/jj6X6eQR8LZ/8mRR9gH/nLV8+c2Pz54dTJ4lQy1ZwcMVPpLdS0AJ hhQIwbDwev7UCW21jW0r0XLlpplSyqlLNzQdOGfSiA8tbHZKmoaXlUNa9Q5yTcnWo9EkQAIkQAIk QAIkMDgCSRNcx8i9fw6T9wuZLZVaitlbLTncqqZxm1sq+80QWmeH7I1YYxJvUas62q8uO3jkxxH7 uRlnAvhIbDdj6M6bdqA/zkUxexKwPIEIkXUWRFY3OoD+JJRxQwmGrlve+Aw1sHLKlI4ab+vyGYef PPdxIR5OYQw9PFybNjW1pnBdMsp0eF4ug9TaJbiaFbfZ7KVY9Qj1lFFA4lRZvK/I+QWjtsUpe2ZL AiRAAiRAAiRAAiRgQQJJEVyrPZvz8e55ZZgHvEM7Zfv14bRFNmrfa91L5chrNSXnw3mnD1bq+UBA Lagoyn3XIiZnlBlKKL8YMSIblabgmlEtz8qGCPxh7bZROdn66YgFiolvZKEpsgaFcVOFK/+V0Dlc W5uADBqPKN32BKxMWcEVYlI4hiuey18xnI6177lI6zYZn78wVpsAIVB2xRJGW56N4xRcIyENcXvJ +q0HoGP+kyFmw8tJgARIgARIgARIgARSjEAfImL8a6DL7IUYuzY6VBKGvd4/p2CUZV5G71+7MXdU tvNSTChzOSYDcUaMlOwyGbFm30QEhAWlrrwXQ3XgOikE/MJhNwVXLiSQMQRq/tM0UuTYTocXqymy ToIXK0TW4C2If22KrPiu55JKBEqL8r+Gl+u7tQ2tJ5QW5v41lWwP2YqbbhyEutDCCbNCJFJgfZHb 3V7r9T2OETznd5krZTHiPk/CfbkhBcxPCRPtuqNYGcKSI7hSAiCNJAESIAESIAESIIEUJZBwwXXJ 2tbxSspfhD7OIF42d3YGf2UFfovXrLHnDZ/8Ywis8LaVkR+QO8xTolFJ49pSVy6G4FHYSH6bSb/Q Oii4Jr8haEGcCZgiq8yxnYbnEsKayEmY7foZIYO3lhZ0TTJIkTXO/OOdPX4HF2uadifKSUnBFfdk OKQAvK0puMb7holx/oZUy3QhdwiuyFvpehlW18a4mIzNTtNVsTQ0Cq4Zewew4iRAAiRAAiRAAplK IOGCqyNLXg+x1RkBfJEFJpmSNZ62MzUpboXYWhBh245NpTbhg/Lm5qZ1D8yfOrWz13HuSAoBxJ7z Z2k6Bdek0Geh8Saw5O2tIxx59tMwkY058dXBEOUossYbepLyL3fnratt9LXVrNu6f0rGAldqGEat 7KAnOWFWkm6jQRfr/eSNlwonHv01njVjzEywhvc8BddBA+11oQYP18BTvXZzBwmQAAmQAAmQAAmQ QFoTSKjgWuXd5oJwcF6IqBnrLeBr+XUonYx1jbdlmhTaInwrTo0uH25jPogc9/gDbYvOmzS2Jfo4 08klgPZpV1Kj4JrcZmDpMSTQJbLm2k/VtC5P1ilCqVWBQPD2iqL8f6IYerLGkLXVsgoGgr+xORxX wa75VrNtd/aYIXgg0O2M4WoY9HDdHTALHqucNi1Q0+h7DJL5z0zzsC6q8fqOLHM5ET6Jy9AJqClf bt728dDzYQ4kQAIkQAIkQAIkQAKpRCChgqtN2G/Gm7w9DMgQN845bLwvnE7gRlV962G6Ln+FD8WT ehWrRABi8EPt7apy3pTcL3sd5w5LEIB47zekpOBqidagEYMlsLhxy/A8w3GqgMiKe/oQQ6hVRtC4 o6ww7x/IkyLrYMGm2HUQ1f9R5/UtemjDprxU6uBzOhzhcALdyCm4pti9Z5orRXCZELYuwdVMa0Ka k2dRcDVhDGGprKzEVACinRPJDQEiLyUBEiABEiABEiCBFCWQMMG1yuM7Am/0iD/YvSAeasu29Q+G kolam0M2pcNxA8bMVcCLw3wR7rkotbKjM3glwhw09DzAlOUIKOFXIkjB1XINQ4P2RMAUWXMNxyno 8DFF1kOVpp4VhnFXiTvvZVxLkXVPANP0eFCq3+bYcn6B6t2cKlV0CC3s3WrajPv5q1SxnXbuJNBQ dfcrhRWXf4H227trrxRnYn35zjO4NRgChSWXFIJp42Cu5TUkQAIkQAIkQAIkQAKpTaC34Bin+uia uA1ZQ+PcsRgieE0i46H+Ye22UXXetjs0R1Y9RI650WIrFI6XRVB8s8TlnEmxNdRK1l7DC9mv08PV 2o1E68IEqj2b82s8rWXwYnwqX2S/g7AB3w4q4576qkUFpQXOn5W6817CyRRbw8Qyb2OL8cUK/Eqe 1u0VlxoApN7DwzWoBD1cU6PleliJew7O9bI2YucB1d7mb0ekuTkIAlKzIX6rwQmzBsGOl5AACZAA CZAACZBAqhNIiIdrdWPr8ejhPyEEC3FR3y5z5T0WSsdzffcrnw4bP27khRBZzdh4w3uVpdT7QUNc WV7ofKbXMe6wOgE/NHx6uFq9lTLYPlNkFVrWKZrCJDRSHo6J3p41lPEbT9VdL3UJHBnMhlXvTeAi t7u9prF1RWH5ZRWisvLR3mdYbw96CMaFe1JN8xQnzbJeK/XPIikVwgrIS0Nn60I3wwr8K5TmehAE NDVFGPKtQVzJS0iABEiABEiABEiABFKcQEI8XCE2mN6t4cVQ6gok4urJNWv5cr22sXXe3uNGeaTU bsdHRE+xVYlPlTDOra++4zCKreGmSbENxHAVRlaKGU1z05yAGYMTz56SWq9vpaYN+49U8rtCGL9t qFp0UEmB8wJ0Nq2m2JrmN8EQqhdUagkmcjxnCFkk9FK8RPQMKRDsoIdrQlsgdoXh+bQGL2Yfh3JU UszEsyoh74mhMtNtDZ7FgWAnPVzTrWFZHxIgARIgARIgARLoB4G4e7jWeNpmSSmmhmxRSrxY7s59 PpSOx7q6wXeKponb4VV78M4gBjtKwjD0rZj5+7b2TzfdO2/agfCQ5JKqBOAt6MfEHvRwTdUGTCO7 TZE125Z9MoSy2fBkPQLPmL8YUt3vrbqD4moatXMiqjLHlbexttG3rtbb8v1SV96LiShziGX0DCng sG0fYn68PJkElKrGM+xq0wQznqur4rJp8Lb+WzJNSumylZj8wRdvf5rSdaDxJEACJEACJEACJEAC gyIQV8G1cvVqG4TPHpN/GMEu79ZBGbuni2o9zd8Smm0Rhjd+J/pceBn4pRL3qbbOX5UdOmJr9HGm U4+AgUmzECqCgmvqNV1aWHz/2o25w7OGnazvEFmnmiIrJj2iyJoWrZvcSiCY5u90qf0KVlhecFVC hkMKoEO1xRSMk0uPpQ+FQEAYy+xC7xJczXwwQskMK0DBdRBQK9eudUC0bqqcNi0wiMt5CQmQAAmQ AAmQAAmQQIoTiKvgWjjx6PPApzDECN6lT5QXOd8IpWO1rq1vniR1/RZ4ZcyIzhNCK75dVZVf+K89 1zWaXgbRgFI4jXhz7UpqFFxTuA1TzXRTZB3pGHaS0LTZ+JA+CvGonzMM9cBT76xa/fjs2cFUqw/t tSaB8oLc9xCSovNh7+aJVv/dQgdnOKQAtim2WvOW6rdVEMzfr2tsa8AFoXe36eg8/38UDfuNMHxi gW3/yUqq+vAObpAACZAACZAACZAACWQUgbgJruZkVSB5XZimEoFgIHhNOB2Djap1vr11h7geXo7n Izs9OkuIIc/CW2Oh+QERfYzp1CeA2Jh+JY3c1K8Ja2BlAkvf/dKp5+SfJDVliqxH47nyvAiqxSvf WXUWRVYrt1xq24YY478dJrOvRC0usHZNFEIKQGrFgg5OCq7Wbqx+WYc4+9WalDeaJ+P9anTRfkef iM1V/bqYJ4UJYIRXsTQk3z/DRLhBAiRAAiRAAiRAAplFIG6C6/ixIy/Gi/qEnTjVwxWT8mPS02/O /I2R5Jfjg+AS5J+zs4wdW/CkfV0YxoJSd95L0ceYTh8CBsJEIIbrmPSpEWtiFQKmyGrPyf+R0MRs 2HQMpKS/Bg314B/fXnU2RVartFJ622FOroZYrreaXtU/mzKu1aq1hcgaDimAv5OvrGon7eo/gaBh PKHpepfgal6FsBFmWAEKrv1H2HWm1LRiFTQsHxZkgNXi6SRAAiRAAiRAAiRAAv0kEBfB9Q9rt40S mlwQYcN2ERA3RKQHtWnGwyrKOvCnEFSvhZjbS2hD/DgP/l1d5nY+PqgCeFGKEVB+JRhSIMUazbLm Ll7zeU7+8BEnYWZuc6K/b+I584Iy1EOez94o5XBayzZbWhsGb+r/G+nIuRCVvNWqFYXXd17INoYU CJFI7fWcwrz1dV7fW10TAJpVUeq0ez2erIvc7vbUrllircfEnsWBgLw3saWyNBIgARIggf/P3nkA tlWd7f+ce+URyXYWGQRCCZac4SxDgBKgJS1QKNAymlDLGQ3Qpl/pR/tndNDlDrqAFmhpST8gkHhA wuiiFEoJMxQIKFBCYktmJAQyyLItxUO65/8c2VdWQuJYtmVrPBecc8eZv3sl3fvc97wvCZAACZBA qhAwktERV17Od/EQNsyuGxYwt5ZPcr1vb/cilTUNzeUT8ydsxMzFWw8UWyGMbIMwcmX95henVHic FFt7ATgdi0hltMCSmT5c0/HkpUiftchaUx+6pDYQuq9o2LCNylDnwu3zsrpNLxZ7i12XV3gKHqPY miInKwu7sW377lXSkBdVVlYm5be6r0i1Wx/8JufG1UML1zgY6byK+6r77P7jnqvoCHXU+fY2054R gGWwe8EU19ae5WYuEiABEiABEiABEiCBTCPQ7xauVf7Q0bAQ+3qHRzc9FU3tbm1s+1VvwVXXN5+J B85fQ8AtO7AOHREZgZNuDjc33bRwxtjggce5ndkEpKlaLCUpuGb2ae730Wn/0mPGjDxXKliyCnEq rAifQLSrewObX5pPcbXfcbPCPhC4evb4fQie9ZeSimu9orKyqg9VJaeoqRAwy/611xEqJX24Jof0 gNeqrPCD0sz9daxhU2m3Ag/GtrnSLQH9Mg83wPoFBGwOuJAACZAACZAACZAACWQjgX4XXA1D/Rji aJcIptQvFpcN35Mo3Fp/sEwZ4leo66wDy0JobUfk1z9FhPWThcWFfMA7EFCWbEeEajHjr7UsGTeH mTgBLbIeOXrkOXjyReArcSqmyP7bkmJF/aaXFlBkTZwnSwwcgdZWdVdenlGNFlNOcJWGQMCsrkWq CH+Pu3Ck9VpFybC3YPm/Bnr6bD0Q3It9Vvu25svtnp3WoqJh03Cfur5nuZmLBEiABEiABEiABEgg Ewn0q+C6vL5pMm7KF8VAKbVl6/bdv49t92Bl+cY9Exw5uT9FVi+EkS7TmY6yMEYTq9pU2/Vfcg9r 6EF1zJLJBJQFH66OLnE/k8fKsSVMYNnqt/Pzxo8+B18jWmQ9Ddb2T8L6fkXT7g0Ll8ya1Z5whSxA AoNAYHFpwVZYufpr/E2fTLVAkPBzAAvX/Ra6FNgPR3pv4AXVffjujAquGInTdBZciFSL/1wOQ8CS aiqyvHGYbDxMAiRAAiRAAiRAAiSQwQR6LLiuqGue4TDkaZBAJ0HAGIU39w7ciO+BiBGAtdhLH6qt zzuk8XOwMm1elhI/0lMi7e3u0pq6xiOEYXxPSuNryBfvEy5aDELrk3Af8G2v27W2u3p4LHsImNJs hQJPwTV7TvlhR6pF1tyjR3/GMOQ8TOQ8Hd9Pq/G9Ud24e8MiiqyHxccMKUoAPsrvMAyjEt17OsW6 uJ/gGlaCFq4pdoL60p32iHgo1yFuRR243RO4RZParQAFVw3jMIsOmKUi6uHDZONhEiABEiABEiAB EiCBDCbQreBa5d9ZJI28/0Fwoq8gavdx8RxgyRrdjKZYHSWOasauAjsPLCM2/tn3yD329qFS7eeq YOjQb6Lst3Vgho/mU69BVPuO113wz48e455sJtAOC1eHMCi4ZvNFgLFrkTX/6NFnK4is8Mv6Cex6 KhJRtcHGDV+iyJrlF0eGDL+ipGAdrFzlvXWhoxZNdG5JmWFJYz+XAhCYKLimzMnpe0f0tVYTCD2F +7850dqUPHuZb/ew3riJ6ntv0qwGQ05VlnFzmvWa3SUBEiABEiABEiABEuhHAocUXKsamr2Gkr+F oDq6U1vtvtk4sTWaUYofrZo3D7FoDr5Url7tmDj+pMWY4qt9vh55YC4Itu8qy/qBv/qmakRotg48 zm0SkMJqkcKk4JqFl8Jtfn/eEWLc2aJDZP0kvkeeFpa6v67tncsqS0vbshAJh5zhBGDl+rtcU3wH w/zfVBkqrPj2C5r1trW5KVX6xn70DwHMEoBbAdkhuEqRm1uQewlqvqt/as/cWvDyb8R8j/O9zB0h R0YCJEACJEACJEACJHA4Ah8RXCFuGiXzr1uKG+wreiS0HqoFS31n2frmZ7T/uQOzwFLnQiHlL7F/ YoedbFcOWLPuhIuCn38oPrj9Ko+ntesI10hgfwJS5bQISZcC+1PJ3C1bZIUl/FyM8gyIrM9IS62E yHo5RdbMPe8cWQcBWLn+u6YheEOKBS6KWbhCmPuAn8PMu1pblfXwEGn+ASOLuotCoDTtVoCCazen uvr1PcNx//xhN1l4iARIgARIgARIgARIIAsI7Ce4zl250iw54fx7IYJW9HXsEEXK8vKD/bDgAABA AElEQVTlaoiuc2zRtaah8TShHL/G9LRTDlL/Pli13tokW3+5xD1i70GOcxcJ7EfAsMItykEL1/2g ZNhG5fr1ue6cY882DDFXW1lpkdWy1Cp/2ztXUNzJsJPN4RyOAH4i1R0OV8GVyPjrw2UeiOPo0Oi4 l6YMmDUQ0Ae4jcs8hTtqA8HH8ZL8XN20VPKMu/1No/T+Ae5K+jSXb07DZ3V9+nSYPSUBEiABEiAB EiABEkgGgf0E14uOP+/2/hBb7Y6irkl5efKJ6g17FsmcnB9CMPncQaxm4XZA3dMWlj9KKd909iCY piyB3eGWlhGmKy9lO8iO9YqAFlkn5h97FgLlaZH1U/jOeBaW76t2qC1fucpNq/deQWWhjCDQtLvx /qLhQ5/CYG7EH/TOwV3w+YwFzcLvPf23Du7pSFrrFtwKGKJDcMX3sWOIMuahsduT1mCaV4zgr1OF Jd5I82Gw+yRAAiRAAiRAAiRAAn0kEBNca+pDl8DydEkf6/tIcVi6lsrc3JdwwDjwIESUv1rK+u58 T+GbBx7jNgkcjsCO7etbRhxzMn24Hg5UGhzXIqsn/9gz4fdunhZZIbY+BwFHi6xLKLKmwQlkFweE wJJZ40K1DcFHahqav+gtLqgdkEa7a0QqV2cAe6i/koJrd6zS+FhbU/tf8wvz2iC25uphIEChditA wfUQ5xRuF6ZaYXnPIQ5zNwmQAAmQAAmQAAmQQJYQiAquOsq3NNSt9oNTEsa+v9iqxBolw9/2uoue S0JbrDJLCFTOmRPGVMfoA2CWDDmjhrl07doc17DJZ8IxIKyl5Kchsj4PkXVly+ZtX108Z0JLRg2W gyGBfiKA2SB35jjEPahuUAXXpQ27huJzOyI2LCXoUiAGI7NWFpcN3wPf+4/gZdhFemT4nj713rrQ UZyVdIjzrOR0KcJvHeIod5MACZAACZAACZAACWQJgajgmn/06Mvhn+uoZI8Z8x83woLt+nK38+Fk t8X6s4OAdmqYHSPNjFFqkbVw2KRPCyXnwfr9TIxqjSXFyrZN2/6HImtmnGOOIrkEtMgFK9d3tU90 b/HgvbQsEGbMnUDHiC1auCb31A9q7Zaw7jeFGRVc0RGZY1rayvXmQe1UijaOAHJ53olFDJqVoueH 3SIBEiABEiABEiCBgSIQFVyVIb4Ci4VkL1aL2nf2Ze6Rm5PdEOsnARJIHQJaZC0YOulT0oDIquRZ UMhfgEy+suW9bV+jyJo654k9SR8ClhJ/lML8Hno8aLNEYO04Jp4YPtcUXOOBZNj63tZ9j4zIL9iH YQ3pGFrUrQAF1wPOc+3G4DgEd/zggN3cJAESIAESIAESIAESyEICRvWbuz+GB6fpAzB2Y4jMP28A 2mETJEACg0ygcvVqR5W/+WxY4t1ZNGxKg2EYl0tLPvrB9p0TvW7npd4S54MUWwf5JLH5tCVQ4Xa9 ov1prngzeORgDUIJx34WrvDhSpcCg3UyBqDdK0tHN8Pty1/spjBDYdbyjXsm2NtMOwhETDUVawyY xQuCBEiABEiABEiABEhAOEROzmkDxQEPZKeirTsGqj22kw0EZJsOuFRZWtqWDaNN5TFqkdV99Imf MqSci5c4n1FSvWhZcuW2HTv/9+rZ47VlFBcSIIH+IqDU781c8W1U983+qjKxehQsXLvmxmCNFq6J AUy73Ah0eh+EVu1KILo4HDlerNzQuckEBBCwYKolFAVXXg0kQAIkQAIkQAIkQALCgDgyceA4qJKB a4stZQcB1eLOHZufHWNNvVFqkbWmvvksBFT508TxJ7+FL5QvC2X9q3HPnkneYtfcCo9zFcXW1Dtv 7FH6E6ivuulxCJ6n/mbN5s4p3gM7JghL+1u4Klq4DuwZGPjW2t7b/hisXJvsliGyx8RXex9TOdVo p4UrrwMSIAESIAESIAESIAG8jEfAmq4ow0kmAv+NA9ZWkofC6lOEAB74WiyZS8F1AM+HFlmr65vP rA0El0485uQGYcolCKjyb1tk9XoKVy6ZNS40gF1iUySQdQQqKyvx8y3+NHb08K8NxuDhs3U/wbX9 vW0MEjQYJ2IA29RuYKRQD8aalHJqlb9pSmybK0IaYuo+se9toiABEiABEiABEiABEiABBx7Y8P8A LfA5N0AtsZmsISBbhGyn4Jrk8z135Urz8yd89gxTyXlCynOEUmshsq6KNAevXjhjbDDJzbN6EiCB gxDY1RqsHZ7v+jcO/QZ/0EAHdIFLAXtRe+mT2WaR2akFtwKYGfUle5RSGuVY/4G9neVp9H768kmj YlbAWc6DwycBEiABEiABEiCBrCbgwCPa7gGUXI+pbQhBnFFPol2fJeW6SHub72+vP75p1bx5kaw+ Exx8rwhAYWhRbQ4Krr2i130hLbJedPy5n4Qh/Dz47TsX/vtegci6kiJr99x4lAQGioAOZARL88dq /E1ztWX5QLWr24Gf5jgLV7oTGEj2g9lW896NTxYNn7wLV0B0xhLE13noDwVXQKiu10HE5DuDeX7Y NgmQAAmQAAmQAAmQQOoQcCihAnhwGsgeOXFDej6aPB8+4ISRkysuPuH8yMWB0LNCWj7LEr6IVL6F 7kIGHRjIs5KmbWF6Y2uONCi49tP50yLrhcef+wktsuJB+rMQWV8VUq3c1RK8Vos7/dQMqyEBEugn AvtEy/8NMfLvRHUDKrjiZddo+84B69v7aTisJsUJLJk1qx0+u1dJKZZ0drWkOhA8ocLteiXFu570 7hkyZyoMCtYnvSE2QAIkQAIkQAIkQAIkkBYEHFbYesHI0dLnoC4mBNgzIPKcYaArujewhNUTJBsg CD+ppPApS/p2iS2+qzye1kHtKRtPKQJRC1cKrn06J1pk/VzZuac7DAOWSvI8uAvQLz20yHodRdY+ oWVhEkg6gcvcIzdDAPugxt94itdT9ELSG4w1oOBSoENylUpRcI1xyfyViLLuc0jTFlxxzyZ18Kys F1wtIabKiKSxQOZ/BDhCEiABEiABEiABEugRAceCSUV1NYGQH9YKnh6V6H0mBLe1fimUMQHPaDPx mKbbM7utTopiWN/iDwtU2FHiKIEHy+2Y3vyEpSyfsMS6cMTyLZpctLPbengwgwloH64RWrgmeIYR cMcoqbjmdNElsr5mWWplSyT0bfqfSxAms5PAIBNQEfkH6TCvQzfmDlRX8NtcGGtLim2xda5kPIG/ +h599qITztuGayDqxxcvxfV1p6+/rF5wbzo1Egk/mNUQOHgSIAESIAESIAESIIEYAUd0TVp3Q9H8 RWxvUlbUv7zFBdfbVS9d+76zcGjBDGiuZRBgy7AfqSyFuNqteIYbWu03zmtIw6vl2lzTELWBUHPU EhZ+YXHMFzFafW+tuO09HcXZbo9phhJQqkVJ2e01k6EjT3hYtsiqDGMuHpTPhwn56wIi675I6DsU WRPGyQIkkDIEKiY6X8LLyIJl65vHLi4t2JrsjlX5Q0ejjdgLU7gCooVrsqGnUP3a5/5Fgeb7cM/2 Dd0t3Ld9rCrQeOp8d9HzKdTNAe+KlGrKbnPbOwPeMBskARIgARIgARIgARJISQJRwbVJtP2xUOR9 CyLM8GT1MhyO/Cy+7iWzxsFngNDTH2NTICtXr3aUHHniFOWABazSAqyBPzUD/RoWX/Yj61IUIM/n YKX7OX3MgGY7cf63wjXzv/UMNn0K1rAQZH3zPYVvfqQsd6Q1AWmIFtOi4Hqok6hFVo/3mtMMiKwQ pi/oFFlXWaLl+vmekY2HKsf9JEAC6UUAv3+/z8s3tJXhNcnuOX5P8eIzOvekoymDFq7JZp5q9VvK uM+UIiq46r6ZwtRuBbJWcNWueeAGax/dXqXalcr+kAAJkAAJkAAJkMDgEYg9McE6ZgmsR+9IUldq youdFb2tG5Ffj5Mit0wYqsMSVkCQlXJcb+qDz886BAJajbI+EZHrmpve9OkgEL2pi2UGn0BtQ/Nv LMt4ocLjXDX4vUmNHmiRtbj86lNN05yLz4kWWd+wlFqlVOufKbKmxjliL0igvwloweei4897sXXz 9tMWz5nQ0t/1x9dXE2g+R0rjUXufiogveEucnEptA8mOVGJ20bvQ3cfr4UKE/6B+xY1HZ+vMouX1 TZMdpnm9t9i5IDtOP0dJAiRAAiRAAiRAAiRwOAIdLgWQy+t2LYXoiocoeeHhCiV0XIqtLXtbr0yo zAGZK0qGvYVd+i/2QHe3v2lUnpDHw8KxDH5hO10SaJ+v0ZhbB9TQtYnjEzHGidE9GH3R8CnaL+z7 mBr3pLBgCSuVr60p7FtcNnxPVymupSoBJeDDVVh0KQBzs5qGxlOFMudpkRUPv+sR/GpVo2j9wZLi EXtT9fyxXyRAAv1DQE/zvrAheFfeMWO+ihpv6Z9aD1lL1HenfTSiwnQpYMPInhQ/M6IGguu39ZAx y+hI94Jr54jKyn9nD4KukZrSnIo4BQyY1YWEayRAAiRAAiRAAiSQ9QRigqsmsXX7Lu/YMSP+ihvn M/uNjCVG5BU44KtVPN1vdaKiyzyFO5A81vkXrXr5a1tdjgJnmVIOWMDCGhZuCTCWKXgSyItmOMQ/ EKi0tex8BBCar01+84tMUdsQ3IsoX6tRVgfn8llCwiWBcwsOw0iWSwoRaDGy14erhN+82VIY8+DT +HOw3IbLDLWSImsKXZ3sCgkMIIGW9lDVkBznE2gy2YIrXAp0LfDhyqBZXTiyZg3BS+8zhBEVXPWg DSW1W4GsFFylUFNxv/lS1px8DpQESIAESIAESIAESOCwBLS+uN/ymzWbh4wdPeIhiJDn7HegDxsQ ghpFWJ3unVTweh+q6VXRpWvX5hQUTSqVpraElTowF1I1HeMrSrhCJdpgAfs06oFP2IhPRtS6D41t b9NnV8Ik+61AdUPzt6UyQl6383f9VmlqVyRXBBpPMSGyYkrv53Atb7QgsrY1tf+ZVtmpfeLYOxIY CAI1DcGfw13OK8mc4o+p5DfiZeS19nhaGluH8/vHppFdKa6FAK6FYj1q3OvtrN/80tjKOXPC2UVB IHhr8EGrre3qiinD3822sXO8JEACJEACJEACJEACByewn4WrznL17PH74IPrvJIF1yKIlvFD7Bpy 8KKH3KstQO+DHehJ9k24FjdVjnh82YbdH188efg7hyyZhAOd/lnXoWr9t6yzCYhWe4sNlVMmtV/Y aICuqDXsftMkP9IdOJKFBcNZGNdZUgdoBr1R4ihVEwj9B8G9opawChax/qobfdnqx+wjzJK+w8gG lwKyxt/4cdgPzZOG8Xk81NbhelsJkaOSIkfSLzA2QAJpRaC1re1Pebl596LTMRc8SRjAfr+V//D/ qykJbbDKNCCA36Nq3OPpe0W8z5YjJx5z0mew+kgadL1fu4gb34l/fuNf7/VrpayMBEiABEiABEiA BEggrQl8xMI1fjTLG3Yd4xB534ZF5wJEQC6MP/aRdQUbVqH+riLyFxUTnS9BXD02Pzf3BdyCj43l VSKwT0Vmd7oDiO1OlZWa/zaPUU55AlwIzNS+YWXUIlYch/51y+mg/VdiM3jAJYGEEBuBS4I2uCRg VPiDsurDTh3sDQ86oyvcrp/2oZpULCqr/KGTTcOaB6H1QjzU1kslVlr72h+umD5sdyp2mH0iARJI DQI1DaEVYRX51UJ3YVJ8SuJ7958Q17Swpq0a34MP+GjgpNQYPXsxkASWB5qm5kjzv3ab+D2uyrbA Ubf5/XlHGEc9gXGfbnNgSgIkQAIkQAIkQAIkQAI9EhKXrn3fWTh06KchHp4Oy7pJEH5GwZLTQOE9 uLkOCEu90CLUYwcKqTUbm6cLh3xWW7jaqPFw9ko42PTJhTPGBu19qZzetXFHYb6RXyZMEwIsrGFl 1DXBZAjQOYn2GwKsFsqehEUtgnMJn9Eu1pVPcr2faD3M30UA0bIXweq4pNzt+l7X3rRdi4qshiHm 4hq5EH6IA/CNuHJfW/jhK0qH7krbUbHjJEACA0oAbkdmO4TjqnK3U/vU7PcFbgt8+N6dGa1YqVfx /XtCvzfCCtOGAK6H13A9TNcdxj1e44fq/dHZ5Gqp1h8swz3d1/Di4ctpc9LYURIgARIgARIgARIg gaQT6JHg2pde1PibPiml+RiEyljgKgiPTzTt3vDZzun+fal+UMpWrl+fW5x77FRDQHyFJSwCRZRB eJ52WCvgg/QW5aBVwy9spyWsMixf827/O+nK5iBDTOquqkDTpYY0T4JlyTVJbSiJldfWh05WWmQV 4iItsipLrAq1hR+iyJpE6KyaBDKcAAI/PtaurAWwct3e30OFhesWvEjVwSa1wvYoBNfP9ncbrC99 CNT4m78Ldzc/t3usIuILyfQhbLeTKmm1v3kBgq6OqCh23poqfWI/SIAESIAESIAESIAEBp/AR3y4 9neXvJ7CpxFUoRzC4gNQd6FR6vn58syiYVNWYLUcfziUXktlaWkbevxq55/debliY2OJ4ZAQYM2Z CNfb6RtWjrIzHCwFk3yIrXpq5meEYYKNKQqHT7EwJXQNLGrXaWtYHPOVe1w65XIAAQTMaoHVdf4B u1N+s7oudBJOd1RkRSC2t2A1vqqtPXLSoslFO1O+8+wgCZBAyhOAdfwfHNLUga2+lYTOFth14ge8 3wVdu26m6UFAGRHc33UJrsJU2rI6mT6EUwoMAlhOtYT1eEp1ip0hARIgARIgARIgARIYdAJJt3C1 R6h9bcIi5g57W6eWsm6rcBd8I35fpq2veDN4pHSIE6I+YWERCwZlGOPH8Ncb9u8oq9MvrAz7dre0 rLuydHRzpjFLZDywLPmMNOQ8b7Hr8kTKDUbeqrrgiaYp4ZNVXASR9W0FkTXcHnmQIutgnA22SQKZ TWDuypXmRcef9yKmd5/an9O771y/d4QrPyf2YgjfYzd63c5kiLqZfYIybHRwK/AiXqaf1DmsUHtz 4+h0cR3V11OB+9tHxD51mXdawba+1sXyJEACJEACJEACJEACmUOgN6Jfr0ePKY4/gs5YGV+Bsqzr vZ6CX8Tvy/T1pQ27hjqtnDKHMDt8wgpYwwo5CRJswhbH8Jf2IUTc1eDoQ3mf2Cd82XDTr4VsIw8u HSx1piHlGeB3j6XEBxEVeWNhSeGGVLmGcM3PUkrOwwftIvTpXUuolTISecg7sejDVOkj+0ECJJCZ BKoDoa/ju0dCEP1df42wpq5xknQ4Yt+xSlnXet0FN/dX/awnPQnU+kP/D3OYfmP33rKs+RWegmp7 O5PT2kDwTbjVmJLJY+TYSIAESIAESIAESIAEEicwoIKr7h6sIH4OK4jvxncVlq7XwdL1pvh92bau o9yOsMZNlyZ8wkoxE64EEIRBTsMJcvWCRQhC7FMoC5cE0tcq2nzvvOd7t3LOnHAv6kqZItWv7xku XI6vwGfufLhhmHrojqmtllIrrbD1hwWTiuoOnS85R6oDwRNwjWuR9WJMt90ErxkrW5T10IFB5ZLT OmslARIggQ4C+uVeoch7DDMAPt5fTKrrmz5hmObTdn0Q1hZCWNMugrhkMYHlDbuOyRH57wABfvr0 ov5eXuy6oGM9c/+9ff32guF5BX/FS41PZe4oOTISIAESIAESIAESIIHeEOi8Me5N0d6VqaysNCbO v24VBLOL42qIRCLqwvklrr/H7cv6Vc3qOO81Ew1TlpnK0K4IEJxLzYBF6xG9gBOB+Pe8ULCEhU9Y EYYl7KSC13tRz4AXqVy92lEy/sSr4QL4+4kEJsN44VZN3SusyLeSbVG6wh883gGRFZGK9XX9HoJf rdxnWQ9SZB3wy4UNkgAJxBGoCYR+DfFrDSKo/zlud69Xq/2huYYhVtoVQHA9B4LrY/Y20+wlUNsQ egajPz1KQIm2lqbWMYvLhu/JZCI1/sZTlGFWVBS7vp7J4+TYSIAESIAESIAESIAEEicw4IKr7mLl +vW5JXkTHod49km7yxDHWiIq/OkF7qI19j6mBydwd2Dn+CEqvwzT9+zAXFqMPebguQ+zV4kAgk49 DWnSF5YR347te31Xzx6/7zClBuywdh1g5soHca2c0ttGIVJ/IEQEfl6LnuttHQcrV+sPlin4j4U1 8iX4IG2xILJGlPVgMqKCH6x97iMBEiCBwxGort9znGHk3lXuds45XN6eHMf33pXCkL+381oRq6yi pGCdvc00ewnU+INfg0/1220ClqWuqPC47rK3MzGFO4Evw6bXhDXvfjEKMnGsHBMJkAAJkAAJkAAJ kEBiBAZFcNVdrPLvLDKNfFhDyBl2lyGM7YG1zKnzPYVv2vuY9oyAnm6vXI7jEe0egbkMuCRQOkDX RJQ2e1ZDVy6ch21wRbBaSWudghDbJpRvMCw1o2JrnlyNi1SPo69LKGxFzlvgKXyqLxV1iKxiLlwG XIJgMR+A80rRoh7MBr+5feHGsiRAAoNHAFauNfj++2l/+LeGwPQTzFD5QWw07eqo8kmu92PbXMla AsvWN4/Nyze24Dfb0BBwL/EE3FmclclAqgPNt0pprervF7qZzIxjIwESIAESIAESIIFsITBogqsG XPPf5jHSabyA1Qkx4Ept2SdaTrnMPXJzbB9XekVg2eq38/OPGjNDmAjKBSEWVhg6OJf2fTok0Qoh LjZhmvzTqAcuCaSvpb3V94///mvzqnnzIonW1ZP8nZGw9bVR0pP8PcwTUlb4TK+nSNfb46W6vnmm Yci58Kl7Cca/VSq1SrWoByiy9hghM5IACQwigRV1jaebDscSb7Fzfl+7gYjsd+Bl3hK7noi1b+h8 z8hGe5tpdhOAn/7H8ULSFlkj+6zIkYPxwnagzgJeZvw70qbmL5ji+mCg2mQ7JEACJEACJEACJEAC 6UFgUAVXjWhFYK/bIRxrYDEzykYG9wIbQy3tp15ROnSXvY9p/xCYu3KleVHZuZMgmsIlAfzCRi1i FayM5YhEW4AI244L6HkhLZ8FS9iIVL4Pt+9p6A+XBLCi+jOuic8n2qfD5Ucwsfdam9qmHc6v3Iq6 5hmmKeeiD19Andsw1lVtrdYDi0sLth6uDR4nARIggVQjUBsIPaEi4S/21Z81BNeHILhe1DE+tQtT qUem2ljZn8EjgFkgl8HlRJcbAUt9vdzjirkZGLyeJadl3Ku8Uu52nZCc2lkrCZAACZAACZAACZBA OhMYdMFVw4sGHJLyaVhgFtgwMRXtxa3bds3pD/HOrpPpoQks27D72PycPFjAqjIEfoJLAu2aQB59 6BLdHVEva0tYSwq4JJC+XWKL7yqPp7W7EvHH8EB/Idp+OH5ff65bQt1+sAAXNRubpwsHfLLCkhUf jB1aZIXlygO0XOlP+qyLBEhgMAjU1IcugYOZWbBy/W5f2odwi5dsYrauQ78cRX2T+1Ify2YWAT07 xZmXsxV+13P0yHCNPIdr5PTMGmXHaDrG6qhBQLpzMnF8HBMJkAAJkAAJkAAJkEDfCKSE4KqHUNXQ /GlDGY/aN+nRYSn16EOvPnJBsqat9w1d5pe+d0PjyBzTOD4anEvAGjbqkkB4cNFE/bMlQgCWpe9D RH3KUpYPgq6vpSXiO4QFs4TFyOsQPbXrg6Qs2jK3Rewr1m4rcN1Nk0rOw4AugcuAnXg6XCnD6kH6 JEwKelZKAiQwSAQqV692TBx/0ot1re+cUlla2tbbbkBw9eO3wK3L47v0aa/beUZv62K5zCQAtwJ/ hVuBCzpHp9rCYvyiic4tmTbaFf6mM0xpno/PwLWZNjaOhwRIgARIgARIgARIoO8EUkZw1UOpCjRd ipvXWqzG+gWhbjmsBxb1faisoT8ILF37vrNwaAFcEJi2AItUluKE5Sdev9qrH9jx50NZX8Ro9Tms nAnSMJ9KvK7ESsDq5hn4YoUbC6ndVqwUYfUARdbEGDI3CZBAehGoaQh9U1iqzetx/aG3PccMhL14 eVbUWX5VebFzXm/rYrnMJFDtb64wDKPKHp1S1rVed8HN9nampNWB0NeFsJor3AX3ZMqYOA4SIAES IAESIAESIIH+I+Dov6r6XtN8d+H9CEAwGlaut9m14cFuISxqtpe7ndfZ+5gOHoEls8aF0LoOOqX/ oou2nCo58sQpwqGDcuk/Y6aQagYsXIZ1ZjlEIofiXH9O/+kMBjRbZYikBOE6sAMQiEvaInJWJlrd HDhWbpMACZCAJqCCbfcazpx/YLXXgit+kwttmnDPst1eZ0oCNgElWv+mxJCWrhex8os4lnGCqxRq Kj4Pd9rjZkoCJEACJEACJEACJEAC8QRilqTxOwd7vSbQfJ2Uxq/364dSP0dggu/tt48bKU2gun7P cVLkIjiX6hBi4ZIAIuyRqdLpdhUZs9BdSMEgVU4I+0ECJJB0ArByvRlWrk/ByvVviTa2vGHXMTki /127nKXUDyvcrp/a20xJwCYAtwKr8Huvg05GFyvSVlxRMuwtezsTUu3P2Aq1nV8xfdjuTBgPx0AC JEACJEACJEACJNC/BFLKwtUeGqae3Yib9Um4Wb/M3odp69djmtqbFZ6C6tg+rqQ0gc6HK/2A9aDd 0bv9TaPyhDxeGrCEVfALqy1ipSiG8p+wX1i7zt6mDiV0sBcKrr0FyHIkQAJpRwAurO+QMucOdDxh wdUI543BTIbYgu9tfn/GaHBlPwIReR+CtMUEV2nklOP4DfvlSfMNBHfNpdia5ieR3ScBEiABEiAB EiCBJBIYcJGrp2N5+JVHvoKb2f0eCA1p3APR9TM9rYP5Uo/AZZ7CHRDNH/MWF/wSgSYuxV/J7pbm oUqET1eW7FP07ERHa0kxNtEyzE8CJEAC6UygonioH/3/cMXGxomJjsN0iNEHlNl2wDY3SSBKoKlx z6PwlR60cUCc124FMmap8oeOxpgyLhBYxpwgDoQESIAESIAESIAEUoBAygquq+bNi7Ru2j4PUeOf j3GSwoFADA9V1QVPjO3jStoTuLJ0dLO3uOi5SLt170AOxlAyZyDbY1skQAIkkBIEVPgW02Fen2hf 8BJ0P8E1IiK0cE0UYpbk7/T3/nBsuFJOXV7fpGeVZMRiSGsqBOU3MmIwHAQJkAAJkAAJkAAJkEBS CKSs4KpHu3jOhJaWptbzlVLr40bvNEzx6L0bGkvi9nE1Awg0qmDTgA7DML4H1xW31/iDV1QHgidU Vlam9OdhQNmwMRIggYwl4PUUIeih9Ny5fu+IBAc5Zv/8DJq1Pw9uxRNAUKn74rdNw/DGb6fzOsRW CK4WBdd0PonsOwmQAAmQAAmQAAkkmUDKC0yLy4bvkWFxNjhsslkgKuzI3FzHv1a8GUyZAEx235j2 noC2dIW4/mHva0isJKYDaj/BX5OG/D9DyrUTF3wrUtsQeqsmELynuiH0jRp/0yer/DuLEquVuUmA BEggDQioyC3OPMfVifQU35n7Wbi2hdvoUiARgFmWt67lnX/BKnqPPWz8zs6z19M9xb3D1AgtXNP9 NLL/JEACJEACJEACJJBUAikvuOrRl09yvR9uD58NMW5nHI1jHLni8aUNu4bG7eNq+hNYO8hDmABB fxE+GLdIw3zKNIbsrQ0Et8MS9gEIsd+rbgh+lkL/IJ8hNk8CJNBnAvVtm/4MAfXcpWvX9ti1ihLG foLr5ZNGNfe5I6wgYwlUlpa24RqLBc3EQEv0bJIMGXCpCAbfzpCxcBgkQAIkQAIkQAIkQAJJIJAW gqse94JJRXXSkudhNRTjAJ9ghSL/77f5/XmxfVxJbwJSPjYgA5DiLfgHXoO/wwsGUo6CNcslEGJ/ Zgj5iCNPvl/TEGqGAPtPpL+AJey86oa9nsrVq+Pidw/IKNgICZAACfSKgBbDLKFqC4dNvqznFah4 lwKbUA4zq7mQwKEJWJH93QrgNzQTgmfhlkBYC2eMjQUFOzQBHiEBEiABEiABEiABEshWAmkjuOoT VF7ifFEp6xI84oXtEwbridNGyXH30/+mTSS909YW6z6lRHuyR2EpcV2523kq/opgPT3JUpFytPtr TH/8FyypDxsIBtedCwLsZ5B+B5aw9xsip37i+JP3QYB9FkLsbTUNzYtr/cGy29dvL0j2WFg/CZAA CfSGQLjdWgZfrosSKBtn4aroTiABcNma1b/l5aeEUjvs8Ssp5mIdP53pu6wI7C0WSr6TviNgz0mA BEiABEiABEiABAaCQFre9Nb4m+dLw1gRDwgi2Z1et+vL8fu4np4EMH3/LpiPJGB1ldg4YZJVV7/i 11Mg0luHKnlvXegoU6oyaYgyfEjKIK6WIe+xh8rf3X6IuOuEJXxCSvyFfeHmkI+WMd0R4zESIIGB IlAdaL4V302PVRS7/nG4NvHdvBXfzVErV3yvPeItdp1/uDI8TgJwxfN7WLZeaZOIqPBp891Fz9vb 6ZbipeqFuI+YVuF2/TTd+s7+kgAJkAAJkAAJkAAJDByBtJwC7fUUVNUEmsdIadxko4IgdgVugrdB dP2+vY9pehKQ7eIHyiHmSikKkzECCAVXdye26jYXTXRuQaL//q639aL9BReonOMNZc6EfQ4EWIU/ OQnr3X6OIFDMFIaYiSoWC2TNKSgStRAuUPZZZVkQYSHG7hM+77QCWoxFSfMfEiCBgSIgI9YfhcO8 De0dVnDFd1n8dzK/rwbqJKV5O1JE7sNvX0xwNYWp3QqkreCKvpdCQH4jzU8Lu08CJEACJEACJEAC JJBkAmlp4WozQTCj78MyZz8LA0upH9LqwCaUvmm1v3mBYRjL+3sE/W0Jrf0Hj7DGTZemFmC1Jay2 iJXTsO5MtO9wadAEEfdZlPMJS/raZNu6R3yPv7Nq3jwEQ+ZCAiRAAskhgN/SBy0Z/k5F8VD/oVqo qWs8QjocXVPDhfilt9j53UPl534SsAlol08l86/bjBfj4zr2qa11K2486nAvPu3yqZbWBEK1Srb/ sLvPS6r1mf0hARIgARIgARIgARIYeAJpLbhqXPCZuQKDmB+HDkaD4tIKj3NV3D6upiEBTF/9IcTL H/dX1yG2/uND9f7FV3k8rf1V58Hq0Q+Xx3mvmWiYssxURlSIhVXtDDxsHnGw/N3uU6INPu/+IxQs YbUQGxa+pubGwJJZ47qCx3VbAQ+SAAmQQPcEVtQ1nm4a5mKvx3VIVy4IDlgKf9VdVn2WuLrc4/xt 9zXzKAl0EIBIeRNeSF5j84gI68z5xQX/trfTKcUMlXV1Le+cpAPPpVO/2VcSIAESIAESIAESIIGB JZD2gquODF8y/qS/Qcw6J4YOIpUlIudUuAtXx/ZxJS0J9JfoCn9rz3xobTk72WJrd5CXN+w6xrTy ygztXkDBIrbDL+wx3ZU5xDFox+pVPLxGfcOGZcS3Y/te39Wzx+87RH7uJgESIIFuCeC79j8q2H5u xfRhuw+WsTrQNMeQ5pP2MQhmFRDMauxtpiTQHQGIlLPgRudlO09/zzax60122nHPefIzXrdzdrLb Yv0kQAIkQAIkQAIkQALpTSDtBVeNf+na952Fw4c+CWvIk+3Toadnw9T1ExUlBevsfUzTk0BVoOlS Uxp/wMPaiN6OABamL9avuHF2qk1hrH59z3DlchwvIcAaEtawCn5hpSzBOM2Ex6rUFgW/sELAGhZB ulqkWneZpzA2BTjh+liABEggawhUNTR7DUtOhJXrjw426I7vYRO+ODsWK2Kdhd/XJ+xtpiRwOAK1 DaG3kGeCzgfBdWfTng1HLpk1q/1w5VLpuLb0FtL4FuIFLEqlfrEvJEACJEACJEACJEACqUcgIwRX jfXeDY0jc3Idz2NAE23MuKHfrqz2UypKhumbfC5pTED7DxSm8X0ESvsyhtET/6gwahV78DfcHjZE +KtglfI7eztV09+s2TzkyCNGThcmxNeoJaz2Dyunor9DEu0zhOY9+Ew8h3rgkkD6Wtpbfe/ef+um VBOeEx0X85MACfQvAe2P+gg57oX6zS+dVDlnTvjA2msDoasQ4O9We79qt2Z4JxW8bm8zJYHDEYCv 4BvwQvH6rnzq/PJi1yNd26m/pl88IGDWMV53wY2p31v2kARIgARIgARIgARIYDAJZIzgqiHqKdsO lfdCV2AGbUUh3gqLyCkL3YXbBxM02+4fAlX+nUVS5l0shXE2Hv4RoEp8DDUPwXlux/b7OONvCEs9 2SJbV+VZeSOlabyCPIZuHQJ8owyLyeWTXMiXXsvclSvNC44/d7KpZJk0jKhLAinVjF5Z/SrRCjV6 jZTWOvg79kWk8kU2fxhYPGdCS3pRYW9JgAT6k0B1Q/O3pSV3wsr1zgPrrQkEf4bf1u/Z+1XIGuud VrDN3mZKAocjACvqaaYwYiI9foeqEHhtweHKpdLx6kDwp/r3c77b9Wgq9Yt9IQESIAESIAESIAES SD0CGSW4arzR6V6G8RzcCwyzccPKb92+9tAnLp80ClHguWQaAR2k6lAWmxAJvgeR4GexMSv1ULnb dUlsO81Xlm3YfWx+Th4sYLUrAljCdviGPSrRYeEB0pJCvRK1hJWwho1I3w65Zd1g+rxNdAzMTwIk 0DcCd/ubRg2R5sPlbudpB9aE79L/w3fpFfb+xt17XAzeZ9Ng2lMCCHS6ATeek3R+/RK0dfP2Men0 sg+fg4dbRMtVl7lHbu7pmJmPBEiABEiABEiABEggOwlknOCqT2NVoPFUQzqewODy7dMKC8jV9a1v n8OosjaR7Eg7/PsOexPXwsdiI1biYggKD8e2M2wl6l7DNI6HXS+EWPiF1UKsEB4wiFr6JjjcTcj/ nKUsn4IQ29IS8V1ROnRXgnUwOwmQQJoQqG4I/h6zBP5W4Sl4LL7LEJr+AsH1c9F9Su3Ai6vR8ce5 TgI9IQAL0R8YUv7Ezqsi4gveEueD9naqp/gcvFFfdeP0Q73kTfX+s38kQAIkQAIkQAIkQAIDRyAj BVeNr8YfvEAaUotq8cGHVpUXOy/FPhj0cckWAlWB4LmmlP+wxwurmvd2twYnX1k6utnel+mpFp6d wwpmOpRZBuF0JsYLdwzwCytFXuJjV7vwCXrWUkIHpPNFjFbfwuIR2tqHn6vEYbIECaQUgc6gQDcj KNA58R2D/80X4H/z43ofvkPX47j2K82FBBIiAH/sk6TDscEuhBlID3iLXXPt7VROl61+Oz//mDGP 4z7yE6ncT/aNBEiABEiABEiABEggNQhkrOCq8db6g5cJQ94Vjxo393/Azf2V8fu4nvkEYJVyB6yz lsRGqtTvYaH1v7HtLFypXL3aUXLkiVOEI2oBC0tYAyJs1C/s0F7g2Ae5dQ3KwSes5bMiyvdW+6YG WpT3giSLkMAgE4C4+udW1X7NlzzDGuyu7B9hXqxGAMJP2ceYkkAiBHB9vQLx/vjOMqH25sbRC2eM DSZSx2DkhXXuCZgm8hXcO3TdSwxGR9gmCZAACZAACZAACZBAWhDIaMFVn4Eaf/N3EWTo5/udDaV+ gBvmLr+e+x3kRiYSqPlv8xjplHUIMhUVEzt9lp6MCMlrM3G8fRlTdf2e46TILRMG/MLCEla7JIA1 7JG9qDOCFxxr4c7Dh7I+TB31Bd5/yXewCOi9qJtFSIAEkkRghb/pDFMaFbBi/bLdBHxvNuOGwaW3 8Zm+D4JruX2MKQkkQqAm0HydlMav7TKWZc2HC4tqeztVU/R7ETzzFOHa/12q9pH9IgESIAESIAES IAESSB0CGS+4atSwpvgJrCl+EI9dKevbXndB7IY//hjXM5MApsrOk4Z5vz06HUzt4VcembVq3ryI vY/pwQksDzSNdghYJEWDchkdLgmkcCN3wt8hEGveQqHn8Rlcp6TytTWFfYvLhu85eMvcSwIkMBgE ahuCLzWK1rOWFI/Yq9uHhWvMZQh8Ot9W4S74xmD0i22mP4FosMfcvLe7RqL+jpefF3Rtp+ZabSB0 oxKRR73uwidTs4fsFQmQAAmQAAmQAAmQQCoRSFgsSaXOJ9AXiRvlWkhD2n9rdNEWjspSF1d4XH+x 9zHNfAK4Dp7HdTDbHimFd5tE4unt67cXDM/PnymUowwmb7CIhSWsklPANzfh2hCEB5/J5/DnUxbc EijpWzTRuSXheliABEigXwhUB5oXwg3LsXDB85PlG/dMyMnJfcuuGD5cvw/r1xvsbaYkkCiBmkBo jZTilGg5JdpamlrHpPqLN7gmejQsrEUL3YXbEx0v85MACZAACZAACZAACWQfgWwRXMXStWtzioZN eRRi0Kdjp1mJViXDZ3qLi56L7eNKRhNYXt802WGYr+FBL6dzoKGWttbSxZOHv5PRAx+gwenPWUHR pFJpwhWBknBHgD+lpkO4KUq4C0o0wwL2BdTjg1WRzworX6i5/q0ls2a1J1wXC5AACSREQAcIyhs/ ek395pdOmnjUyScg/OR/7ArwsvLLXo/rTnubKQkkSgAvP6/C/ditdjnLUlfgBfh+PvftY6mSYrbU m3BHNSVV+sN+kAAJkAAJkAAJkAAJpDaBrBFc9WnQFnkj8lxPxwVrwF61t11Zp8Fi4Y3UPlXsXX8R gB+2a+A/7qZYfUo9ioeoz8a2udLfBGR1w163tAxYwZpagJ2JB23tF3ZMog3BHUE7vrRetuCKQFoC LgmEb09rsO7K0tHNidbF/CRAAt0TgEXf94RU70tL7kQAyq7ZIJb6fLnH9dfuS/MoCRyaQO3G4DiV Izfj+xxxqHAnJtQTsKY+69AlBvdIlX9nkSGHPAz/rV0v7Qe3S2ydBEiABEiABEiABEggxQlkleCq z8Xd/qZRQ6S5BoKP9j8ZXXCj/0FYtH58YfGITfY+pplL4Da/P2+UPOqN/a8By+stLqjN3FGn3siW rW8em5svj5dRv7AdFrGwPJ6Anib8vYTP8Ot4YvcpKX0iEvG1WC2+yyeNakq9UbNHJJA+BHSwQeE0 HoADnnulIf8v1vOI+Hh5ifPF2DZXSKAXBOBW4El858/pLBrZZ0WOvMxTuKMXVSW9yIpA42xTmF+E K42rkt4YGyABEiABEiABEiABEsgIAgkLG5kwau2PzpGT88IBFnb1bW3h2YsmF+3MhDFyDN0TqA40 zTGkGRf4Qm1taWybnOo+5LofVfof1VZEUuXOFKYJf7DwCwtLWLgUmBznAiKBQaqt8An7fIcQK3xW q/AtmOL6IIEKmJUEsp4ArFzvwGcoB4LrZTaM9va24xZOGva2vc2UBHpDoDoQ/Ioh5dJYWUt9HZbT t8e2U2hF91V3p8Lt+lMKdYtdIQESIAESIAESIAESSGECWSm46vOxoq55hmnKZ/b3Lalebty994wl s8aFUvicsWv9RACuBW6Ba4FYpG0EgrkT1itf7qfqWU0/Eahcvz7Xk3fstKglbEdgrpmoejrE2IJE m8A5bkQZbeHuE5a1ThmWz7/p1bcr58wJJ1oX85NANhCo2dg8XTjkX3QALXu8KmSN9U4r2GZvMyWB 3hCoqWs8QpqOD/B97NDldeBEb7Hz9N7UlewyePFwW0RE7lvgLlqT7LZYPwmQAAmQAAmQAAmQQGYQ yFrBVZ++Ff6mMxzSfAw3+7Go6hBkHkOQkPMpwGTGBd7dKO7d0DgyJ8esg5AwsjMfXISGP8Egat1R S41jlZWVRvEXr/YYDglfsPALKxUsYgV8w8pRCfcQEbLhC/Yl+Jb1oR6fighfc2NjPV+8JEySBTKU QG1D6D0M7Sg9PIhiQYhiCb/syFA0HFYfCSAQ1T/wvX1uZzWqLSzGL5ro3NLHavu9OIJ8rW4XkUvh 7397v1fOCkmABEiABEiABEiABDKSQFYLrvqM1tSHLkH05ZUAEQ3coPfhgbIaD5Tz9TqXzCZQHWhe aEjjXnuUENzfrG99p6yytLTN3sc0fQhU+UNH66BcUlvCCvxJWYbeH9uLEUB8V68JC5aw2i+sDPvC zSHfwhljg72oi0VIIK0JQGx6FS8m9WdJL2+XFzuP61jlvyTQNwKYabIIM03usWtRyrrW6y642d5O lRQWri9jBsyJqdIf9oMESIAESIAESIAESCD1CUCT4FLbEPwq4vT8cX8S1m/Liwuu3n8ftzKRACxs HoSodrE9NghtP0K05J/Y20zTm8Ay3+5huYUOWMBCfDUM7RsWLgnkJHsaa0KjU2qLEvJ5IS0f3sys E/uEj1OrEyLIzGlIAGLTG3h5Uaq7ju/HF/H9+PE0HAa7nIIEljbsGlqk8rfbM43w0nNtqgmbywNN o3OEcU+52/XZFETILpEACZAACZAACZAACaQoAQqunSem2h+sNAz5o/jzBEvXX8LS9bvx+7ieeQRW BPa6HSLnDTzw5UVHp0SrJdunVRQP9WfeaDkiTWDZ6rfzc8aNnibNqNUeLGG1RaychkPORAlBgNoD FUr79YNfWOmDhwKfv+aWd+D2wEq0LuYngVQkgJdSEMQ63HVAEPsrBLHPp2I/2af0JABB/2EI+hfa vbcibcUVJcPesrcHO60JNH1KCPMcr9v5rcHuC9snARIgARIgARIgARJIHwIUXOPOVU0g9CsIL/vd UFvKWlThLlgel42rGUig1h+8Uhjy9/bQMJ98NR6u8JDFJVsIaL+w7oprJuE6mGkqQ0+fLoOYOjPO x2+PUeBlTQsywy8sLGG1EBsWvtYPdtQvnjNB7+dCAmlFAC4FWuwXUpZQd1UUu65IqwGwsylNoCrQ dKkpzfvsTkLU/z5E/Rvs7cFOcf1fZQlrD+8FB/tMsH0SIAESIAESIAESSC8CFFzjzpcWXCbOv25V /PRyHI5ElLpgvtv1aFxWrmYYgcrVqx0l4096DeLalNjQLHV5ucd1d2ybK1lJYHnDrmNMKy8qwEYt YaWESwJxTKIwIMJCq0JgLi3AKuGLyMi6Hdv3+q6ePX5fonUxPwkMFIGa/zaPkU5jq90eLVxtEkz7 i8Dy17a6cgqKdDCqjhkGSr2B6ft6xkFKLLDA/VNEiTsWeFyvpkSH2AkSIAESIAESIAESIIG0IEDB 9YDTdJvfn3eEPOoxCCufjDu0T0TEnPIS54tx+7iaYQRWBBpnO6TjeXtYEBZ2Qm6f5J1Y9KG9jykJ aAJ3rt87Ij/fhD9YUYaga2UQUsvwoqYEh8xECUGIfRcC7AvQY+GSQIuxlo/XXKIUmT9ZBKoamqeZ wng9rv4AgmZ54ra5SgJ9JoAZRrW47/qiXVHEipTO9xS+aW8PZoq+rWmSLecuKR6xdzD7wbZJgARI gARIgARIgATSiwAF14Ocryr/ziLDyH8WPh2ndx1Wu1Q4ciqEkI1d+7iWaQRq/aFfCkN82x4XxLBq +PGdb28zJYFDEfjNms1DRo8aOcM0EJQLQiymYMMqVk5F/iGHKnOo/Vrsh/jwgraERR2+lvZW3+LJ w99FflySXEhg4AhU1zefaZjGv+wWtbsVJSI/rXAXrrb3MSWBvhKAH/3Pw4/+n+16LKV+VuF2/cDe HswUFq4vp1ogr8HkwbZJgARIgARIgARIgAR6RoCC6yE4LVvfPDY/34DVmTg2lkWJzW0Rccqiic4t sX1cySgCOmJyocirg9g+xh5YRFhnzi8u+Le9zZQEekpg7sqV5gXHnzvZVLLMMCDAwjeskmoGrq/h Pa0jLl8IYteLEHJhCWv5wlKt26O2+q/yeFrj8nCVBPqVACxcvbBwrY5VqtRXlBQXeItdn4vt4woJ 9JGADmSYN370Nrj1Keqsqh6W1BP7WG2fi2uXMg6VdwsE14v7XBkrIAESIAESIAESIAESyCoCFFy7 Od0d0esda+zozDorLM/ebG1qO3Vx2fA93RTloTQmUO0PzYU4tjI2BCUCLZu3TWPAoxgRrvSRwLIN u4/Nz9F+YbUrAi3E4k/Ko3pRbQR1vBq1hNVCbET6Gs2WjZz62guSLHJQAjUNoW/iRuG39kFlRaYK afw6LFv/Z2HxiE32fqYk0FcCsCS9B4LrIrseWLnOgpXrK/b2YKTVDcHP4vv1lFSxth0MBmyTBEiA BEiABEiABEigdwQouB6GW3UgeIIh5FMQRQpiWZVYAwHu0xTgYkQybqW2IaQturz2wDCP+5dwLfBd e5spCfQ3gZq6xiMswzjekAJBueAXNuqSQHjwJW0k2pZ+MQThYp0Ff7CwRvS1tER8V5QO3ZVoPcxP AhBcf4Fr8Ds2iX1WZHS+lCfgBYG2cr3S3s+UBPpKoCbQfI6URleAUiVuKnc7r+trvX0pjz59C9EO 353vLry/L/WwLAmQAAmQAAmQAAmQQPYRoODag3OufdhJw/gHfCrmdGVXf3/olUcuXDVvHizMuGQa AT2NMEfkb8C4olGTMZW7XahImddTuD7TxsrxpC4BHb1bupwzHMosg+zaYQkrZCnE2LxEew0Rdju+ 8F9A2WhwrnajdR0sFDejHvqFTRRmFuWvaQjeBRcYl9lD3mFtyYcbizbt13J3a/CMK0tHN9vHmJJA XwgsXbs2p3DY5A/wsmhkZz2b4FbgWKwP2ndUbSC0XKnIr/jb35czy7IkQAIkQAIkQAIkkJ0EKLj2 8LxXB5q+aEizBtljzJSllnk9rtiDaA+rYrY0IYAgHpcjiMedse7CshnWNqdhe9Ae/mJ94UrWEqhc vdpRcuSJU4QDAqzQrgiMMinUDHw1DU0YihJaLHsRf76ItHxWRPn2NdYFlsya1Z5wXSyQkQQguP4d gut5enBKqG2wah2r12sDwS/DH/FIb3HBL/U2FxLoDwIQ8u+A4LrEriuiwqfNdxc9b28PdIr+rN26 fdfpV88ev2+g22Z7JEACJEACJEACJEAC6U0gJh6m9zAGpvewdLgKcuut8a1xqnk8jcxar6ysNEoW XPcKxAZM8e5YILJfCZH9D/Y2UxJIFQL3+PcU54lcHZRLX69RlwS4do9MtH/amhsC7iuWEOtQ1qci wrc3HNxAS8ZESWZG/tqG4EsQ80/Uo4Hg+joEV4j7Qmjr6xxX4TN1VTeeiO9KXC5cSKDvBFb4m85w GObqWE1K/b7c7frf2PYArnTeA7yAa/7kAWyWTZEACZAACZAACZAACWQIAQquCZ7Imobm70hh/GL/ YqqyvNj14/33cSsTCGgfvrC2eQkflE4/mmpvuFVMXjDF9UEmjI9jyGwCywNNox1CHg+lrAxuUTqD c4lijDrR735obQruNKQPdfnCIuILN4fXMXhgZl8/enTw4foOLpaP6XVcBE9AfDpLr+sFVq4/QWCj ugpPgfZ5zYUE+kxAi5wTF1y3Bd81UUtqXHVb61bceNRgiPrVDXs9UuX8xOt2lvd5YKyABEiABEiA BEiABEgg6wgk+tCddYAONuAaf/BuacjFccdg+BjxVrgL74vbx9UMIQDXApVwLfAjezgQHR6E6PAF e5spCaQTgdvXby8Ynp8/UygHBFgV9Q0rlZwCCTY30XHgs/ABVLj/wNLfpyy4JVDSt2iiE2IJl0wh gCnVH8b51KyBT80Ke2xV/tDRphQr4Gpljr2PKQn0lQACVd2C4FnfsOuJCOvM+cUF/7a3ByrFrKaL 8B03xet23TBQbbIdEiABEiABEiABEiCBzCFAwbUX53LuypXmxSec92dYYJxvF9fTcJVlfbaipOAJ ex/TzCCgp846XIUbIToc3TUidT6smh/p2uYaCaQvAR2spmjo5KkYAVwSiJmIQK+tYWcgUGBhoqNC cK5GlPuPUnKdgiWsFVa+hg9eaaicMyecaF3MP7gE7tq4o9CZ42rs6oX12/Ligqu7tqNWrsssy1pW UVL4TPx+rpNAbwlAyP+4aSDAX+eC75Q7IXp+2d4eqBQzXH6A78HXKzyuvwxUm2yHBEiABEiABEiA BEggcwhQcO3lufzNms1Djhw98glYhc2OVYEANJZQZ1S4Xa/E9nElIwjAqvkCWDX/NW4wm9qbG6cs nDE2GLePqySQSQQkptS6pQVXBIbZYQ0LQRYvHkYnPEgl2lBmrSWVT8ASFg4/faG9ezcumTUulHBd LDBgBKJ+gY3cgN2gEtZ3DwySVVUXPNEwxfUQxC6yLOTIlQAAQABJREFU8zElgT4SkLVwZYE6jumo R+1q3L1h7EAH86sJhO5vU23Xf8kzrKGP42FxEiABEiABEiABEiCBLCRAwbUPJ7369T3DpTPnOQgQ U2LVKLUjLMKzF7iHxh5SY8e4ktYEEK37LgQhusweBCyab/F6Cv6fvc2UBLKBwIo3g0caeRBe4RcW L5wgxEqIsGICxp7o7wkmBqj/woLMpyR8w0YivharxXf5pFFN2cAxHca4ItA42yEdz8f6aqnLyz2u u2PbnStwO/BPS8kr5nuc7x14jNsk0BsCEDt/he+Vb3WVHfhZJfjNf61+00sn0Dq/6yxwjQRIgARI gARIgARIoOcEEn1A7nnNWZLz3rrQUbkmpr5JMT5uyO+0tFinLC4t2Bq3j6tpTkALTWaurMNDoD3N OhK21EkLPK5X03xo7D4J9IlAlX9nkSFybUtYuCSICrGT8VnJSbRiTB9+D+X/AyF2Hdwb+KxW4WOQ ukQp9k9+CKkX4oXiw121HVz0qm0Ingf1/DOwcr2qKy/XSKD3BGr9QXyfyNhvK/xEV3mLnQt6X2Ni JbWblcJhU55GwKyuWUyJVcHcJEACJEACJEACJEACWU6Agms/XAA1dY2TpMOEFZAcYVcHy63XLavl 9PmekXH+7+yjTNOVQLW/ucIwjCq7/xCHXnn41UdOXjVvXsTex5QESECI2/z+vJFy3NSoJazRYQkL IXU6fnRcifLB9+luCLAvojyCc0mfJdt9f331sbf5uUuUZGL5IbgugeB6h10qElYnzZ/oetnetlMd Wb5k/nVrw8Gm0+lmxabCtK8EYOVaj5c2Hl2P9g3dunn7mMVzJrT0td6elK9qaJ5mKnl1udu1uCf5 mYcESIAESIAESIAESIAEDiRAwfVAIr3crq0PnSxM8SSKO+0qYPHz9Idqy2eu8nha7X1M056AxDTD F+Ba4GR7JEpZ13rdBTfb20xJgAQOTkALc8VfvNpjOOCGQMAvrFTaNYEO0jXq4CUOvRcWb1p4WQsl xod6fCoifNs+3F139ezx+w5dikcSIaCDBhlS/sQu0y5aPraweMQmezs+hZXrVyGKFeK78Mb4/Vwn gd4SgO/0H8N3+g/t8viMf8Fb4nzQ3k5mWtPQXI6XPOP4255MyqybBEiABEiABEiABDKbAAXXfjy/ VYHguaZAYCUpHLFqlXqorurGuRAarNg+rqQ1geWBpqk5woTI03meESytXbaUHkqISOvBsvMkMAAE EJX8aEMoTCHWlrBiJqwqy9Dssb1oOgLR73VtCQvfsuuEDPtU0FpfMX3Y7l7UlfVFagPB30EM/7oN oq0tfMSiyUU77e349K6NOwqdDudT+L07kb938WS43lsCNf6mUmmYb9jlYen+gLfYNdfeTmaKa/8G S6lnKjwFjyWzHdZNAiRAAiRAAiRAAiSQuQQouPbzua0ONC80pHFvfLUQAJbCt91X4/dxPb0JwPrl O1IYv+gahfp7ebHrgq5trpEACfSFwDLf7mG5hQ5YwEJ8NQwIsbCGFXJi7EVHApVjtoEf2fGSxIJL AuGLwCJ2obtwewJVZGVWRIpfiYFHBS4wbII/y6LuQMD6/+ew+H+9wl14X3f5eIwEekpAB67C5356 Z/59u1qaR19ZOrq5p+V7mw/uNP7SHpFfWzTRuaW3dbAcCZAACZAACZAACZBAdhPossTMbg79NvoK d8FyiK6jIbrGplXCWmtJtT+4tcLjquy3hljRoBJo3bTjlvxjxnwFnZjQ0RF5Pqxx5nk9hVqg4EIC JNBHAovLhu9BFas7/6K1LVv9dn7OuNHTpAlLWCHK4N9Ri7DTsB5z5RLNeMA/nX4g4QvSmCcN/Ivj EFS0peaL+PMJ+IVVos3nr7nlHVpndsGDyDoa7KILkm1dRw6+plrblsrcvLtxlILrwRFxb6IELHUf gmfZguuQYbnOz6OK6kSr6UX+Yoit7/eiHIuQAAmQAAmQAAmQAAmQQJRA56MUafQ3AVhl/BBCwI/j 61XC+q63uOCX8fu4nr4Eauqbz5Km8bg9Akx3/KBJtE5eUjxir72PKQmQQHIJQCA13BXXTML3LQRY AwKsmInPonZLMLIXLYcgMr4slKVdhqwTYeH70PygLlv9cGNa9ZtwKTA5ylGJNeVu56mHY1rTEFoR UeE/LnAXrTlcXh4ngcMRuMe/pzjPyA105Uv+bJLfrNk8ZOyYkf/0Fjs/2dUu10iABEiABEiABEiA BEggMQIUXBPjlVBuPHhWAXCFXQhBXiz8za0odj5k72Oa3gQgrN8Ooedr9ijoPsImwZQEBpfA8oZd x5hWXrwlLIJ0ifEJ90qJMATc11AOfmHxJyK+JiP8Zja8WEEgLFgByxGaGb7b/gzXOBcdjh/88X7c MNS18LX5hcPl5XES6AkBXIcv4To8MZoXpugtTa1jOi3ge1I84TxVdcETDVNcTldQCaNjARIgARIg ARIgARIggTgCdCkQB6O/V+s3vfilkvEnHQFLq8/ouiG+GojIXYOp55/B1POn+7s91jfwBFosqzLf MMohug7XreNcf6XG33iv11P0wsD3hi2SAAnYBDqD2G3C9l/sfXeu3zsiP9+EX1hRBrcvUb+w+NCW 4Lhp5/lIiuB4+HyfgP0n6C9xgVh5RfjDC7W6DgEW1rDwC6utYr0Tiz78SPl03qFkUceYo4M4rEsB nWu+x/kfvIgaWrsxOK58kotTstP5/KdI3xXcCkijU3CVIje3IPcSdO2uZHXPcKipShmxYF3Jaof1 kgAJkAAJkAAJkAAJZDaB6ONjZg9xcEe3dO37zsLhQ1fjgf0kuyewFGqEzdTp3kkFr9v7mKYvgZr6 0CXwKflAbARKvdG4Z8PxS2bNao/t4woJkEBKEtDTh0ePGjlDGgjKBSEWPkvhkkBOw49jfqIdxnf7 dgiUL2oBFi9f1rW0t/oWTx7+LurB5Ib0WrRgKnJkV8AgpX5a7nb9sCejgM/yz0uhzvB6Cv5fT/Iz Dwl0R+DuwM7xQ+QQ/TmK3rPC4vwJWFCf1V2ZvhzDy5SbI1bkbws8hU/1pR6WJQESIAESIAESIAES yG4C0ZvX7EaQ/NHfu6FxZE6u43nAntjVmtra0tZ2Ch7G3+nax7V0JYAHtKdxfj9h9x/Cy/cxHfEG e5spCZBA+hCYu3KlecHx5042lSwzDAToUkaZkmqGbcme0EiUaIba+jKkIljCwhpWKF/T3rr6VH8h U13fPNMwDfS3c7HU18s9rtvtze5Sze+iE85b27R776lLZo0LdZeXx0igJwRqG0LPIN/pnXkj7Soy bqG7cHtPyiaaBy4MHotY8nJYa7+XaFnmJwESIAESIAESIAESIAGbAAVXm0SSU+1P0KHyXoDV07hY U0oE9qnI7Ms8hTti+7iSlgQgqpfk5jj+C1Elt3MA+1qttmlf8gxrSMsBsdMkQAIfIbB8454JOY7c mRBNtT9YCLH4k/Koj2Q8zA4E5mqXUq2LuiTQQmxE+kJW8M3LJ41qOkzRATtc5W8+2zSMx+wGLUvM q/A4V9nbh0urA6GvS2Xlwsr1N4fLy+MkcDgCNf7g1+BWoEvwT+AFwOHqPvA4gsW9Amtu7UaECwmQ AAmQAAmQAAmQAAn0mgAF116jS7zg8kDTVIc0noWV1DC7NCwhX9ndGjzjytLRzfY+pulJAFau38QH 6rd275M97dFuhykJkMDgEaipazzCMozjJSxhjaglrIAgKzz4LjAS7BV+DtQGCLhRf7CWFOtaWiK+ K0qH7kqwnn7JXu1vXmAYxnK7MmVF4CKg577Hq/w7iwyZ/yQs/XWwo7RzqWCPm2lqEKj5b/MY6TS0 i4uov2VcUM95i522xWu/dXJpw66hhSLvgWS6LOi3zrIiEiABEiABEiABEiCBlCZAwXWAT09NQ+Np CLryL4CP+QfUwlzT7g2fTfUppgOMKu2aq1y/Prckf8LrOLcx1xGWshZVuAtiokXaDYodJgESSJjA 8te2uqTLOcOhzDLIrh2WsEKWwio2L9HK8PvwAXzLvtThkkD49skW32XukZsTrSfR/DWB5mukNG6y y6lweDKCgm20t3uS1gRCv4I179pELGN7Ui/zZCcBBGN7HC+sbd+tKmKJY/p72n/0Hk0ZX/C6C76Z nZQ5ahIgARIgARIgARIggf4i4OivilhPzwh4i4ueq/UHLxWGfAglopYaeIA4s3DYFC3KefFHS6Ce oUy5XJWlpW0r6hq/7HA4nrE7Zwh5E9wNPLJoctFOex9TEiCBzCawcMbYIEa4pvMvOtjK1asdxeNO LDXNqAUsXBEYZQgsNQNxgIZ2RwO/D0dCbP088nxe28wOwX81gWAj9r+Mfb6ItHxWRPne2rLWXzln Tri7uhI7ZoyOzx8KIyBYgks43HaHIydX/7b12BVBgk0wexYRUJa4H5bktuAKDwPWpRj+zf2JQApz Kl4SvNGfdbIuEiABEiABEiABEiCB7CRAC9dBOu+I4ny5Ycg745uHNeRtsIb8Rvw+rqcfAR3hGB+s q+2eY5rwvZhW+yV7mykJkAAJdBKQ9/j3HJcnciHAwi+sEAjOJWZGRdZEESnRqgNyRS1hFYTYiFhn tTS92Sn+JlqbFnXvgc/xRXbBuk0v5vRG0IWVa62yrF9VlBSss+tiSgK9IVD9+p7h0pm7TUqRo8vj t3Vtp8uK3lR30DLVDcHfK0tWwXL2PwfNwJ0kQAIkQAIkQAIkQAIk0EMCFFx7CCoZ2fBA+z080P4s vm5YVvza63Z+O34f19OLgH4oNJw5dfDFOMruediKzFngKXzK3mZKAiRAAocioP1VwpA16opAGkZn cC5RjPwJ/WZjuoQllXoTxeAXVvjCIuILGe2+JcUj9h6qbXs/Agf9A99h5+ptCFvvQ9hKODiYLlsV aDzVEI6r8LumrRG5kECfCNQ2BP+G6/l8uxIEp3T3Z3BKvDB9ur0tfDFnpdiEmZIACZAACZAACZAA CfSWQEIPb71thOUOTQAPtTfgofb6+BxKWJd5iwuWxe/jenoRqGloLpfCqInrdf0Oa8v0qzweWKFx IQESIIHECNy1cUdhrsybaZqOmVBAo75hpZJTIMHmJlZTVEB9D2VehiDrwzRtX0RJ36KJTh2QKLbo SO34bTpe74Af2XUIIqQtcHu1wMr1ydZWy7u4tGBrrypgIRLoJIBgbhUI5lZlA8HLgO/jZcAN9nZf U7wIf7m/rWb72ieWJwESIAESIAESIAESSE8CFFwH/7xJPIzehyly8+K6EolE1IXzS1x/j9vH1TQj UNsQWokuz7W7jQfDG/Ag9317mykJkAAJ9IWADtQ3MffYUtQBlwT4E7IMIup0/J4UJlovRNXduCF4 GTax8Asb8ZnSvAV1jNX14LvrMXx3nZNonXb+6obQxQj8NRtWrtfa+5iSQG8I6BcPQ3Jc23Gt5kfL K/VGuds1rTd1HVhm2frmsXn58k68XIhZ0B6Yh9skQAIkQAIkQAIkQAIk0FMCFFx7SiqJ+aIPzXkT MH1TfDqumX1hFT5zgbtIB17hkoYElm/cMyEnJ3c9uj4k2n0l2tqtyMyFJYUb0nA47DIJkEB6EJDV DXvd0oIrAsOEOwJYw3b4hR3T6+5LudGKWDdZsIjdsWPXhqtnj9+XSF06YFjJMSe9vHXbrtmJlk2k HebNDgI1DcFV8HP8BXu0EStSOt9TCNcZfVuq65vPNKRxZrnH+Z2+1cTSJEACJEACJEACJEACJJCg PzgCSx4BbbXhdDifsqdw6pa0xZFlWaf1x4NE8nrOmrsjAH9zX8XH7I9xeZ4tL3Z+EtswRONCAiRA AgNDoHZjcBxCDZXBT/jMqDWskmWwhJ2A1hN98RrB19cbqGedkvANG4n4REvkvxXTh+3ubiTwjflN fOmpimLnrd3l4zESOByBmvrQJdIUD9j5LKV+VuF2/cDe7m2qr1FhWR96PQUxlwW9rYvlSIAESIAE SIAESIAESCDRBy0SSyKB5YGm0TnCXIPHXx0cpWNRass+0XLKZe6Rm+1dTNOHwNyVK82LTjjPB2uc 2JRHTM/9KqbnLk2fUbCnJEACmUhgacOuoYVWzsw4S9gy+IWdjN8gR8LjVaJBSRX1CaskfMO2iXUL prg+sOtZ5ts9LK8w94lO/5h84WSDYZowgd+s2TzkyNEjt+M6LdCFIf774a6iJOGKDiiAF6R3WhH1 +4qSgnUHHOImCZAACZAACZAACZAACSRMgIJrwsiSW6C6fs9x0sxZA4EuNv0TT6YbQy3tp15ROnRX cltn7ckgUF0XOslwiP+g7ujnTVsui5Ca7J1WsC0Z7bFOEiABEugtgdv8/ryRYtx8w5B32nVA0GqF NWyevd3TFC+XdiLvy/jmgxArfdJQ56iI9UhFSeFDPa2D+UjgYARgjVqFH9QK+xisXGfByvUVe7s3 KQLFvRAKh86+fNKopt6UZxkSIAESIAESIAESIAESiCdAwTWeRoqsw4/YTGkYz+wX+ESp/3ywfden 6P8uRU5Sgt3Ag9wNcBdxvV0MAsZKWORcam8zJQESIIFUIfCRKdthdZ4UkbeEA35hlQGXBPALqwRc EsgjetFnuCQQayDGrkM9PhURvp3ygw1XeTytvaiLRbKUQFV98HzTlH+LDV+Jm8rdzuti271YgYXr S+XFrpN6UZRFSIAESIAESIAESIAESOAjBCi4fgRJauyoDjTNMYT5T1gG5do9wgPqPx5+9ZHPrZo3 Tz+wckkjAtHIyg7nRggU4+xuK2Wd63UX/NPeZkoCJEACqUCguiH4P4aQf7D7ErbUCQs8rlftbTut 8oeONgTEV0NEBVi8VCrDTcXH7OM9TpUIw/L/v1FLWCV92PQFZfiNJcUj9va4DmbMKgI62GhJ/rFb MRtoeOfAN8E/+rFY75W7imUbdh+bn5N7c7nbdUlWgeRgSYAESIAESIAESIAEkkaAgmvS0Pa94lp/ 6AvKEPfjJBl2bRBdl8MH3iJ7m2n6EKgNhC6CoBA/lfadxt17SpfMGhdKn1GwpyRAAplOoNofrIRL gR/Z44xYYvx8j/M9e7u7tPr1PcOF05wJX7AQYrVFrNKWsJNQxuyu3MGOad+c2O8T0or6ho3AInah u3D7wfJyX/YR0D5X4anncnvkERU+bb676Hl7O5FUW8waUpzo9bhi130i5ZmXBEiABEiABEiABEiA BA4kkHhgjANr4HbSCJR7nA/A0ujrsOCIWRrhwXVhTSC0DdPRv5W0hllxUghguuPDEF1XQHRd0NnA sYXDhv0E69cmpUFWSgIkQAK9IGAYYnR8saDR0mOflhXTh+1G2dWdf9Fqlq1+Oz933Jjp0lRlSoiZ UhoVUih9/zEkmuEQ/8CtjgeH8GfMk3jtqN881gSCOljSy7BjXCfgF1aJNl9FybC3cQhVc8kmAghw dZ9hdgmupjC/iPH3SnDFtVmqLOONbOLHsZIACZAACZAACZAACSSXAC1ck8u3X2qv8Qd/LA35w/jK lKV+QkuMeCLpsa6n4JpSbIBgEI2uDIkgHI5YsxZMLHgtPUbAXpIACWQ6gZqG4AN40RedWo2p/nu8 xS572na/DL3G3zRPSHOWpSL3oB1YwMISVmifsGomLBZHJNyIEs1QW18RCpawOkAX/gIt79ZVlpa2 JVwXC6QNgbkrV5oXHX/e+3gR3fmCQG2tW3HjUZWVlVaig0AQrhXhSOTnC0sKNyRalvlJgARIgARI gARIgARI4GAEKLgejEoK7oNl5I0Q6fazhLQsa36Fp6A6BbvLLnVDoDrQ/CVDGsu6sqiX8ZD48d48 JHbVwTUSIAES6B8CEJ+exc3BaZ211cM35sT+qbmjlqVr1+YUDZ/8csum7R9fPGdCS3zdyxt2HWNa eZ0CLERYCLL47Rsfn6cn63BH0A6j19eR14cXWz7x/9k7E/ioqrP/n3NnJgmZSQggSKm4ZSYBErVU tC1d6ftW6/ZWbUEzk4DgQlt3LLhrrHVXRCpVXFiTSUXr0rpU+7bYf1vfqmjQliWZSVFQZBHINiHL zD3/5yacO3ciWSaZ5c7M734+cJZ7zznP+Z6bmbnPfc7zsFDtwVDHvxGBfjD0Uuca2gX0KPkbvlxK HGLqf5cXOv4sy4NNKbDle3vFzukI3jZYYrgOBEAABEAABEAABEBgIAJQuA5EyCTnSRmnFJUvfI4s Oc7TRSLrSFWoZ5PS9XW9DhnTEzi0lm/TWk6TwpI5zjWewtxHZBkpCIAACCSLQE1DWx2NXXRo/L+R wvU7sZbF62+9TjClw+PMfXSgvldvaR5jtShTya2AZg37Fc0vLAXo0uSL1i8s6WFZXY8CViWXBJoy Vq11F+d/PpAMOG9OAt6G5m9xZv2blI783D9Ffu4vleXBpN3fyRUL3yJL7q8P5npcAwIgAAIgAAIg AAIgAAKDIQCF62AomeSapT5f9hHKl9+gRdMffunhMaAGxYzyYvu7JhETYgyCQHV961cUi7KBLu1W GJAWoEUVbMpgA9MMYghcAgIgAAJDIkAuBQ6QZWmB1phcCvyOFFE/GVJH/TR6alPT6Nxs6+ukHDul n8v6PLV8w85c+8iCE7lCQbkE67aIJSVsKX0/5vTZqI8TNMfP6NSGbgWs5pKgk/zCThm1neroKxaH yQlw8uu7nV5gHtUjp9jffGDL+PnTppGF8+COtVubi6026230YsEzuBa4CgRAAARAAARAAARAAAQG JgCF68CMTHXF8ob9I/NY9v+jh+ETpWBk0bGvqys0fc7k/HpZh9T8BKr9gVsVzrWgWd0HreOLpHwI WzDLE0hBAARAIIEEyKVAiH4caDGq6BCPlRXaf96Tj+3/5F7lEUXwP5e57L+PRc+V69dbj584bZJF 8KkU+GsqE8pUQX5hpfI4ujFEkxD8fXJnUMtUlVwSiNr6TzbUVc6YEYyuH1wdbwJ0vz5E9+uC8Dji bLpnXwmX+89569t+zLha5HY57un/SpwFARAAARAAARAAARAAgcETgMJ18KxMc+XazYEvWbP5WyTQ sVIoMsP5ONQhvlExxa5Z6uBIAQKahVbeqILN9Ed4jBSXXAv8mFwLPC/LSEEABEAgkQS6A/spbEd4 TFFJyqs7wuXY5TTLQovV+pjbmfv92PX6xZ7WbG08zmLLIgWsmKpwRi4JSBnL+Ze/eOUANYJ1kAL3 A80lAedsIwvx2q6Dzf+efdL4wAAtcTqOBKrqAqdYrPwdOQT9HqpyF+ZWyPJAaU1D4HahsvcpEOkf BroW50EABEAABEAABEAABEBgsASgcB0sKZNdV93Q5OLC+hZtoztCikbbIv/Vwjq+Pb9wdJOsQ2pu AlX+wBkWzl/VpRTi07Zg22QEdtGJIAMCIJBAAmR5fzJZ3mvuTroPlYmfewrtj8lyrFMKVvQ7IdTb 3K68TbHuu7/+VvhaxmZRQC7NL6xClrBkyTqVFHVO+lF0yLK3v9bhc9SGEImtpMDt9gerWcKykPgQ fmHDjBKR8/rbGkgJfrw2luaip2PH7nG9A7L1JQe50Hg22NW1aPakgm19XYN6EAABEAABEAABEAAB EIiWgDXaBrjeHAQ8hSN9ZJVxBj3svUkPiHZNKto2eUI+y/kD+Xr9ASLtmmOdBpKi3Gl/jfzPPUmK 854gH2R1NcKWey+106MuD9QHzoMACIBArAjQd8q4yL747shybEuChx5m3HoD9Tpoi8RYSDDPlbeX +nnj0L/uLtd8sMvO7bknWYVlKqldySJW8w3LS+jLNbuvMbsVtJxPofNTGFd6fIDSLysKPLadNH+1 1JZcErDag7y9dp5zjMFyuK8eUT8UApyJ39Ja3aS1JcVrXvaXjzyLsr8bZF9Ff/jwje2DvBaXgQAI gAAIgAAIgAAIgMCgCMDCdVCYzHuRt771B0xRXqEHDJsupRAv1VU9cD5F3qUd6jjMTsD7r9YjeS6n qOB8pCarZjElguwbnuJcfYuk2ecA+UAABNKDgNffOodzZZWcjWDBb7sL8/8uy/FIycLw7XZVPfuQ EjQeQwy5z+UbNthy8yZNUSya8pVNJTbkkoD8wnKeH22ntAvlALV5jwleq3J1oxoStX/Y+Fr9s7Nm haLtC9dHEqhqaD3BwpQPZS2xfo6Cvc2U5b7Syk2bsoqzj1tf5sz9Zl/XoB4EQAAEQAAEQAAEQAAE hkIACtehUDNZG29DaxlnSjWJpa8nBWB6kgIwXWYyUSFOHwSq/S0XKtxSEz4tPqjb/s40BGgJE0EO BEAg/gRI4bqIlIr3yZE6O4PF8Q7ISMoyt8J4KSnIui0U5dgmTvkqX+Px2Yz8wnLRrYilb1/NGnb8 EGQ+SArcD7otYck3rJZ+tnv/pgXTJx4cQl8Z3YTcU2wm89bJhyAcpN9BbvK5W0z3lovcDIyhF9O5 lLbT+QP0Y8mvCvYvrij76B3nXLr3Ls5oeJg8CIAACIAACIAACIBAzAnoCrqY94wOE0qguqHtanI8 t8Q4qCrErzxO+63GOuTNS6DG3/Z3etjWrWwEU290Fzo09wI4QAAEQCAhBMgX5oOkmLpODtbM2gvi 7RdcszIsyjn23c/VnaemsjscbbcCG9HjioAUeT0uCTgrJJbR/tYKkRJ2CzUjv7CsNshCtcrB0Aee Ews0C1kcfRCo9rVUKorl9j5O91VNPnjZR7S35N6uQIsXAdD6woR6EAABEAABEAABEACBaAlE+xAQ bf+4PoEEqn2BmxSF32UcUlXFzR6X/W5jHfLmJLCmvmWyVbF8YHAP0dbV1VmKQB7mXC9IBQLpSIBe /Kwh9aDuT7Vu7f2WRLinqW5ovZ4sEZvKCu2PpxPXp7fuzcvi2V+xWqxkASumCs7IJQEvMXzORzPd bd1+YRmrDalsY4hcE8wpzv00mg7S8dqZ69ZZzj35rMvopfNtQ7Qy7sZCFrGf0xo9UN/x8ZLKkpLO dGSFOYEACIAACIAACIAACCSOABSuiWOdkJFoS91K2lJ3kWEwoarsAo8r91lDHbImJUDbeRfSdt77 pXj0APg6uYb4oSwjBQEQAIF4EqBgjK+T0uo0bQz6/PmEPn8mxnM82be3rvkIbrW8SgrXU2Vduqbd fkOzji2h+ZFLgm5XBJpbgpMo74h2zpqSkJS37zOV14Z4qDbUJWq3PbPYnwglebSyxuN6zXerIvhq 8qmrMYzVUR8UwbkVzvy3YtUh+gEBEAABEAABEAABEMg8AlC4ptmaa5Ye55181kuccS1Cb88hWKfK Qj/0OPPWyyqk5iSw1OfLHsu//G968HZKCVVVLfe4HJqPXhwgAAIgEFcCFMCqlr4/vqINQsq890jh Oi2uAxo6r24IPEpWiq+R0vUVQ3WmZPnqLc0um5XYKxZyR9DjG5YUieOiBUCBFwNcsA9ULmqZymop embtAbZzUyq7azgcg0MB3h6jcyMOd35YdRQtTgj1erfLsXhY/aAxCIAACIAACIAACIBAxhKAwjUN l37xWztGjB835s9k9fINOT0KFNFCpq7f8RQ5Nso6pOYkQAG0ZlAArb9I6UjpsUe0dU2C/z5JBCkI gEC8CJDCdScpXL/U3b8Qr5U57WfGa6ze/Vb5WqZYuGUpRYz/797nMrVcszUwgdl6/MISg6mClOH0 3X581DxIgUgBvjZpPmE137CqGtrYaun6IN7+eaOWc5ANKFjoDRQs9J5BXj7ky0jp+ojb6bhmyB2g IQiAAAiAAAiAAAiAQMYSgMI1TZe++sPGUTzX9neyjpkipyiY2C1CXdM9RQX/kXVIzUnA6w8spbW7 UkpHa7cCUZQlDaQgAALxIuBtaGulHwb27v6FWEUK17nxGutw/ZJbnBdFKHSDuzh/6+HOo46x5Q37 R+aptrAlLLkl4IJPpp0R1qj5CNYgyBJWkCUs+Zet7eoQtXNLHLui7ieBDQ4XJDSew9ML6/vdztzr 4zkG+gYBEAABEAABEAABEEg/AlC4pt+a6jOq8rUdpXDxf6S4O0qvpIerLhaaPtuZt0evQ8Z0BGhr 6RibzVJHazfmkHAiGAx+t6I4/2+mExYCgQAIpAWBpzY1jbbn2PbJySRD0bTW1/I9C1cuIlcGF0k5 kA5MoNsdjTLhBFKckiJWs4gln6acnagrzwfuQr9C21VBhfepPSliyRqWd9VWOEc2UB15K0juUeUP nGHhXHM5kdjfr6q4uMxlX5Hc2WN0EAABEAABEAABEACBVCKQ2B+sqUQmTWTVIt/bLMrf6dlktJwS PUzVHgy2fffiSWNbZB1S8xGo9rfOVriyWkpGT7pb69u3nYToyZIIUhAAgVgS6Pm+sGyWfdJ26l/Q duqHZDlRKVn4v9vVFfrhnMn5uvI3UWOn0zgUOEspKltQxKwKKWDpHye/sIKRSwJ+RLTz1NwSkSuD japQySUBuSVQ2UZf18ebE/l9tHJT6/jsbP5vw4vIaKcxnOvb6K3nybC8Hg5CtAUBEAABEAABEACB zCIAhWsGrDdZun7dojDNJ6geWIIenv5S37HtjEQ+LGUA6phPkRQPL9DD5bmyY1UVd3hc9kpZRgoC IAACsSLg9bV8lyuWN2V/5Pe7goIGVclyotJqX2sF47zI47TfmqgxM2mc7t0vjJSv3ZawZA3L+VT6 MXhM1AwoICe5u9nUbQkreC25ia3tCHZ8GK+XuV5/m5eUvmVRyxmrBoK9Sf6FZ8SqO/QDAiAAAiAA AiAAAiCQ3gSgcE3v9dVnR9Gfz1QEf4kejIw+3p4tK8y9gC5K+jZBXVBkIgis9Tc5rcz2b1q37O4T gnWQa4GTKibl10VciAIIgAAIDJNAta9tpqKwdbKbkKqeXu5yvCHLiUq17fFHKBPeqW//6BS8FEwM 9R6/7xbNFQG5JNAsYsVUetk3iUa3RCmB9nvCRy91NzKudvuG5e1so/sEx+4o+4m4vLqu7VTFyt6O qExCgXYInUfuLl5MwtAYEgRAAARAAARAAARAIMUIQOGaYgs2HHG9/tY5nCurjH2oTCzzFNqvMNYh by4CZNVzJVn1LJVS0YPsXymAx/dkGSkIgAAIxIJAtb/tCoWzX8u+1JA61VPk2CjLiUzJuv9m+oGy h4J2PZnIcTFWmMDit3aMOHLMmBO4haxhmWYJS8G5GD+B8vpumfDV/edIUbmzxxKW3BFwXstCnRsp gOc2ajWoF750P7xECuD/6X+URJwV75YV2k9NxEgYAwRAAARAAARAAARAILUJQOGa2usXtfSkdF1E Stf7IhoK9iBtk1sYUYeCaQgs37DBllcweSM9bE6RQpFrgUvItcDTsowUBEAABIZLoMYf+CUpw/Rt /MEOMaFiiv2z4fY7lPZr/C3jrFz5vbvQ/vWhtEeb+BCYuW6d5UdTzygmxStZwJIlLCliORdfMfqJ H/zIokkIvpGRX1ihBeiif/7t726pnDEjaOyjZmtggrDxHfSDVTHWJy2viq9SAC3Nly0OEAABEAAB EAABEAABEOiTABSufaJJ3xNeX+AOrvDbjDMUqrjU7bI/ZaxD3jwE1vqbp1u5lYKfkY1Q9yH2H1TV SfNceXvNIyUkAQEQSGUCpHBdTgrXy+QculqbHbNPGh+Q5USnZNX4OBlAvkiBu/6Y6LExXnQEqjcf OIZnZU2lHRgUlKvbElaziJ0YXS90NbnNIb+w/6IcKWLJGpaF6J9CvoWVe6LuK14N8JI6XmTRLwiA AAiAAAiAAAikFQEoXNNqOQc9GV7T0KYFQnHLFrSnj4IPi/PJavIlWYfUXATItcD99CCrWyLTg20N uRbQ19Bc0kIaEACBVCNgDNJHW8D3ka/KqKPZx3LOVQ2tJ1gYf5C2cJ8ey37RV2IIrN7SPMZqUaZy LTgXI2tYUsTSyEVDsFTV3A6Y6Peq+IDuSbLqxQECIAACIAACIAACIAACfRMw0Q/YvoXEmdgT0Lap 5xdMpiBa/AzZOz3RtIfU0BkVrrw3ZR1S8xBY3rB/ZD7L3krPneOlVCKknuYucvxJlpGCAAiAwFAJ 1Pjb/kFqrend7YXYQv5TdTcmQ+1zuO28DYGXuzpDC+ZMzq8fbl9on3wCyzfszLWPLDiRKxSUS3Qr YEkRy0vpx2hO8qUbtAT01XuwoNw1pnnQLXAhCIAACIAACIAACIBAxhEwhz+sjMOe/AnPnzatqyvQ MpP2770rpdEeeCyK8gL5ziuVdUjNQ2B+4egmVeVXRUikKI9rgU0i6lAAARAAgaEROFI2E4zvkflk piIkltiyLNcnUwaMHTsC86dNaCt35f6TgnU+RhbUl9G/U+q3v50XYuqJtM1mDm22eZhcCbxJbgUa YzdqzHviFiWnKOa9okMQAAEQAAEQAAEQAIG0IgAL17Razugn461rPoJbrf+glvrDgxZNOMg7vjG7 cPT26HtEi3gTINcCNeRa4EI5DrkWuJ9cC0AhIYEgBQEQGBIB+mxpps+WPK0xfa6so8+VC4bUUWwb cXJ18G5bR/C0S0pG7o9t1+jNzATWbG08TrFZL7Qw5W7TyamymWWu3OdMJxcEAgEQAAEQAAEQAAEQ MA0BWLiaZimSI4i7OP9ztaPjNLIm0SNRc84n2FjOnzT/a8mRCqP2RyDI2zXlapu8ht6aLNB8Hcoy UhAAARAYCgGpbNXaciZMYeFKopCxrVhmz7FeOZQ5oU3qEpg9qWAbE3yjGWcguGo3o1yQCQRAAARA AARAAARAwDwEoHA1z1okTRLPlFEfq0xQUBLRZBCiiLZxvqr5WzPUIWsCAt2Wx0Jco4vCmdUi+BOV lZX4e9ahIAMCIBANAS3KvPF6lTGzKFzZrt0Hfks+xs/XfI8bZUQ+/QnQSwBT7sQSglvTnz5mCAIg AAIgAAIgAAIgMBwCUNAMh14atS0vdPwrGAydowXOktOi55xT8wpGPl+5fj0eLCQUk6TPv//KCnL9 UKuLw/nXXeWLfq6XkQEBEACBKAgIS9a4Xpfv7lVOWnHB9IkHafDf5Y+cXJE0ITBwUghwVQ0kZeAB BlUYN76gHuBqnAYBEAABEAABEAABEMhEAlC4ZuKq9zHniuL8vwlVXEhKVzJu6jnIvcDpRUd/bZUs IzUHgWdnzQrROl0asVZM3FWzNTDBHBJCChAAgZQiwNmRRnnJrNA0Fq6aXB3t4gmydbzUKCPy6U8g xNVPzThLoQR3mVEuyAQCIAACIAACIAACIGAeAlC4mmctTCGJx2V/iQl1nlEYevD2VDcEHjXWIZ98 Ah6n/T0uxF1SElKO5wsrwzpJIEhBAAQGTcDCWaSFqwiZxsJVm8TcEscuesH0b2996w8GPSlcmPIE Gna8/xEFcOsy20S6OtkWs8kEeUAABEAABEAABEAABMxFAApXc62HKaRxOx2rKUT1rUZhaPvc5dX+ wJ3GOuSTT6Ar0HIfuRb4REpCStfzvL7AObKMFARAAAQGQ0AoIkLh2slUU1m4anOgHRjLuMKvHcx8 cE16EKicMSNIAdzeM9VsBGuYMzl/n6lkgjAgAAIgAAIgAAIgAAKmIwCFq+mWxBwClTntvyJronuN 0iic31Ltb51trEM+uQRmnzQ+QDG8I3y3ktJ12bJNexzJlQyjgwAIpBQBNdKlQCjUZTqFq6fIsZG+ l/haf5MzpdhC2OES+MtwO4hle8HE/8ayP/QFAiAAAiAAAiAAAiCQngSgcE3PdY3JrNyFuTdRR88a O1OY8nSVP3CGsQ755BJwu+x/IIvkVboUnE0syM7VXQ3o9ciAAAiAQB8EuKJEWLhePGlsSx+XJrWa LPqXWJh1UVKFwOAJJRAMiXUJHXCAwQRTnxngEpwGARAAARAAARAAARAAAQaFK26C/giIuvZt5eQ/ LWxdwpnVwvlzNfVtX+uvIc4llkCwk91EiohmOarClctrGgLTZBkpCIAACPRHgKz2dIUrWZF+3N+1 yTzncTneoPGnraw9UJBMOTB24ghUFDs+oJeK7yduxL5Hot9D//E4897s+wqcAQEQAAEQAAEQAAEQ AIEeAlC44k7ol0BlSUnnwWDgXFLm1RouzGUW8aq3rnmSoQ7ZJBKomGL/jNboCoMIFnowfGLmunUW Qx2yIAACINAXgSPlCfKZaTp3AlI2SgUFcnwsJy/L+HlnOI1sOhIQQr3PDPOivw3N1RK9k8ABAiAA AiAAAiAAAiAAAv0TgMK1fz44SwS0raVBpv6QHjEawkD4aG6xvrG6ru3L4TrkkkmALL+qyErtbSkD +XKdeu5Xz0SAGQkEKQiAQH8EdAtXumh3fxcm+1xzY1M1aV1nVq5fb022LBg/MQTqqx96jl4qbkjM aIcfhbSsW5sbt6w6/FnUggAIgAAIgAAIgAAIgEAkAShcI3mg1AeB2c68ParaeRop9MIP4uQr1GYR r2NrZx/QEl8tVCYuJcV4UA7NuVJZvfnAMbKMFARAAAQOT4CPlPWkWDKzhSubP21CGxfspaKJp3ik zEjTm0BlZaWqhihApOH7LcEzFiE19LP506Z1JXhcDAcCIAACIAACIAACIJCiBKBwTdGFS4bYnqKC /3CVnUFb1fVgKmRFWZKTl/3KyvXbcpIhE8aMJFBe6PiXKsTtspa23tp5VtZvZBkpCIAACPQmsMLX MpY+K4yf4eEXa70vNkm5M8SXc6ZcZhJxIEYCCJQX298l1wK3JWCoLwxBLyHuq3DBd+sXwKACBEAA BEAABEAABECgTwJQuPaJBicOR6DMZSdfrqFzycqkUz/P2fTso8etg79QnUhSM52f7FmsBfaQQpBS /Mxqf8uFsowUBEAABIwESNNqdCdAp7ipLVw12ecU535KrjTrvf6W7xvngnx6E3C7HPfS749nEjlL 2tnzygvvvXxLIsfEWCAAAiAAAiAAAiAAAqlPAArX1F/DhM/A7cz7iypYOQ1MRh89B2f8nPNOPusJ WUaaPAJzZxzXzlT1p0YJFK48DNcPRiLIgwAI6AQ40wNmaXUqU02vcO2Rkz3KuLJAnwcymUBA1HVs m60pQRMxWXp5uX7X7v0zn501K5SI8TAGCIAACIAACIAACIBA+hCAwjV91jKhM/G4cp9lqrjSOCgp Xed5GwJ3G+uQTw4Bd5HjT+Ra4PHw6Hx8dl7W/eEyciAAAiDQQ4DenPWycDV30Cy5bh6n/T3KZ63Z 2nicrEOa/gQqS0o667e/c65Qxco4z5aGUO9dMH3iwTiPg+5BAARAAARAAARAAATSkAAUrmm4qIma ErkXWEb+1K43jkdK1xtr/AFsvTNCSVK+g3zdkRXQATk8uRa4pMrf/E1ZRgoCIAACGgGFWXorXFPC wlWTnXzPPmKz2RZqeRyZQ6Byxoyg22Wfx4SI50terih8lbeu+YjMIYuZggAIgAAIgAAIgAAIxIoA FK6xIpmh/bidjvuFEE9GTJ/zX1b5Wy6IqEMh4QTmufL2CpXPNwzMSbGyfPmGDTZDHbIgAAIZT0BE uBRQ2ljKKFzr1j7wGlnofmN5w/6RGb+MGQmAfy+W06bfM7+n/v4m+6SXyF9iFstqWUYKAiAAAiAA AiAAAiAAAoMlAIXrYEnhuj4J1Fc98FN6SHnRcIGm2FtbXd/634Y6ZJNAQHP9QD7o/iqHJivXEkfB 5BtkGSkIgAAI9HYp0PH53qZUoVJZWamSlevyPDXr56kiM+SMDQGvv3UOmThPl72Rb3k/uZZ/mn6P NMu6QaWCtVKbNWpInep22n/UJUI/od0hu2XbnsCTgVtlGSkIgAAIgAAIgAAIgAAIDIYAFK6DoYRr +iWgPfB27NhTRheFrUI4symK8kK1P3Byv41xMu4EQsHgfApv1ikHoofHm6obmlyyjBQEQCDDCRiD ZgmxtzvwXgoh2d8eqGIKv3DmunWWFBIbog6DQOWmTVnkDOO2iC6EekVZof2SXXv2jyd3R2fQy8YH SJH6Ol2zjb4DO+hf8JAy9iNSqP6Jzj8UColzmhsbjyRF6xxPkWOj1t9sZ94eFhIVlKV3ET2Hwvgt a32Br8oyUhAAARAAARAAARAAARAYiAAZhuAAgdgQ0LZ05rHsv9EWvBP0HunhPciC0yucI8nyBEey CHh9rQvIGd1Dcnx60PyL25n7X7KMFARAIHMJULDDf9Ln9te6CQjx7zKnPfwZniJYyHf4XaRM2+J2 OapSRGSIOQwC9DL3VoXcF8kuaO1fIKXp+bLcO6V7/OWOdnHJ3BLHrt7n+ip3+6Pn/E79PFnQ7u9o nXp5ybhWvQ4ZEAABEAABEAABEAABEOiDACxc+wCD6ugJzC8c3RTqYKeTScjHemvOx1q57Y2Vm1rH 63XIJJxAfefHj9K61MmBOWffr/a3XiTLSEEABDKXAClb9aBZgvGU8d9qXLGDrP1xpihGn9XG08in EYHVW5rH0HfYAjkl+m5Tg0yNtHaVJw+lXLBjolG2as3qdrxzL1nCvq13xZlzVI7jMb2MDAiAAAiA AAiAAAiAAAj0QwAK137g4FT0BCqm2D/r6gyeRtYmnxtaH5eTw/9Y5duXb6hDNoEEKktKOsm1wKXG IUnJ8gCiLxuJIA8CmUmAPq+Nn80pqXCd5xyzg1bvI6+v5buZuYqZM+usLMt99P1VoM9YVZeSG4B/ 6+VemWWb9jgY48bfJL2uOHyxcsaMYEdn54X096H7hKVtYeVeXwD+gg+PDLUgAAIgAAIgAAIgAAIG AlC4GmAgGxsCcybn16shdiZZnQTCPfKTLHzES0t9vuxwHXKJJFBRnP83oapL5Jjky/UIbrEulmWk IAACmUdgzQe77PRZMCY8c1UPFhSuS42cCLJfM67olo+pITWkjIYAWbcWMcHn6G0o4BVrZ/fq5cNk RmY5SlUuNh3m1IBVcyeP+ogJNeJlJfkLvr9bjgFb4wIQAAEQAAEQAAEQAIFMJgCFayavfhznXl5s f1dV1fPJV2iXPgxn3ztCmVBNQbZw3+lQEpsRB4O/JGudsAUbZxVef8v3EysFRgMBEDANgewc3Z2A JpMQqelSQJPdU5z7DlkyOqo3HzhGK+NIPwJZNsv9jDOrPjPBbnOf4Oj3JYHCRCn96OjTAlbvq4+M 25W3LuJlJWN2W5blmZ7AXX00QjUIgAAIgAAIgAAIgEDGE4DiK+NvgfgBKHc53lC5ehGNQMauPQdt A/yxq3zhMllGmlgCnhMLDjAurokc1fL4yvXbciLrUAIBEMgEAool60jjPGnLdPiFjPFEiuTphdJS JSvrFykiLsSMgkB1Q+BMxvmPZBNa608+27vvcVnuM+WiVLDQkBWuWr+79h64icbbLMeg3zJfKc45 9jeyjBQEQAAEQAAEQAAEQAAEehOAwrU3EZRjSqC80OFlKrvO2ClFFv5pTUPgdmMd8okj4C501FAg kN/JESn4iCtn4rhbZRkpCIBA5hCwMBFh4Uoz79da0OxkXqx95WXB2Xee3ro3z+yyQr6oCHBFsDuN LQTnVy+YPvGgse7weeWEoOD1hz83uFptHArMdQG9PW4Pt+AXV9UHzg6XkQMBEAABEAABEAABEACB MAEoXMMskIsTgTJX7sOqEL0iCPNKr791YZyGRLcDEAh2dWns9QdViky+kILNlAzQDKdBAATSjQBn kRauKexSQFuaZ2fNCpFbhCdHWEf8LN2WKpPnQy9p55N161clA7I2fc9TmPuCLPeXciYKKKjWsC23 tcBc1Ne1xrEUha1aXdf2ZWMd8iAAAiAAAiAAAiAAAiCgEYDCFfdBQgh4nPY76QFpdcRgXLm3uqHt /Ig6FBJCYPakgm1CFfq2W7JytXFuWU6D045iHCAAAplCgCz2Iixc20MdKW3hqq1bezCwmpRznpnr 1lkyZR3TeZ6L39oxghwT3WKcI/lU1YKj6e6KjOeMeQpuNYYu2musG06+rND+OP2WWSP70ALO2SwM vuklEKQgAAIgAAIgAAIgAAI6AShcdRTIxJtA/Y53LqGt7K/IcUizp9AWQS9ZVn5X1iFNHIH6T955 gtbjQ31Ezr5JPvJ+qpeRAQEQSHsC9BkQoXDNViytqT7piyeNbaFI9n887+QzZ6X6XCA/Y+OPHHMb KdCNVqReT1He/xsMG8XKT6D3iMPy39p7nI6WzqupbruspxeW3y0qX3SvLCMFARAAARAAARAAARAA AY0AFK64DxJGoHLGjOCu3ftnCsH+Tx+Us2zGld97t7aeqNchkxAC2nqIIL+UBtOthEgJfvfKTa3j EyIABgEBEEg6AYUpuksB+iAIuIvzP0+6UDEQoKOr4zHOFLgViAHLZHZx6PvoSikD/X7oUllXpSwP lCrcQgGz1JgqXOdOHdVIX55lNHZIjk9K1wVr65q/LctIQQAEQAAEQAAEQAAEQAAKV9wDCSWgBZ5o 6+g6mwmxRQ5MW/LyuY2/vnLLgWNlHdLEEPAU575DSpb75GgUebkgO4f/WpaRggAIpDcB+vsPW7iK 1A6YZVypuZNHfUTKuU+8Dc3fMtYjn1oEcnKUh+hFoF2XmosHPYUjfXp5gAz5XC2lQJ0xVbhqQ1Y4 899SWURAUAsd3qc2NY0eQCScBgEQAAEQAAEQAAEQyBACULhmyEKbaZqXlIzcHxL8NPKD9klYLj4+ 25b9xgpfy9hwHXKJIHCwK3A3rcVOORYpXX9CrgXOlGWkIAAC6Uwg7FKAlFPDDixkJlIhFnyUCYvm 6xNHChKoamg9gV4IXChFJ/cXjW3twQdleTApfZ+VNrOOQStoB9OnvIaCdi0lpf5fZJleHh9lz7au kGWkIAACIAACIAACIAACmU0ACtfMXv+kzb7clfuJKtTT6QHqgBSCtuS5crjy2rJNexyyDmn8CWj+ Dumh9ArjSFT+zZoPdoWtiownkQcBEEgnAkaXAmmlcNWsEOmzbNQK/76J6bRgmTIXhXHNulX/nUr5 G7UXttHMn35jZM8vHN0UTZsorhWhTlFOLyzDbjg4/1F1Q+v1UfSBS0EABEAABEAABEAABNKUgP5D Nk3nh2mZmEC5K28zU0NnkYgHpZhkIXLyqBz788s3bLDJOqTxJ1DmzH2BLImq5Uj0YHuMzeG4U5aR ggAIpCsBPtIws92GfFpkVc5+ncOyr0uLyWTQJLz1bT8mZfkP9CkL1tB8YMvTenkQmSpf21F0mb57 YxBNor6kYor9M3ItMNvYUBHKHWvrWk8y1iEPAiAAAiAAAiAAAiCQeQSgcM28NTfVjN2ufAqgJWaS UOHgE/SQlVcwZTXVkd4PR6IIqCq7gcJnGSKUK1fV+AJTEzU+xgEBEEgsAS0gEe0sML7cSisLV42m b/vbv6cI99/HzonE3lvDGW3munUWpohfGvsIMXHl/GnTuox1A+UVrpbSj4iY+2/tPW650/4a+aUP v6CkYKAWq/LM8g07c3tfizIIgAAIgAAIgAAIgEDmEIDCNXPW2rQzLSu0v0LuBS4xCkhKgDKvv/Vh Yx3y8SWguXmgh8arDaNYBGdPdD/8GiqRBQEQSA8C2RZDwKzuKfG0s3CtnDEjKBh/elR27vz0WLX0 n8X5U8++ina7TNFnKtg/upWaesWgMyWCi7grXDVpmhu33EmuBd6TkpGitzhv5MhHZRkpCIAACIAA CIAACIBA5hGAwjXz1tyUM/Y4HatUpt5gFI5z5eoaf+AuYx3y8SVQV/3AKnpo3CBHoYfeadrDrywj BQEQSB8CQolUuKoslHYWrtpqtbL2VfRZVlFZWYnfPCa/fZ/eujePlKQRvwVCIXHtUMQmlwSltN0/ IQpXzfq2U3RdQEG0WqSsXOFz6TfMpbKMFARAAARAAARAAARAILMI4OEjs9bb1LP1FDruU4X4VYSQ nN/kbWidG1GHQtwIkEKCjI2F9oCou3ggxw6/RNCZuCFHxyCQPAKc6QGzNCHIKi8tFa5a0CSycv1z kee6nyQPNkYeDIER1hF3knJ8nLyWXgA+VV5sf1eWo0lph8aUPbsP+KNpM5xrL3IVNAih/szYB913 D1XXNx5vrEMeBK+wIAMAAEAASURBVEAABEAABEAABEAgMwhA4ZoZ65wys/Q47beRhUiNUWDOlCer 6gNnG+uQjx8BT5FjI/nVNfqjc+TwnGXxGxE9gwAIJIOAwhRdsaWNT5+9aedSQHKlcPLLOLdEKMPk OaTmILCmYf/RjCu66wcK5Nge5B3h76LoxCTPRIwvmD5RD8oZXfOhXe1xOapVJvTvSxIijys28ueK QKBDI4pWIAACIAACIAACIJC6BKBwTd21S1fJRUvj5jn06P+GYYIWi4WvW+tvnm6oQzaOBJoPND1A D7sfyyFoa+Y5Nb42WIdJIEhBIA0I9HYpoKgiLS1ctaXyFBX8h0x493p9zd9Ig6VLyylYRfYSUpLm yMmRdevdswtHb5flaNJVvsbjheDbomkTq2tDrS3XU1/1sj/NNY+jYPJSWUYKAiAAAiAAAiAAAiCQ GQSgcM2MdU6pWWq+0LpaW843+hKlCYywcMvLVb6WcCCNlJpVagk7f9qENnLvEGENRn71Hqny7ctP rZlAWhAAgT4JqCLCpUBLS31Tn9emwQmhBh/minVI/kDTYPqmnkJVXeAUUkyepwspxN72YNsSvRxl xsZspYIlJmBWb9FmnzQ+oIbUC5hgnfKcwvlPKRDoD2UZKQiAAAiAAAiAAAiAQPoTgMI1/dc4JWeo PbCwUOgM2uLqkxMgK8tRCldehz9RSSS+aU9UaPG0HIUehidYlJx7ZRkpCIBAihOICJoldmkvu1J8 Rv2K73bl/x/5TZi4uq7ty/1eiJMJJ6BY+WLjoLQt/xcXTxqrB6AynhtMnrbylyqMJyRg1uHk6XbN 0+ulJf2GWbNyU+v4w12POhAAARAAARAAARAAgfQjAIVr+q1p2szIXZz/eUdXx2lkpfKZnBQp/Y4a wXJef2pT02hZhzR+BESbuJn4N8oRKADI/Cpf29dlGSkIgEAKExDhoFnkQiRt3QkYV4iCGj1ss7IF xjrkk0vA62stJ1cC35JS0O6WzS++/2q1LA8t5aUq70qawlWTucxlX0Hfn3/Q5ed8bE62UkVlmi4O EAABEAABEAABEACBdCcAhWu6r3CKz2/u5FEfsS5B2/BEeKsr55Pt2dZXFr+1Y0SKT8/04rtPcOwm S6PLpaD0lKgoiniicv16q6xDCgIgkJoE6AWWMWhW2gbMMq5OS1PdC1yI09Z8sMturEc+OQS0YFKc K5XG0VXGfvHsrFkhY130eVHs2/5+Uny4GmVtaw9eRFbVn+p1nP2X1x8YaiAwvRtkQAAEQAAEQAAE QAAEzE8AClfzr1HGS+ie5PiQ/KH9D/lD69BhcP718eNGPwfFn04kbpnyQkcNsf+HHIC2RZ7gOurU RbKMFARAIFUJiJFhyXlGWLhqbhPI6nCV1ZF/aXjuyCWLQF7B5EVk71koxyfr1t/3uLORNdGn2u8C ejnYUTljRjD61rFtcUnJyP2qqrrJgpz0yD0HfYdej+BtkgZSEAABEAABEAABEEhfAlC4pu/aptXM PEV5/48mVBbx0ML5mUUTT30qrSZqzsmILjV0KfnT1f07Kgq/pbq+8XhzigupQAAEBiLQEwCP6wpX ztSMULhqXERbcAX9P4ey2No90I0Sx/PdroE4u04OoX2/q1zcIstDTYuOmlZMfdUPtX2s23X/fhHq DXq/nFmZYq1Z3rBf//vTzyEDAiAAAiAAAiAAAiCQNgSgcE2bpUz/iZQ5c18g65efGWdKW2LneP1t 9xnrkI89gdlFeVsEV2819DyCW2yPG8rIggAIpBABwa1GdwKa+V1GuBTQlshzYsEB2ub9V2992/kp tGRpJyq5BrpHC4apT0yIZbSj4l96eYgZlQJmkUI9qf5be4teX/XgQ1T3N1lPmv5j8lg2XhhLIEhB AARAAARAAARAIA0JQOGahouazlPyOO1PqELcZpwjRSNe5G0IRNQZzyMfGwL71M+WkJWrT/ZGD8o/ qPa1VsgyUhAAgVQiEOG/VTP1zBgLV22VBA8tYxZ2TSqtWDrJutbf5KQgjHPlnMgiNdDRIe6W5eGk nCmlgvNNw+kj1m0rKyvJMxJz0523X/ZN36E/oYBhCOAmgSAFARAAARAAARAAgTQjAIVrmi1oJkyH lK53kuLvAeNc6cGlsqqhlR5mcMSLwFUuV4dgofnG/hXOH+reFmqsRB4EQMD0BKzMeqRRSPoMzSiF q6dwpI+CZ+2p8QWmGjkgnxgCFmZ9lF6W2uRoQqiVc0scu2R5OCm9PCgNsQ5TWbhq8yl35X5CpuS6 krl7jopyl9fXUjKc+aItCIAACIAACIAACICAOQlA4WrOdYFUAxCor7r/Bgp88pzhMq4IZVWVr/U0 Qx2yMSbgceatV5lYpnfL+VjaFqptlcQBAiCQQgTo8zPCpQCJnjEuBeQykZXrw2QJiQCAEkiC0rV1 zd8md0Cn68MJ8enuPQfC3yv6iaFlSJF73OzC0TuG1jq+rcpc9t+TNe+9chRSDucwrjyz+K0dI2Qd UhAAARAAARAAARAAgfQgAIVreqxjxs1C255X3/6Rhyxd18vJa9YyiqI8X1UXOEXWIY09gWBn6Hby pfu53jPnF5GFznf1MjIgAALmJ8BZhIVrF+vIKAtXbYHchfl/Z1wcv3Zz4EvmX7C0kZBbLJaHjbNR Bb92wfSJB411Q82vXL8th1wVtFB70mua8/hc/bSSxPtASkfK55IvjRu9RJaRggAIgAAIgAAIgAAI pAcBKFzTYx0zchaVJSWdqjh4LllqbZQAyFrErljYq6u3NBfJOqSxJTBncv4+sgqLcC3AFMvypT5f dmxHQm8gAALxIkDaqAgLV9J2NcVrLHP3K5ZYsvi15pYxfaSr8QcuIQXjyXJG9PKu1uPKNe5WkaeG lFqPGjeFAqJtGVLjBDXS3PMEu0IX0N9gQB+S88u8/tY5ehkZEAABEAABEAABEACBlCcAhWvKL2Fm T6DcNaaZtYkfkqXrfyQJepg7wpZlfQNWS5JI7FNPYe7zxPwvsmdSdBeP5RNulmWkIAAC5iagsHDQ LFJ6Nc8vHJ2RCtf69o9/x5k4A1u643+/atanjPFbjSOFhKoFjYqZNarCRSn5Izad/1bjnLV8xaT8 OvJbe4Wxnn67PFK9+cAxxjrkQQAEQAAEQAAEQAAEUpcAFK6pu3aQ/BAB9wmO3Z2i8zRSGuhbYkkB eIwlm72+vGH/SICKD4EQ65pPT8nt4d759d665knhMnIgAAJmJUB/u7pLgUwLmGVck+6dElxUjR83 5hJjPfKxJ5A9cdwtjLOJsmd6affbClfem7Ici5QzpZSCO5pe4arN1eN0rKLfLU+G581HKllZv61c v94arkMOBEAABEAABEAABEAgVQlA4ZqqKwe5Iwhc5CpoCAl2Bj3Aab7bug9SIpyQz3L+0GNVI2uR xopAhXOkn5Q2N+j9cZbFrNblVCZ9Nw4QAAGTEzC6FMi4gFnGtQl2qk+RkeVcqsNnlxFMDPPef7Ue Sd/JV+tdChbs6grerpdjlCFr5dIgYymhcNWmfDDYdh3Z9zbo0+f860UTT12sl5EBARAAARAAARAA ARBIWQJQuKbs0kHw3gQqXPb3Va6eRw8vnYZz3yarmhoKsoV73QAlVtnWA5t/QxY6m2R/pK34juaj T5aRggAImJMAKaZ0hSv5wdZ3B5hT2vhK1eOXmr3l9Qd+FN+RMrd3PkJ5gNTZDkmAXtYtJu71shyr VHB21GxnXsrczxdPGttCgdsupJfFXZIBuRa4oqqh9b9kGSkIgAAIgAAIgAAIgEBqEoASKjXXDVL3 QaC80PFnIUIVdJqe53oOeng5t6h84eOyjDR2BOZPm9YVYqHLqEedNz3w3rfG36Irc2I3GnoCARCI HQFudLeSMgqq2M0/siceDD1KBq7XRNaiFAsCXl9LCSlb3eG+RBNZt94fLscmV+Xbl88E3xub3hLX S1mhfQPn4irDiNzCeNUKX8tYQx2yIAACIAACIAACIAACKUYACtcUWzCIOzABtytvnSqY8eGFkdL1 UrK8/OXArXFFtAQqnPlvkXWOvgWSto2OsjLLI9H2g+tBAAQSQ6Bma2ACjWTRRxMso10KaBzcxflb 6b1Rk3dr64k6F2RiQ4ArD1FH+v0mVHaTZlUcm87DvQhuK6U11HdchM+YP0dK18eZEK+FJeXjc7iy lspwcxGGghwIgAAIgAAIgAAIpBQBKFxTarkg7GAJeJy5jwpVvSnies5vrW5ovT6iDoWYEGjh7XfS g+4u2Rnn7MJqX+vpsowUBEDARAQs4YBZmlSk0cl4C1eNQ0ioDzObskjL44gNAXLTcC698DR+F2yr 7/yIfObG/lCYhQJmpY7/1t4EDgp1Drn3+EzWa9xqGgK3yTJSEAABEAABEAABEACB1CIAhWtqrRek jYKA2+W4h/yLRjzYUQTju2t8bT+JohtcOggC8wtHN6kqj7AqVhTlseUbduYOojkuAQEQSCAB1eC/ tWdYnvEWrhqHClfem2RlWKwFeErgcqTtUJrvdFLm08u48BEKiasqS0o6wzWxy9FYpSoLpUzArN4z n+fK28uEWk71YRc9gt9cVRc4pfe1KIMACIAACIAACIAACJifABSu5l8jSDgMAi+8/8pP6QH6JdkF PZApZM5VXe1vmSHrkMaGgMeV+yy5Flhn6O24/IKCOwxlZEEABMxBIMLHsipCsHA9tC70km4py1Xg yzUG96mrYtGV5M+HtvlLuOyt8iL7y7IY+5SXql2sLvb9Jq5HtzPvL6oqbpEj0m4Rm2Lhv3166948 WYcUBEAABEAABEAABEAgNQhA4Zoa6wQph0jg2VmzQu079lxI5iJ/17vgLIszy0vV9a1f0euQiQmB IG9fSB21GTq7Zm1d60mGMrIgAALJJsB7uRQQAgrXQ2uyj322jl7SnbNy/bacZC9TKo+/bNMeB2fi xog5qGxBRDnmBZEfD9+wMRdzgA5frH3lPnp5+X/yMlK6Hj/Cal8uy0hBAARAAARAAARAAARSgwAU rqmxTpByGATmzjiuvaO54xx6iNa3GtIDTB638D9W1zceP4yu0bQXgdmFo7eThVj4oZozq8XKn9C2 lva6FEUQAIEkESDXKhEWrqJDhUuBQ2txlcvVQcoub/ZR4+YlaXnSYthROY47KICi7ppBqGJlWVHu 2/Ga3Bp/yzjawZIWLw60F8Wis6OM/Lk2Sl70m6XM62+7UpaRggAIgAAIgAAIgAAImJ8AlCDmXyNI GAMCc6eOamRBdjpZun4su9MeBhUl6w3tQU3WIR0+AXLj8BQpXWtlT8T51OLyRVfIMlIQAIFkExAR n3kvbn2jOdkSmWn8DqY+SQqui80kUyrJUuVrO4qUnz/TZRasQ3R1xtW9jJX8t1L4t036mCme8UwZ 9TEL8UuM06B78l5vXfMkYx3yIAACIAACIAACIAAC5iUAhat51waSxZhA2ST7zlBX8HRSBu7Tu+as 0MqUP8I/mk5k2Jlu6xzGLiXltio7o/yvVte1fVmWkYIACCSVQNjyUIid2t9sUqUx2eBa8CL6zHrX 6wucYzLRUkIcRRFLSNARUlhViHu7FYiyIg4puQkqFUzVd7HEYYiEd+kuyv0d3YeLDQPn0p6RZ5b6 fNmGOmRBAARAAARAAARAAARMSgAKV5MuDMSKD4GKSfl1IsTPpIeYgByBcz6V/KO9WLlpU5asQzo8 Ah6n/T1y4XCP7IUsc/JsFvFrWUYKAiCQPAJkfWi0cIU7gcMthVB/TQGfrj3cKdT1TaDaHziZdjWc L6+gF5yfC9ZuVBrKUzFNafs9KVx5WilcNUAd23ffHOEOifETx/IJj8cUHjoDARAAARAAARAAARCI CwEoXOOCFZ2amYCnOPcdoao/ZoKcDBw6SCH4/aLs49ZSkXQROGJBIBhouYcY75B9kWL7vBp/23my jBQEQCBpBHQLV5IgLfxexpqk25W3iXHRRi5naKs6jsESoM95Tbka/h7lYlG5a0zcXVaQkrekPdhW P1g5U+U6zQd9SKgXkLwHdZk5v6jaF/iRXkYGBEAABEAABEAABEDAlASgcDXlskCoeBPwuByvq0K9 iMYhY9eeg5Sus2r8gaWyjHR4BGafND5A1k2XG3shK6SlcN9gJII8CCSDAB9pGBUWrgYYxqzKxMPk cmahsQ75vgl4G1rLSNP6HXkFfblufeG9V9fIcjxT+m7JunjS2JZ4jpGsvstdeZvJyvVq4/hcYSs1 X7nGOuRBAARAAARAAARAAATMRQAKV3OtB6RJIAFSulaTpesvIobk/ApvQ5u+FT7iHApRE3C77H8g pav+wE3WT0flWnPvjrojNAABEIgJgZW1BwrI/tAhOyPLQFi4Shi90vJCx59JgViKwIq9wBymuHzD BhsTyh3GU5yJXyTCP/AK/76JNO4nxrHTLV/mtD9JStdVcl70dztKUVjNzHXrLLIOKQiAAAiAAAiA AAiAgLkIQOFqrvWANAkm4HY5aPujqDQOSw/YN1CwlIjowMbzyEdHINTJbiClq76lVHD+86q6wCnR 9YKrQQAEYkHAOsJidCdAJv4qFK79gBVcPEpWrlf1cwlOEYG8UZOuo10irjAM8XJZof2VcDl+uSyW Q/5bWdr5b+1NrJl3XEN1H8l6+q3yrfO+evZ9sowUBEAABEAABEAABEDAXASgcDXXekCaJBCgh8I7 jFaYmghc4Y/DR1psFqNiiv0zUmrrCgt6SFQsVvZk5fr11tiMgF5AAAQGTYBHBMzSfKrApUA/8Dq2 762h0+ciMnzfkKo/bBxFFpe66wW6p9RgUNzSd4vYnlG6A2apaa9wnV84uomF2IX0R6v7nydr9Wu9 vpbvxpYoegMBEAABEAABEAABEIgFAShcY0ERfaQ8gfod71xMStdXDROxkNL1t96G5m8Z6pAdIgG3 07GGtkP+M9ycn1Q08ZQF4TJyIAACiSBg4dZxxnHoBQgsXI1AeuW1oEWk1Fp3BJ9wUa9TKB4ioNht d9FrytFhIOLximLHB+FyvHO8VBHpb+GqUSwryn2bFNr6d6f2ApPeEHtXb2keE2/K6B8EQAAEQAAE QAAEQCA6AlC4RscLV6cpgcoZM4ItjU0zjUpBepDJYczyB0SpjsmiixAXlxktczhXbl+55cCxMekd nYAACAyOABcRLgVCAj5cBwTXJpbTNZcOeF0GXrDK11goBDe64GkLdbBfJRIFuTKY/Dnb5U/kmMkc y+3MfZSChP2vlIF8o0/IyrKskmWkIAACIAACIAACIAAC5iAAhas51gFSmIDA/GkT2gIdwbPIemSr FIe2SRaQ/77X1zTsP1rWIR0aAQpA8y9yLXCHoXVuti3rMUMZWRAAgTgToM+3CAtXVeVwKTAAc/cJ Do1RbXVD4MwBLs2401nctpQUnjY5cSHUO3rcyMia+KaVlZVk3Eo+a1yujviOZKreBWsT5bQrx2Cd zs8mN0g3mUpKCAMCIAACIAACIAACGU4ACtcMvwEw/UgCl5SM3N8uDp5Glq6fyjOa9YiV5byBLXuS yNDT9h17HhSC/Uf2QGx/6G1oLZNlpCAAAnEmwFmEhWtrsLUpziOmR/dB8Wva9XBtekwmNrPQXO7Q Z7iuhCYF4M6WxuZHY9P74HpxVVxbyATXv1MG1yr1r9JeAhDv2TQT0jf3HArnt9f4AlNlGSkIgAAI gAAIgAAIgEByCUDhmlz+GN2EBOY5x+wICfU02rJ3QIpHD9rFtizLq2s+2GWXdUijJ9DtD1FVfxrZ kj+sBV2JrEMJBEAgHgToS1+3cNU+4y4vGdcaj3HSrU/3JMeHmkuUNfUtk9NtbkOdD2eWxca2gqnX aTtFjHXxzivCVko6x7QPmHU4jh6X4/WIXSOcZQnOn8HvlMPRQh0IgAAIgAAIgAAIJJ4AFK6JZ44R U4BAuStvc0iEziZRD0pxyb3AqVZ73nOV69dbZR3S6Am4ixx/IgviJ2RL4nokBV15QJaRggAIxI8A KWR0hSsFOjJsSY7fmOnSM1kULrFyZWG6zGc486Dt6xfT/XOK7IOU9xs9zrxnZDlRqcpEKe2ayEiF q8a4+cCWu0np+q7kTe4dXPQ75TeyjBQEQAAEQAAEQAAEQCB5BKBwTR57jGxyAhXO/LdCITGLxAxJ UbUt8EVHf20llcnoFcdQCRwU6i30kLg/3J7PW1vX/O1wGTkQAIG4EBBhlwL0IQaFaxSQyaLwDYoJ P9Vb13xEFM3S7tKV67flKAq/LWJiQr2Oyvr29ohzcSzQC7vSLtaVsQrX+dOmdamhrgvpZUCzxEy/ U2Z7/YH5sowUBEAABEAABEAABEAgOQSgcE0Od4yaIgTKi+wv0zbJiOjUpKQo9za0PZgiUzClmPNc eXvJbcPPDcJxq8WyvHLTpixDHbIgAAIxJsC50C1cySoRAbOi40tfB2wZUyxXRtcsva7OPmrcjTSj ow2zetbtzPuLoZzArHC9UvvGRwkc0HRDeYoK/kM3ZoSClRTRD671NzlNJywEAgEQAAEQAAEQAIEM IgCFawYtNqY6NALuQsdKepjRHjD1g5SuC2hLZaVegUzUBMpp+yltBf2r3pDzycU5x0Zw1s8hAwIg EAsC9NHF8w0dwcLVAGMw2ZamJi/tb/hxpr4cWuNvGcc4DwcPI7+2IhiMtHYdDMgYXLN8wwYb3c/t z86ape9CiUG3KdkFuXP4LVm5/loXnjOHlVmfydT7VOeADAiAAAiAAAiAAAgkkQAUrkmEj6FThwAp Xe8la7B7jBLTlsrbq32tFcY65KMjEAoG59Mm1E69leA3rt7SXKSXkQEBEIgZgRX+fUdRZ6R07Tko A4WrhDHIVAsKRdyeL8o6dvYgm6TVZVam3E9+QvPkpMiHwCPu4vytspzI1D5q0iTyYlCfyDHNPFZL Y9MNtB7hteD8q8XZx4aVsGYWHrKBAAiAAAiAAAiAQBoSgMI1DRcVU4oPAXeh/WayyPytsXeFKyuq /IEzjHXID55AxaT8OpWpN+stOMvOslmX62VkQAAEYkYgm+Xo7gQOdQqXAkOhG2SPk9o6Ygv3ULpJ tTZVvpYp5B+0PCy3aGKh4L3hcmJz9AO2lF6EZqz/1t60tZcBrEu9gF5idujnOL+spiFwll5GBgRA AARAAARAAARAIGEEoHBNGGoMlAYEREvj5tn0gPcnfS6cWS2cP1dT3/Y1vQ6ZqAj4Oj5eGmmVw75X 4wvMi6oTXAwCIDAwAR4OmKVdrDIOC9eBqX3hirJJ9p1k5fpv2uFw+hdOpnGFhSua73KLnKIQ/Fay bv1clhOdcsFLtXVI9LhmHs89yfEhvcT8qVFGelG8qmZrYIKxDnkQAAEQAAEQAAEQAIH4E4DCNf6M MUIaEdAiAh9oD5xPvtI2GKaVKxTxCkWupu2NOKIlUFlS0kmuBS4zthOc3b/C1zLWWIc8CIDAMAmI cMAsrSchgrBwHSpSwZaStWfYl+lQ+0mRdl5f4Bzy3WrczfHR5+LTJ5IsfokqFChcey2Cx+lYRb9R XpTVdJ8eway8urKyEr/5JRSkIAACIAACIAACIJAAAvjxlQDIGCK9CFxeMq61XahnktWIT86MHmjG cKv19dV1bV+WdUgHT6CiOP9vqlCXyhYazxzF8rAsIwUBEBg+AbIGjHApwLmAhesQsZa57LXkVsCy dmtz8RC7SJlm3Yo6hd1lFFhVxTVXuVzhrevGk4nKc3ZsuSv300QNl0rjiLaueeRaYIcuM2ffK6pY FLGG+jlkQAAEQAAEQAAEQAAE4kIACte4YEWn6U5gnitvb0dXx2lkI7bLMNejbRbx+sraAwWGOmQH S6AtWElWOboCiJRDnur61v8ebHNcBwIgMAABrhxpvKKVhfS/N2M98oMjQJ9RSyxWyy8Gd3XqXuUq X/RzzvgJ+gyE+KfHZX9JLychs3zDzlyK/9ZMQ5NHGhy9CXhOLDggeNBN9SF5ju7XhVX+5m/KMlIQ AAEQAAEQAAEQAIH4EoDCNb580XsaE5g7edRHokuQDz8KHHLoIMvMkpy87JdXrt+WI+uQDo6A9oDI uLjGeLWiKI8vfmvHCGMd8iAAAkMmEGHhOr9wtKawwjFEAnVrH3iNrFxPfWpT0+ghdmH6Zms+2GVX uLjZKKgQoQXGcjLy+aNGTqEXdJuTMXaqjOkuzP+7UNVFBnktFmatqf6wcZShDlkQAAEQAAEQAAEQ AIE4EYDCNU5g0W1mENACVNADzY8iowKzb2YfPW7dzHXr9OAimUFj+LN0Fzpq6CH6Bb0nzgrHHznm Nr2MDAiAwJAJcGbw4dqz3RjWgUOmyRhttVfJavCx3BzrFcPoxtRNrfb828mSdLwUkj6f17hd+f8n y8lKVSFKBePw3zrAAtRXP7iEfp+8qV/G2USea3taLyMDAiAAAiAAAiAAAiAQNwJQuMYNLTrOFAJu V95f6anbTZoLVc6Ztl+ec97JZyU7oIgUJ6XSYLDrOhL4oC60YNet8beU6mVkQAAEhkpAdykgWNh9 x1A7QzvGulpb1pJCa9byDRts6cZD80nOOQsrkwXrpM/nSjPMkzOlVBUhKFwHWAztpQALCg8pyj+X l9JOnPOq/a1p7wpDzhcpCIAACIAACIAACCSLABSuySKPcdOKgKcw93kK+f1z46RI6TrP2xC421iH /MAEZk8q2KYKpm+DpAd+m5VZNOU1GZPhAAEQGCoBeilkdCmwe6j9oF2YwOyTxgfog+mlvFGTysO1 6ZGzWdhimonBpYu4T/t8NsfsRGmwk281hyzmlqJskn0nfY9eZJSSc+XOqobWsF9e40nkQQAEQAAE QAAEQAAEYkIACteYYEQnIMCY22lfLkSEvzTSEPIbvb7WG8EnOgK+HW8/ThZ4H8pW9LD4Da8v8DNZ RgoCIBA9Afo80gP6kZIQAbOiR3jYFiHBH6P3QT897MkUrazxBabS5+5MKT5ZSO5r5h0PyXKyU7p/ x84tcRiDViZbJFOPX1Zof4VeCusvgIlfjkXwZ3qCj5ladAgHAiAAAiAAAiAAAilLAArXlF06CG5G Am6n4wEKokUP3+GDK8pdVf6WC8I1yA1EoHLGjKAI8ksj3DQo7O61mwNfGqgtzoMACHyRwOotzWOo NmytKDgsXL+IaUg15a7cT7jgddX1rf89pA7M2IhzzbqV9HKHDsFuoCBreoBIWZ2MdGXtAXpxwA8k Y+xUHrOu46M7SOn6vj4HzidT8LGlehkZEAABEAABEAABEACBmBKAwjWmONEZCDBGkauvIOvM3xlY cIVZ1qbVw7hhcvHKeopz3yHfiA+G++cjrVns0XAZORAAgcES4BZudCdAf1oqLFwHC28w13GxlCv8 2sFcavZrul8QcvY9KSe9+Kqr/+SdVbKc7DQ730IBs1T4b41yISpLSjpVHryQ/vhbw035xWTNPC9c Rg4EQAAEQAAEQAAEQCBWBKBwjRVJ9AMChwhoQSo+V3d66KHmTQlF80OqKMoL1f7AybIO6cAEDgYD v6KtrDv1Kzk/v6o+cLZeRgYEQGBQBOgzSA+YdagBFK6DIje4i2jL9gayuhyx1t/kHFwLc15VuX69 1cItvzRKx1WxSNt1YKxLZp4zSykTHArXISyCp3CkTxVqhL95wdnDa7Y2HjeE7tAEBEAABEAABEAA BECgHwJQuPYDB6dAYKgErnK5OkLi4I/IvcAHeh+cOegP7rVUfyDX55OAzMWTxraQ38krjENZLHzZ sk17HMY65EEABPonYIkMmEUfTQwuBfpHFvVZLsQSC7P+IuqGJmpQNPEUzUq3SBdJiNfKXPbf62UT ZFTGSlUGhetQl8LjcqxVhXhctuec51tttt9qynZZhxQEQAAEQAAEQAAEQGD4BKBwHT5D9AAChyVQ 7hrT3N4ufkgnw1GdOR9r5bY3Vm5qHX/YRqj8AoEyZ+4LQrAaw4mjR2Xn/spQRhYEQGAAAoJbIlwK hASCZg2ALOrTddUPvExeT6dXf9g4KurGJmhwyDfq9QZRyDsOu9lQNkWW/OWW8oOddaYQJkWFaOwI LKTvVZ8Un15snuo6+tQlsowUBEAABEAABEAABEBg+ASgcB0+Q/QAAn0S0KIoB0XXabQt3rh997ic HP7HKt++/D4b4kQEAVWwRUa/c5wrV8A9QwQiFEBgAAIi0qVAiBs/kwZoi9ODIaC5kxGCP8FzbRFb tgfT1gzXZOVn/YqsHbXgat0HfW89QdattbJsnlQ4PCcWIGjWMBbk8pJxrWSRfQF9r3bKbhTGf17l az1NlpGCAAiAAAiAAAiAAAgMjwAUrsPjh9YgMCCBCudIP1mTnWFUGJKvv5MsfMRLS32+7AE7wAVM iwJOD//GgDQW+vB6Yua6dbRTGgcIgMBABOjvJcLCdW/j/saB2uB89ATag4HV1Kos1bZnaz48FcEv Ncy4rSvE7zSUTZE9tDsE7jBisBo9ynRhdNlDcd/4Wu+/WiNfzsRgLHQBAiAAAiAAAiAAAplIAArX TFx1zDnhBCpc9vdVVT3PaE1CW0+/d4QyoZqsovB3OIgVqa9+YAUpXSkwzaGD86+e99Uzr5FFpCAA Av0S0JUo9He0b8H0iQf7vRonh0RA8ztNL9RecU08xT2kDpLUiHx4PkLfSVlyeKGqv5pTnPupLJsl zbKxUuKLgFkxWpAyp/1Jcuj8suyOLJzHsVy+lspc1iEFARAAARAAARAAARAYGgEoeobGDa1AIGoC niLH/4ZYaDY1FLIx+U37cXHFwkdlGWnfBLq366pCs8AK6Vdx5Y41DfuP1svIgAAIHJaAYKRICR+w EAyziHkuyNuX0fbsn8W84zh1uNbfPJ2+i86R3ZPj1s+Cba1LZdlUqUUpEUKFwjWGi9LZGbqIXsLs lF3SvfADry9QKctIQQAEQAAEQAAEQAAEhkYACtehcUMrEBgSgXJn3jMUqOLqyMb8Z15/232RdSgd jgAprTcKVdwlz5EJjt3Ksn8jy0hBAAQOT4D+VnSFKylU4L/18JhiUju7cPR2UnBvq/a3zIhJh3Hu xMIti41D0GfswtknjQ8Y68ySJ7+jpaTMhsI1hgsyZ3L+vpBQPfQmWJXdkqXrTTX1bV+TZaQgAAIg AAIgAAIgAALRE4DCNXpmaAECwyLgdub+mqxJbjF2wjlb5PUH5hvrkD88gZamJk05/ZE8S8qjs7y+ llmyjBQEQOCwBMIuBRiDwvWwiGJXSYH+llJwP6Pf6dh1HsOeqv2tF9FnqK5YI+vWD33VD9bEcIgY d8VLutpa6mPcacZ3V+HKe5P0rTfrIDizMgv77fKG/SP1OmRAAARAAARAAARAAASiIgCFa1S4cDEI xIaA22knK03xdERvnP+mxt92XkQdCl8gMH/ahLaQEJFRwBVlCR4Mv4AKFSDQTaDbTzRnjjAOAZcC YRhxyVGgv3+SG8yR1fWNx8dlgBh0qgVtJKVwpbErERLXae5bjHXmygubWa1vzcUpemleeO/VB8jK 9e+GlsfmiZwnDGVkQQAEQAAEQAAEQAAEoiAAhWsUsHApCMSSwPPvvTKfLF1/L/ukLb/a32NNdX3L d2Qd0sMTKHfaX6NtryvlWbLQ+lKeyIZbBgkEKQgYCLhmXT3RUNSi4cDC1QgkTnlSXj3CLbbr4tT9 sLuloI3X071wjN6REM9rvsb1ssky1ZsPHEPybjeZWGkjzrOzZoXaxUE3WTkfkJOi3TezqhvaerlB kmeRggAIgAAIgAAIgAAI9EcACtf+6OAcCMSRgPZw07FjzwUUQusf+jCcZSsW5ffera0n6nXIHJ5A u7iRHgwb5UnyOXeZFvxFlpGCAAgcImDJ1t0JaDVkvgiFawJujhffe/klLth3zGh9761rPoK+e4zK 4FCXqka4ukkAoqiGULKzSskHOvy3RkUtuovnOcfsoPtinrEVPSjcU+VrmWKsQx4EQAAEQAAEQAAE QGBgAlC4DswIV4BA3AjMnXFce3tLx9lMCMNDJB/JbPyPK7ccODZuA6dBx+4THLuZKq40TIVbmOWJ 5Rs22Ax1yIJAxhMQXOgBs7phCAaXAgm4K7SXairnT+WxrJ8lYLjohrBa7qOXVPnhRurS2UV5W8Jl 8+VUJkopGJnhu9J8MqaDROTy6EVSbD9gmMsIC1eeWbl+W46hDlkQAAEQAAEQAAEQAIEBCEDhOgAg nAaBeBOYO3VUY2eI/5DG2S7H0rbIZ9uy31jhaxkr65B+kYDb5ag2WgiTAqEkr2Dyoi9eiRoQyFwC tC04wsKVsxAsXBN0Owj14EomeHnl+vXWBA054DBk3TqJCz5bXkiubZoPquIeWTZryplSGhIhKFwT sECfi09v1QKo6UNxXpo9cdxyvYwMCIAACIAACIAACIDAgASgcB0QES4AgfgTmFOc+2mwK3gaPfju k6ORksSVw5VXl23aYwh2I88iPURAdKmhS8kap0snwvkta/1NTr2MDAhkOAHOIi1chVBh4Zqge6Lc NaaZgmf90XXUKRckaMiBh7FaHiRHvmEFMOe3z3Pl7R24YXKvoPu4+D9d2xuSK0VmjH6Vy9XBgiHt nm2TM6YXmrPJn+v5sowUBEAABEAABEAABECgfwJQuPbPB2dBIGEEKibl13GVn0UDGh9wpo3KsT+P bfJ9L0P3Nlih3i6voKAqOVZme1yWkYIACLAIlwKNXZ2wcE3gTREMdi7jXLk8gUP2OVRNQ+As2kGh fc90HxTY6+OO7btN/3k5c906C8kqKktKOqXsSONLwF2cv7WX2x7S04un1zTsPzq+I6N3EAABEAAB EAABEEgPAlC4psc6YhZpQqCsKPdtsj77MW2TD8op0cPxD/IKpqymMukScRyOwOfss8Vk5erTz3H2 X15/6xy9jAwIZDIBruguBUhppV5eMq41k3Ekeu6zJxVsox0Ln1TXt3wn0WMbx6usrNR+891lrKOg XtdqvsSNdWbM/8+JP3TSd6HfjLKls0xlLvsKci2wQs6R1qDAJnJqNAW4rEMKAiAAAiAAAiAAAiBw eAJQuB6eC2pBIGkE3E7HH1WhziMBSDfSc9DDehkpEB+WZaSRBLTtj4KF5kfW8gdXb2keE1mHEghk HgF6U6NbuFJ+e+YRSP6MQypbzBXl2mRK4qpYSJ+R/CQpAynS3ilz5r4gy2ZOLYq1VKgq/LcmYZFU tf1aeqH5H31ozqafN/XMB/UyMiAAAiAAAiAAAiAAAoclAIXrYbGgEgSSS8DjcqwlS9eFRiloS+rV Nf7AL411yIcJeJx560lH/ZisIX9zR9hslsWyjBQEMpWA4GEfrqRkgzuBJNwI5a7cf5Kye/zKLQeO TcLwbM0Hu+w0/q3GsVURWmAsmznPLaKUrCs3mVnGdJVN80OshsSFEb7SFeUqr7/l++k6Z8wLBEAA BEAABEAABGJBAArXWFBEHyAQBwJk6foQE+LOiK45v7Xa33pRRB0KOoHOztCtFHjsc1nRHeTD3zJD lpGCQEYSEEx3KUBKNyhck3QT0Eu0h7NtWUlRctpy828lheWX5NRp+0R1uTP/H7Js9pTkLVVFFyxc k7RQ5cX2d7kQuoU2fY4ojCtVK3wtY5MkEoYFARAAARAAARAAAdMTgMLV9EsEATOZQJnTfjs5Flhr ZKBw5amq+sDZxjrkewjMmZy/jwv+MyMPzizLl/p82cY65EEgkwhofhcN891tyCObQAL1n2x4nob7 ryrfvvwEDstqtgYmkHrsSn1MwTpFqPM2vZwKGcEKfd4lH6WCqOkqI/lz/Q290Hxdzk9T4I/gympZ RgoCIAACIAACIAACIBBJAArXSB4ogYDZCIi6HW/PI0vX1wyCWSwWvm6tv3m6oQ7ZQwTKXLnPkZL6 zxII+b91HcEnRGylleeQgkC6E1jjbxlH4fay5DzJUhAWrhJGgtPKGTMoGKJYofDsXv6m4yuIsHLN 32ZueBTxoKeoIOyTM3zClLnKTZuySLl3kIJ+qaYUMHOEEkGmzqZ7eJc+Zc7PIFdHt+hlZEAABEAA BEAABEAABHQCULjqKJABAXMS0B7SmxubfkK+F982SDjCwi0vV/laphjqkD1EIMi6fkqKJT3yNj2s LwQr3B4ZSkAPmKXNXzAOC9ck3ggdLV1P0+fR7ERFea+ub/0KKdwvCE9Z7G9v6XwgXDZ/rshyzCSy rKwzv6TpL+FsZ94e8udaQTOlr9iegz5Tbqv2B06WZaQgAAIgAAIgAAIgAAI9BKBwxZ0AAilAYP60 CW1dnaGz6AlnqxSXHtpHkXuB11f4902UdUh7CFQ4R/q5ym7SeZCFn6JYllOZXM/hAIHMIWBlLELh ypkKC9ckLv/cqaMa6eXZn8/96hkzEyEGV5SHuv1tHhqMAh/dpMmQiLFjNYZqY6Wk34P/1lgBHWY/ niLH/6pC3C67oV0kNnLo+szTW/fmyTqkIAACIAACIAACIAACmtN7HCAAAilBQPNPGmTtp5N7gU+l wBQU6qgRLOf1pzY1jZZ1SHsINDdtfpSsovSo1qR0+JbXH7gMfEAgowhwrgfM0uZNe7KhcE3yDRBi oUc5t1webzFqfG0/IWXY9+U4pGz1tTRuWSHLqZKSMq+U7lsoXE20YL4d79xDv0X+qYvEWeEIm/0x vYwMCIAACIAACIAACIAAFK64B0AglQjMLhy9nSJdn04WUgd0uTmfnJtte3nxWztG6HXIsPnTpnWR YkNTsOpbH8m+9d6Vm1rHAw8IZAoBwZQIC1eyTINLgSQvfrcFvhB7qvzN34yXKJXr11uFwu6M7F+9 SvtcjKxLiVKpJcShcDXRUmmujtq7Osvo67VJikUvNT1eX+DnsowUBEAABEAABEAABDKdACxcM/0O wPxTjoDblbdJFaFzSPCDUniyYvrG+CNHP6s9ZMs6pIxVOPPfIpu+JZIFuWEoyM5WHpFlpCCQ7gQU ISIUrjRfWLiaYNEFDz2scMu18RKl6KhTriIF2CTZP1m3/tXtdPxRllMppXkcXTbJvjOVZM4EWedO HvWRqvJLI+aq8PtXb2kuiqhDAQRAAARAAARAAAQylAAUrhm68Jh2ahMod+b/Q6hCC4QSkjMhZeJZ RRNPfUqWkfYQaGadd5AVjh5VmZTTs6r8gTPABwQyggBnES4F/tOxPaX8d6brGrkL8/9Oc5u4pmH/ 0bGe4/KG/SMZ5zca+iV9q7jOUE6Z7JoPdtmF4LhnTbpiHlfus7TrRn+JScpxuy3L8sxSny/bpCJD LBAAARAAARAAARBIGAEoXBOGGgOBQGwJuF32PzBVaFvm9YN8us7x+tvu0yuQYfMLRzeRFc5VRhQW zn+zfMPOXGMd8iCQjgTIn4Zu4Uo+jfdUlpR0puM8U3NOYolVzYq5latDZP2SvguOkExo3Z/yOO3v yXIqpZac/BLOxeZUkjnTZN2158CNdI/pa0Qvf78yVpmwLNM4YL4gAAIgAAIgAAIg0JsAFK69iaAM AilEoMxlXyFU9SajyGTBuYiCQ91srMv0fLcVDhPPGTgcm1dQ8EtDGVkQSFcCuoUrWZ/BnYCJVrnl wNbnSDF6+rJNexyxEmvllgPHKkyZb+jvoCp4yn7WKYooFSoCZhnW03TZBdMnHmRCnUUvd9rDwvGL a3yB/wmXkQMBEAABEAABEACBzCMAhWvmrTlmnGYE3C7HPbRf9H7jtOgh/s6qhla3sS7T80HWcR09 EAYkB1JMX1Nd3/oVWUYKAulIgKzNdAtXxjgCZplokbUAVrTVf9WorNyInQrDETHblvUwBQcMb+cW 4u5yV+4nw+kzqW01hatQETArqYsw8OCab3l6+Rt5Hyts5eq6ti8P3BpXgAAIgAAIgAAIgEB6EoDC NT3XFbPKMAJuZ+4NTLBnDNPmilBWVflaTzPUZXR2duHo7aTcWGiAYOEKf7KyshKfgwYoyKYXAbrn C+SM6IUDLFwlDJOkbR2hp+gF2dxYfA5V+dq+Tn2dK6dGa797f0dgiSynYioYLw0pbGsqyp5pMntc jrV0z/0uPG8+2mZl3ljc2+E+kQMBEAABEAABEACB1CEARUPqrBUkBYH+CIi6jm2z6WHnf+VFZMFp UxTl+aq6wCmyLtPTF9975QnyNVcrOZByYlpRxaII/67yHFIQSHUC2lZ1snDVFa6MqVC4mmxRLykZ uV/l7K8uz6IfD1c0hbPFxj4osOLCy0vGtRrrUi3PBRsz25mH+zZFFq6jufMSerHzsRSX3Jh8p6h8 0T2yjBQEQAAEQAAEQAAEUpWAFuy2xt92Xo2v7VrtX7Uv8KO1mwNf6m8+ULj2RwfnQCCFCGjBcA60 B84jhaIeHEWLGKxY2KurtzQXpdBU4ibqs7Nmhehh8FL6p8pB6IH+TrIMO0qWkYJAuhAosGUZ3AnQ rASDSwETLq7aFfo1KUuvHo5o1b7WCnrJ9g29DyH+7at+sFovp2Cm+sPGUYKzfSkoesaKPHfqqEam BsvosyaoQ+DsF9X1Ld/Ry8iAAAiAAAiAAAiAQAoRoN/ZHm9D4G0by/mYXHc9zxQycqB/ivL/2TsT 8Daqqw3fOyN5k+xsJGFLSLCWOA57gBYoNKVAy9ICf4FadgJhCwUKLWVpgVK3LC37XghbSGLLrIW2 rC00QFkKJECAEGsxgaRASMhmS4ptaeb+35U9spImYDuSPDM68zzJLJq595x35NHMmXO/w590lPLP g22Jl2XwdUsuUcB1S1RoGxGwKAGZzdQp9B/iYSdquIAszu1KShzPf9PbF2N/u897qnWLazN+cuZW uKCKyhkgtGAXAoJvGnDF8GzKFDThyZ0+qSqE0QlrWtriUwdjXuOSJSUYzfD77GM1IX6FodyZF0vZ n1lmuUzdjeliiWXsJUPTBALeqjcQKM/I9+DFr8IVpfm+JRtGEiIiQASIABEgAkSACFiFQEtrfEdk tL6A++wmjBrcb2t2yxE9MvjaEo0/vvn9DgVct0aNthMBixI41Vu5OpnqhnarWJnlwgS1lD0/u23t sKxtRbuITOBrEJReYQBAUPpHwXBim4f0Gu3RnAiYgQBnYmy2HbgZoIBrNhATLWtCv1kInglSDcQ0 f+mEi7H/xMwxQvy1wev+R2bdogucK1PwkoAKZlnw/AWqK27Fb+yLhun4jd25otQxx1inOREgAkSA CBABIkAEzEzggeiacczBX0FG66H9tpPz4yvKHC9mB10p4NpverQjEbAOgRmThi9LpcQPIC/QbliN tzK7VbKyv81ZsKzM2Fasc5kJDDbnZPuPKmO3NkXWVGVvo2UiYGUCGKa+iaSA0DlJCpj0hE73Vr6E l2TVA5U3gVzMKNwIXpjlFpJb9cuy1i27yBU2RREUcLXoCRSdXXoDE2K1Yb98sdncFrvEWKc5ESAC RIAIEAEiQATMSGD2woXOMlb2V9xjVw/UPsRc9qwodT6K45DrgmE+A22A9icCRMAaBKb73YuRNfVj ZJl0GRbLdPfScWNaqGowYwGv6+/Qcm0y2DDOd1KUMirukQFCCzYgsEmGa7feRRmuJj6peAl0K4Lk vxiIiU6nimsWz4xc0IV+Z8BbaYth+MhurdX4xqUD4UH7mofAzFr3SkhlzIBF+KntmRSh/L45HNvT WKc5ESACRIAIEAEiQATMRqBqeM0leFG812DtQl2F7zVH42fI4yngOliKdBwRsAABmTUldFa/SZEo zo/1N1x0lwXMz7uJWpe4ODsLGIGLs1rCif3z3jF1QAQKQAB/95tkuLJOtr4A3VIXgyQQ6f70YchA HDlv8UpXf5qY39rux1v0mca+QrAOjYmrjXXLz4VwNXhHZUZpWN6fInQg4HE/hyzXqzKuc1bKVeWh /n7HM8fRAhEgAkSACBABIkAECkBAjgbGM9SAEiC2ZJbCuJT8woAtmogAEbA1gYCv4nE8xJ+ziZOc nwkB6Os32VaEK9Mnu75gXGQuqMgAVoQq7mlcsMBRhDjIZZsRQDCuL+AqWCxdQdxmPtrJncba2m5d sCbVXXV6f/xSner1GKyUda3Sfz/DU2mLLGZZ5BHZAV/0hwPtY24C7euXXokXmwsNK/E763e6Ku8w 1mlOBIgAESACRIAIEAGzECjZeewxyG4dtc32QI6gOdzxHQq4bjNJaoAImJ9AXbXrbp3pv97EUuj+ BSPxszfZVoQrgWr3g8jA+Y/hOoJUu/vG75utiWh8RHMiYDUCGUkBvKm1RSDOaidgoPZyXbsHL8hO +ybZl2A09gNcq47JtI8igF0rVt+ZWbf4guoQVDDL4ufQMH/W1KnJbpH8qczANrZBwucU3H/068VC 5hhaIAJEgAgQASJABIhAngkoiv7tXHXBFb4/BVxzRZPaIQImJ1Bf7b4WWSazNzFT4be3RBI/2WRb 8a0IjYszoTKXMlznTLmiObx+V2Od5kTAigSgn9iX4coYFcyywEkM+Ku+QmDqNe/0i4/9GnORJMiv 2eRzwS6YOW1i5ybbLLzCuTJF6PqHFnaBTM8icIp3eJvO9bOyNuErzG96MLJ+wMUoNmmDVogAESAC RIAIEAEikEMCQvCaXDWH5IjJFHDNFU1qhwhYgEC46fqzkc35F8NUOYQeQ1Kbm6Md04xtxThvqHZ/ ILi4Msv3ckV1ks5tFhBatCSBTMAVWZOU4WqRU6jp+m24OctInWxuthThzxbyl8O167wVj2++n5XX hSKm6DqjgKuVT+JmtuN3NoiXQH82NkMyorKEOx+WlYCNbTQnAkSACBABIkAEiMDQEuAlOeuf8xIK uOaMJjVEBMxPAMNU9dXi8wAyqF7OWMtZCTI6nyz2ysErv1x7Pbh8nOHC+OHNkVh93zotEQFrEcBb 1eGGxSQpYJAw/3yGr3IpAlPt8yPxvTe3dvbCzytw43ZF9nZN0y7AOk6xfSYu2OTVa9aF7eMReSIJ pGIdF+OLGjJo4MXBPlUjam411mlOBIgAESACRIAIEIFCErhzySr3vGjHlGA48X/BSOw3eCG8S+76 179EghtNRIAIFBuBpsiaKlUpewVj+vYwfMcD/pdCSx5Q7xueFXQ0Pi2OeTAcOwwVlP9heIvMsVWJ rlTN6bXD1hrbaE4ErEBgzpLY9mVlSqbokI5K4fUe12+tYDvZyFhTW+xQRSinBTwVgWweLdH41RiK famxDS+JWjbfx/jMwnMejMbfCnhc+1rYBzJ9KwTmh2J7OFTlTYyuKTV20YQ4ssHjetZYpzkRIAJE gAgQASJABHJFQBbE3mX7PXd2Opw+yFb5FCb8uA/xCcb9yFmoQj9hpC7IF8LyZT/24TNy0bcutDoK uOaCJLVBBCxIoDcg8zpMn5gxX7C2JNMOsEul64xfA1jAg/69uMhminkgEP1AoNp12gCaoF2JwJAT SAc1HMp7hiEIzJ2HwNztxjrNzU8A16J3eIodXTfJ9bm0dv5H8R3UUh7BjZtLruOcJjWWnDzdMywq 1+0yzWtdP9HhdF6H6+4JdvGJ/NiUQHMkfpqi8PsyW4VYnepme0yf7Mq8JMp8RgtEgAgQASJABIgA EegHgblL20c5HQikcsWP53kfRkwhoJoOrCJrVazAcogLjqCqCGtcC3V2iaWbJ1bNC3fUOFX1o350 9/W7CNaNuMo4x9fvRZ8SASJgVwIza90rm9s2HKEIx2vImBqd9pOzaqdQnr2/dfV3T5s0uq+isF0h bMGvTqFfWs6V45H9O1J+jGHZM5vDHXPrfZXICKaJCFiDgMpZRr81bbHQqGiWNU5dxkq87LmNOZTz seESuRHB1uuMYKtcx03kTdO99gq2Sr8cqnMK/CT9VgnDplO913U/srWPwb3Hj9Mu4h5ELWFNkD06 TEof2dRtcosIEAEiQASIABHYRgJSAmBYWcVERVMQWBUIrDIf7oqRlSomM8Hb0XwYN8khZK8isKq/ IvRUGCN4l2E7VI2+eZLSXsFo4l9o93vfvPfW98B9/EMyiQ33tDQRASJQzARQgGX+/te5AABAAElE QVQfVM56CZFFd4aDYC+GupYd2Vhb253ZVkQLwbYY0v+VoOEyrs6t4c5lexQrD4MDza1DQOoPK4rS ZFic0rVp072VLxnrNDc/gdsikdLtlJ3e61i3fp9Kd5WHOZV3cdMGCVd5xyjWiXiyun734evM78nA LJT6WUwo4YDPXoXABkbB/nvft2TDyIpSx2JkoOxseAsZn6shJXG5sU5zIkAEiAARIAJEoPgIGBIA JQ4nAqqKD8V/EVyV2aocwVUxDETCyFSFBIAI65jruh5Ofb46NHPaxM5tpdXSGt9ROEQz+j0YbaXv uwfeptiwUXTudqpn1AoKuA6cHh1BBGxHAAWzvs8V5Rm8yclUC8Zw1UcwBPmncLZfb4PsBgVvtl4C j0MMv4Qu/hDwun5nrNOcCJiZAIJWF+Bv+kbDRk3Xahu8lds+PMZokOYFIRBsi18hBF+Lt/Y/Rrb9 941OdSbOrq923WWs22ne0pZoTiVTf5g+qSpTXMlO/pEvfQTmh9q/43A4FmCL2rtVS4nUwdM9Va/3 7UVLRIAIEAEiQASIgB0JBEPt22kqg6YqgqpSBkAIBFTTGasTEIJYgSAE7gU5gqvIWFW0cLKbLT25 pmpNnlhwJKwEkLByFe6zr1MEdyIhbcCFPWGzznV2Up234jFpJ0kK5OlsUbNEwEoE6n3uF5qjHTM4 U2VWZ/pFDIKNJ2LI36o6j+vnVvIlV7ZqqdQsPAguBo1S2SaycH6NH4WWgL+qNVd9UDtEIF8EkKG9 iaQAohgkKZAv2HlsNyX0ux1cfRPB1gmZbgSLxtYv7dO/zHxgjwVkOfravljUZg9vyIuvIzDdX/Xv YFRWBFau691PdXBHy5x31+0xc68R67/uWPqMCBABIkAEiAARMD8BQwJA1RU/ApkIrKIoFUO2Kmc1 SPDqcDBkqnJkqiK4in+vpEQy/EnzLcsKKTGEZ/xJXHXg3lp8lRTa/kY9G9yjIOiqSEmv/mW6QrcV 0daZDV53Otgqzw4FXM3/HSULiUBBCNR7Kh9qiSbGbPImh/NzUbhlQzEO8ZPZVbjIXoHA1bXpE8BZ CXM4ZmP5u/iHl1c0EQHzEsCQ8zEI0mUMXLZy0YbMCi1YhsDf33l2zfFTjx62yRWHi1/Mmjo1aRkn BmDoCY88ouJrqzVOm5YawGG0q4UJhJtuuNE3/eKjcbWSQ/fkNL60qkS+UPhJeo3+IwJEgAgQASJA BExNQEoA7LrDXuNU1SEzVXu0VZGpimcRyACIYTJTVSgsrAjMhf4MZABu6f5sdWsuJAC2BczshQud VcMmn4t7z7N1Ls7H6LFnstsLeNw3NkXb/6Mw9R4kX03O/mzzZTx7vZli+ukzqis3qUPQ9zS2+RG0 TgSIQFESkENYcXH8fbbzui5Ol0UusrcVw3LjkiUlvrKJi3GhnGT4C2mBMyAtYNvsMsNPmlubAF6U PI0bgyN7vBAr66pdO1jbo+K0PtiW+AWuPzdnef/vuuoKIzCVtdkei7IyrENVLwtUVzTYwyPyoj8E 5oYSOzlVIfVcR2X219kFGI6X/d3PfEQLRIAIEAEiQASIQOEJGBIAKob/I+nTx4TAPB1Y3UVKAGA5 LItVYbQSdFW1sK6zj/IoAbBNAJoiiW+pXNyLYPAb67riF5xTOyb2NQ1KuYHDcZ/yf8jQ3Q/HjMf9 ORJ0WQT/FupCC25NDgn70UQEiAAR2JQAgq73I+h6atZWjeni+Dqv629Z24pisVdj7pU+Z8XapNBr jKEGfdtpiQiYhwACrm/jpmBqj0ViMQKue5rHOrKkPwSaImuqVF4WhZ7J6N79cU8n9sO5XNif4624 T3MkcQJX9OpAtftPVrSfbB48gWAkfgxXeOYeA1/2zpTQ9sVv7SaZIoPvgY4kAkSACBABIkAEvonA /a2rK8tZ+USu9mSqYn8pAeDD77LM8GyXmqrI5gzjOSMk50k9GSq0BMA3+fB1n0uJgxFlrkuxz9Fc 42fU+Sre/Lr9t/UzkhTYVoJ0PBGwIYEnFj195nH7HDUaQddjet1ThcIfDra1HxaornrVhi5v1SWp MQct2zsQ9Di3Zyc+0sHUW7Ac2OpB9AERGGIC+Nsda5iAG6RVxjLNrUNAVUobcVNrBFul4W12DrZK B1GFdoqu8bflMk3FRQAjR/7eEklcC5W0S6TneLgrczDl4ZteXzH1ggPGbSwuGuQtESACRIAIEIH8 ETAkAFCvxA/5PB+G06d1VfH8gKJVYhh6RlAV/6QEANOf4Tq/+cuv1oWs/nscjHQcwrl6P3JTH25f v3SfQkh0UYZr/r7H1DIRsDQBPOSU7zBm1D/x1HOg4QjeYq1HEZfvFFvGSfP760fwCmcr3uRlChFp un4EBLH/YbChOREwEwHoMXfgb9ctbcINUxOGaE83k31ky9cTaP5o3S68tLRVBp3knjiHnbg5/Lir Sxw6s9a98uuPtu6nGF3xWFd394Uza0Z8Yl0vyPLBEuiR8Zkgi8RlMvIxLPFe6MifOdg26TgiQASI ABEgAsVK4IFIx+gSBFMV6KpyFK0SWAYLHxKJJmC+AveWYbziDMm5pmshlbGlKBD9FT6z1TQv2jEG CVO3Qw5gh1QydYas1VIoByngWijS1A8RsCCB3kDjvxForDXMx8PP5yne9e0Z1SOXG9uKYY4A1nEI YP3F8BVv/D5euWrNFKu/6TP8obl9CKSHoivlmSJZCNbdhIDrr+zjof09QVb947gZPr7PU9EodPYZ sv92DVSnh0H1fWSjJUhhvIPg2j5wCV9bmoqRwNyl7T5nieMdPKC4DP9RYOMUFK6Ya6zTnAgQASJA BIgAEeghYEgACFXx80xAlflxJ1WD39KOtKYqEyFF8LCuQFtVpMJtTTd/3NjYqBcDQ4ye+Qnun6/H jeWteB66FT4X9B6TAq7F8C0jH4nANhCQxSxKVPYGgo3jjGZwlQolu1MHmlUE27Az13MEA55D8PkI o10EXa8LeCrSwx+NbTQnAkNNoLltg1dhTryx7pl0pv+6vtp9rbFOc3MTaA4l9lMcLKMnhZdcqzam Ep4NaztT248d9c7KL9fsbccXPbdFIqWj+U4v1nkqDjL3GSLr8k0gGI2djCrHD/b1IzZ0dnfvSZnP fURoiQgQASJABIqHgJQA8O6013iuODD0P0tbVXA/RqCmJQDwoh5ZmwIyAHpYEUroi9VrW+14v9jf s/5gZH11CS+5F0y6eIqdVjfJ9Xl/j83lfqThmkua1BYRsCGBk/0Vn6Ei4eFMVV9FsDFdQRhvavzO EvWZeYtXfm/GHtvHbej2Fl1KpZI/czpLluDDcrkDOFwQbI01Bya539/iAbSRCAwBASEgfZH9OlWw L4fADOpykAQUld2UfShupC85bdLoDrkNhYUeGTt25ClYvEuu22kaJXaoYYpotZNP5MvgCMhsVrzg PBD3HGf0tMCHlZaUPIQHzoMap01LDa5VOooIEAEiQASIgLkJGBIAqlD9eNL0QQIAcxSt4nwCEp6k BIAcCh/mgr2n6/rDnZwtPdVbudrcXhXWuhMeeUQ9dp+jzuSCXyg4u6i+2pUZoVpYS3p6o4DrUFCn PomAxQhAy6W1KZI4WuXsRZheIc2Hxtp+DlflY3gAOqZYHoBmTBq+DNICv4bzcjiChOBgTn4PhmQc UCzDMtJ+03+mJqAyR0ZrOG0o51Q0y9RnrM+4praYLMbXp5stxJIn33lmvrFHV7e4q6yMP4f1u/Gv oEOiDBvyNYeu1hQMe6OK9PkCbLF213XFLxhZ6p6G31mPNB33HPt7x+17IxbPt5grZC4RIAJEgAgQ gQwBKQFQwst3VRQF2qoyoJoOrPqY4JNxa9eB37swAq3QVdXDCLT+W2ep8BOLnv/40RNP1DKN0MIW CcyPxPdGvOI+BFs/bOede8+qHpmRWNviAQXYmJ0DU4DuqAsiQASsTKApGv+hyvjf0oHGXkfwxC8L 8szAqq0e/rd2nuSQDt/4/Rbhx3B3Yx9dsJ/XeyruMNZpTgSGkkBLW/ws3LxlZUCKfe1e3X4oeeeq 73TBoNKJSxF43NVoE8PCfohsPxlgzUzQd52Da/BjOKdPZzbaYAEaW3/Shf5Cvc/9gg3cIRdyQKA5 Gt9HYfx1fN9LepsTQtOPCPjc/8xB89QEESACRIAIEIG8EDAkAITihK4qhwyA8CEImM5WRTC1Ek/N bdielgDAvQ90VZVwYsOG1llTd0zkxSCbN5ou9j125MXgehIyf8+q91W+YhaXKeBqljNBdhABixBo jsZmoNLh3GxzoWV6I7RML8zeZudlqbHIHewNXEAV6Sc0FtuTGp8s5Rfs7Df5Zg0CqPR+BV4I/N6w dqPYOP5Uz6gVxjrNzUkgGIn9hivKNYZ1kBL4Owpk/chYN+bN4die2E9ecw81ttlhju/tU12d4vSZ te6VdvCHfMgNgc1fIOHv4suU0Hef4amkzP3cIKZWiAARIAJEYJAE5kU7xjhQqIrrKob/y4Cq8KGp tAQA5v/FbxYyVXkYAdeQ1Fbt6uYhus8ZJOytHIZRuN9SFTYX8Yi/fyU+u+w8r7drK7sOyWaSFBgS 7NQpEbAugXqPex6CrmMQdL3e8AIZWb9CJsqGeo/rSmObnef1/oq3IC1wE7Ju0kFmvKGscqridvic VVXczgTIN5MTGJtt38YubV32Oi2bj8B9SzaMZAq/2LAMwwV0nYnLjPXsOTJA30NwUof8wG4N1e4P sj+z+PJO9BBi8TOYB/ORyX039FyPwe/skbJ5vEwa6+SKlNn4Af4Vxcga6TdNRIAIEAEiMDQEmiJr qoReOlFVBLJVFQRUe7VVBa9hXMSQuRrCPAwJAGSq8n9rmhZ+6oPn2kgCIL/nS947V5Q6bgb7SRoT P2nwmPOemAKu+f0eUOtEwJYEEHS9AcNaR6Aa4qWGgwrnv2+OxD6p97rlg5Dtp0Qq/ocKR0UdGOwk ncXD4HEtkfiP6ryuv9neeXLQ7ASyNFzFhnNqx8TMbnCx21de6rgagaThBgdkRNz1dcFURJluVgT/ FfY/xTjGynOpZ4YHlvVW9oFszyMBTTtZONT38TeyQ08v/HC8dPgtMsD/kMdeqWkiQASIABEoEgKz Fy50lg7zjHdwp8xO9SkM2qoCgVXMkVhUieJLUQxsDCO4FxJMfxYFam/V4u2txVQ82kxfBRSRPYYr /Fad6bMj82+YaeZaKiQpYKZvDtlCBKxFgAfbEvNwEWnImC1YCm+YftTgcT2b2WbjBWS5Hod0m0zl Q0gL/BeFPmoowGXjk24B1/B3+TL+Lg+WpmJ4TQRDz+XwJppMSqC5bYOXC+cS3NA70yYKFuvs0r3f kO2J6298MYZWf98OQ6vlcDCuiAZUkj3XpKeJzBpiAs3Rjmmcqy/g2tYr5cOSQmMHyREnQ2wadU8E iAARIAIWIWBIAAhdNbRV07qqyJyZABdW4M45jAKeYTzTIVtVD7OkEpo+2fWFRdyzvZnz2taOd4rS u3GOylK885QZ1SOXm91pynA1+xki+4iAeQmI8PI3Z/rG7bcd3gTKoX1yrJ8DRbUeawknvlfnq3jT vKbnxrI6T8UTCLo+DL9PSrvP+c4jSl1Sg/G83PRArRCBQRHISAogOEE6h4NCWLiDFOG4FdeQnmAr ukXmxB++IdgqjUOyBfuzypSfY/m3coOVJ2SSTIE/H1rZB7I9vwTqPZULIC1wBR6Kr5I9yRcU0FJ/ CEM992zwjmrPb+/UOhEgAkSACFiFgJQA4KJ0Vw5tVcGVdGAVt02yaNVkFKzqSGuqSgkApkNXlb+a TGkhkgAw99lFBqvir7/oFPz6Xy64fhlGuLSY2+I+63B/SxMRIAJEYPAE5i1e6XK4K/+FoX77Ga3g reAapmkHBfxVrcY2u86RmbWzytlSBEzc0se09mJKfKvB73rbrj6TX+YmgMzHtfh7HJG2Uoi/1Hlc /2dui4vXumCk4xCuqC8ZBGSW/MpVa30XHDBuo7Fta/PZCz+vqBwx/J2u5V/uOXPaxM6t7WeF7cFo 7BbG9ccC1VWvWsFesnFoCJzwyCPq8Xsf/Qp+bw/IWCDYw3j5+dPMOi0QASJABIiA7QkYEgBOxenH Pa8PRal8CJ4aRauqEOSKGpmqQhFhqbOqxTtIAsCC3wxZs0Bh/D4Eyj9JdCV/dnrtsLVWcoMCrlY6 W2QrETApgblL20c5Sxyv4YIih2UY0/LuFDvgZH/FZ8YGu85RMOxMaNjONvyD3s97Tyx6eiqJpRtE aF5AAlLqI4W/xfSwW12Iu1HM7mcF7J+66j8Bjoy9tzFCYB/jEE1oP23wVD5srH/THFraV2OfTxBU v/eb9jXz5xgp8EJ3MnXSyTVVa8xsJ9k29ATkcEIHK12MB+yM5rEu2M/rPRV3DL11ZAERIAJEgAjk kkDwg9hYrUT3KYoqtVURXBVSJssnJQAgm/XfdLEqhqJVQoQ1FK1yaEq4bpLr81zaQG0NDYHbIpHS 7ZQdfsmZMlPX9HNQNPaFobFk23qlgOu28aOjiQAR6CWQfggSpW/gx3BHAwqytZZ0dXQfNHOvEbYu hpIe5jD9ov9gmMO+fb7rFwc87uuNdZoTgUIQmBtK7FTiwA1o7yR08YeA1/U7Y53m5iEAwf/TIfif CZTierko4HHJa0i/K6/L8+10iKcwtGov83g2cEsQOF6EoHEm8DzwFuiIYiLQ3JY4Hm+UHs/yOZHU tKkzfJVLs7bRIhEgAkSACFiAgCEBgExUBFSVdNEqBFZl0aoaBFRjMlMVAVUUq+rNVNW0cNsXi9oa p01LWcA9MnEQBJrDHQcrinI3Dn2xff2GS2ZN3TExiGZMcQgFXE1xGsgIImAPAhAin+Lgyr+zM08Q Onjti1VrDuvPEFkrU2gOx/ZUVGUhfFB7/Uh0dnfVzqwZ8YmV/SLbrUWgJRLfiyn8HcNqBFzPQcD1 z8Y6zc1B4KbXV5RvP2ZkGC+odjYsErr23YC38mVjvb9zZIfOg+5rEC94nuvvMWbaT46QKClRg3XV riPMZBfZYm4CyOS/EQ8xFxhW4kH8g67lq/azuryG4Q/NiQARIAJ2IiAlACqGe3dRuAPD/zmG/8vg aloKwI+AahXeNUeRuJLOVJWBVUXhobWd8VYqRGynb8E3+zK7be2wSlZ2BQLs0zTBTp/udWWeab75 aHPuQUWzzHleyCoiYEkCqJb9YbCt/RjBHP/Eg1BZ2gnODkRg4SForx1v5yH2GObwHqQF/ghpgct7 T15FmbNEBrqOtOTJJKMtSQDFAMbiBjZjO5apaFaGhnkWdhgz8jcYDtcXbBXskcEEW6VHOhO3InD7 RyxaMuCqOPhueNiiglnm+XpawhJoF19WOn7MYbjG7SYNlvPSncfI39xTLeEAGUkEiAARsCEBQwJA VVQ/7nMw/B+Zquk5m8AhAYBgaogzXb5wXqwL7ZGkpoaLQX7Ohqc65y41RWKHK0K5C1nNc5945+l9 7RI36HsqyzkyapAIEIFiJdAcif8YbyblcD8j2xOL4n5kMJ1uZyayiE3ViOFL4OMEw0/cTNShuvJD xjrNiUA+CTRHYzMUrsw1+kilUgdP91f921in+dATmLMktn1ZqRJBhKin0J5gScGTtfXVwyKDtS4Y TfwL15pzG7yVHw22jaE6DlnZ52AYYSJQ7Z4zVDZQv9YkMC/cUeNU1UWwvjzjgWDHo4jWE5l1WiAC RIAIEIGcEpASACorq9Y4tFW5gvodvUWrGJ+M570YXoCFkcEawnK6WBVG8ITDny+KkgRATk+DbRpr aY3vKBzsTnyPqrpF95mneIe32cY5OEIZrnY6m+QLETAJgXqv668Ius5C0PW+PpP4adDp+xI6fZf1 bbPXktSXaYrGz1Y5f8bwDDciN895d91zdtexNfyl+ZATGLOJBYJRhusmQIZ+pbSUX2sEW6U1ePN9 a2Abgq3pNoS4BVpXv8LyaXLdSpPO2RSR4g9YyWay1RwEpGYrtJDP20QLmYv7H4iuWXiqZ9QKc1hJ VhABIkAErEfAkABwcIef6dyncyGlANJFq6QEAEZUtalCTUsA6EJ/Vtf5rV0i3nrapNEd1vOWLB4i Arw5EgtACu0qZD5fV19dcdcQ2ZHXbingmle81DgRKF4CCLrejwrc22PIyFUZCpxfGozG1tu5mFSD x/Us/J4Lv0/u8ZtvX1pZch2Wz8xwoAUikCcCClPGZjetdOsUcM0GMsTLTW0xDH/mDYYZuMFcn+hK STmAbZpCzdc/5W+46OoHIh2jT/VWrt6mxgp8MGRYatemYlTsqMDc7dIdNKrvw2/uQcZvLgICI8pZ eQtkjA6xy3BEu5wr8oMIEAHzEZCjbkqcCKbydLEq6KkKX5YEwGc9map6GL/Vi4XQHu3W1BBJAJjv PFrNovmt7X7V6biPC7EmKbT9IUto2+cVkhSw2reT7CUCFiOAgi7XI4XrwiyzhYZh9g2eyoezttlq UeoXsQreige/4b2OCcFSBweqq161laPkjOkI9Ab7Zxjfu9D86xyNjY266QwtUoNa2uLPI+B6uOG+ LtjP6z0Vdxjr2zKXQ/NxokfjZVfjtrRT6GPxnV0Y8LimFrpf6s8+BNLDW5Xy9+DRRMMr/OjeGPBU ZN97GB/RnAgQASJQVATmLV7pclZUIktV98vAKu5DfChKJLVVazCP44VVevi/DK4KwcOa0MMff7Yw QhIARfU1KYizMnO6csTkc6Dnew60Wn8BucGnC9LxEHZCAdchhE9dE4EiIcChL/gQ5+zEjL+CdUP3 58iGaveLmW02W9hcSxM3MR+Fuz7Zq7G2tttmrpI7JiKA4NWzuHH+QdokIT6DhEemMJOJzCxKUxAQ /RGGTf3VcB4BoY/DXctqcnVNuHPJKveIMvfCr/TP9jjP6+0y+jHzfG4osZNTFX9GwPXHZraTbDM/ gZZwYn+msFfxgjc9ek+gnpyma4dO91a+ZH7ryUIiQASIwLYRaFyypMRbtvMuCnP4pAQAhvyntVUR 1JrMBXdhPcoQTOUoWoVnkrDQlXCniC8lCYBt405H95+A/J0WqriXCfbmuq74L8+pHRPr/9HW3ZMk Bax77shyImAVAgJBhen+0omj8CB0aNpozkpQhfCJ+ZH4d6d7Xe9YxZGB2Fnvcc8PtiXOwFutg+Rx CIJN9pZOuASLVw6kHdqXCAyQQEZSAAEH2w7PGSCTId8dw5tVwdk12W+5MYzql7kKtkoH5Y0rXm79 dTTbsR6rltBEdSj6FIwE+HDITxAZYHkCdb6KNzGiRuoY3yqdwd+aonKlORhq3yPgr/rK8g6SA0SA CBABEDAkAKDbng6oGoFVZAxOQCDrv7JQleA6/kECgOmPMl0JNXgrsJ0mIjA0BHoSAlyXQq7iaGj9 nonv43+GxpKh6ZUCrkPDnXolAkVFQAYV7m9dfVyFo+IlRB73ls4j47VSZezZ+dENB073DIvaEIhI adqZDkVdDF+d0j+F8cua2zY8tC3VyG3IiVzKIQEEGbKLZn2Zw6apqW0gcNzeR5+N60BtpgnBXqvz uv6WWc/RQifbeEc5L3sSzVki4AomU/CwSAHXHJ3/Ym+mzlNxe7AtfjSC+IdJFnjRicrH6oNYPFqu 00QEiAARsAIBKQHAKyr9Ctd9KL7bE1gVaW3VtAQA40oYwaswEzqKVvHXUroW2tgeis6aOjVpBf/I xuIhEIx0HMK5eh+kKx5pX790n2L8jmYnWxTPmSdPiQARGBIC86IdY5xMfQ2pJx7DADmstqtLP3Bm rXulsc1OcwzxvgwPfVcZPsHfBdCV+56xTnMikEsCLW2JBNorl21iyNg8DNXuLd6Wy16orYEQwMum ynJHRRTXgUwwXE+x/ev9FW8NpJ3+7oss1yDT9TkBn/uf/T1mqPZricbnaFzcBHmZD4bKBurXXgR6 NdQXI+jal+2v65cGvO5tLk5nL1LkDREgAkNJwJAAEJoDgdWeQlW4bsmiVZPxtsiFof9IRuFhHbqq uKELy0xVoWxsbfCOah9Ku6lvItAfArKIaxlXb8Mz/84slToDI01a+3OcHfehDFc7nlXyiQiYlICs QNgcXn8EV52vGw9DyHDatbSMP4uiF4fY8SbiK/H5DduxnU6Gn155WjCfFmyLzQxUu+eY9DSRWRYl 0Pz++hEwPR1s7XGBU4arCc5lhcN1BW44M8FWBMLn1vtdeQm2SneFxm7hKv89Fk0fcIWNk9bqX4Sl 3TQRgVwQCOzm/rIpEpuhKvw5tJdOLEGRmEZIGD1vVwmjXHCjNogAEcgPgfkfxXdQnbpPFqsSCKhC UzVdtEpKACAJ4zOuIJjKGIKq7H1N0R/tFl3hU6tHrciPNdQqEcg/gZZI4icY1nk9pM1uDVRXBNAj Fot3ogzX4j335DkRGDICzeHYnlzhLyPjqypjhGAvrRaf/cAqxV4ydvdjoTnaMU3h6r+MXRFwWcM0 bRLpyhlEaJ4LAvNb2/0OpyPzBlkX+kXQEr4hF21TG4Mj8EB0zbgyXo4iFaxMtoA7zk7R1TWpfvKI TwfXYv+OQqbzKyKVOtPkGQW8pS3+JirU7tc/r2gvItB/As2ReKOi8N8ZRyCwEVnXFdu7WIp0GH7T nAgQgfwTkBqVVSUun6oIPxJK0gFV3Ov78ZzTIwGATFXI54SkDAAKWIVwfxaObwhFinF4df7PBvUw VASQVLWropTcg+95kqfYaXWTXJ8PlS1m6pcyXM10NsgWIlAkBOp97vcQhDyWC/VZ5J+Upt3m7Lvb 8R2bGhsbT8I/3U4o6j2VCyAtMBs3XrOkX5iPEg7HzVicbic/yZehJYDgQmYIba8lVDRraE8JK+fl N8KEdLA1bYourst3sFX2gwsoslzVC7B4ZrpfE/73YGT9rkLwZSY0jUyyAYHIf9+6yjd+vx8i+JEO 6MtRJiPK3HfBNfrdtcH5JReIQKEJSAmAicq4CaqqQldVIGMV2aoIrhoSAHil2sYZhv1j+D+KVT2v 6Mpt7Wpn6yzPyA2FtpX6IwKFJCALwx67z1Fn4mXChUJnFwd8rscL2b/Z+6IMV7OfIbKPCNiYgBxy IBT2MC5ESp+b4i5kPJ3dt26PpblL20c5nWorbtC2MzzSmP59aBe+aKzTnAhsC4HeITyPGm3ouv6D eq/7eWOd5oUlgOzNqXgYk9IBPfdaQqzWRKenENIp8ub3uL2Pej+Z1A4+uaZqTWE9719vyED8Mcjs Xu9xXdm/I2gvIjAwAvNa1090OJzv4Xc3M5oGwZCzoG09e2At0d5EgAgUCQEOCYDtpQSAQLEqma3K uUgHVjFEZQJ+sz7DNSSdqaqIHn1VTe0Oz6geKSUAMIiFJiJQXARaIvG98HdxH251l3R2dJ03c68R 64uLwDd7SwHXb2ZEexABIpBHAs1t8Z8pjP85uwu8Lf5joNp1afY2OyyjUuOJXFEfzvgiWLRzxZe7 zZw2sTOzjRaIwCAJBCPxsyHVcWfmcF3sXed1vZtZp4WCEpDD+tHhd4xOdV2cXu913W+s53ve3JY4 XxGiss7jyhTty3efA2lfFhQUnC+tr674y0COo32JwEAINEU7TlK5+lDmGMFiOk/uXV89LJLZRgtE gAgUFQEpATC81IUh/8IndC6H/kMGIJ21WoOAagKB1rAMrDLoq3Ihs1a1cLh7eaSxtra7qECRs0Rg KwRuen1F+Q5jR16M1wwnCaH/LOCtfHkruxb9ZpIUKPqvAAEgAkNLoL7adRcynUZgOPTVhiW40flN czT+CTKf7jG22WGOH6NHWqKJM/Em8NC0P5x5SsePuQLLtgsu2+F8WdCHTSQFunVOkgJDdBIhmfJT dJ0JtqLC8NIn3336wUKa05mMP1DudL2NYZDXmfMhkU9JdacyGdmFZEN9FQ+BBk/lwy3R+EHQ8jk3 7TVnbi4cD+Pv4lvm/LsonnNDnhKBfBIwJACcDjVdqEpmq6aLVjFRgwCrG8kdbcjKCymchXWmPyeE cluyo6uVMvTyeVaobTsQaGqLHaow5U5ooz/1lfhsLzvWX8nleaKAay5pUltEgAgMigCyvq7BA9Eu eCDK6A3iZuguBCdX13kqnhhUoyY9KMWSZ6nM+QGGF/ToOkLvBpmvzQjGLjGpyWSWRQgIzsZkD1tZ s2bNWouYbiszZy9c6FSYuskweZ2zCx898UStkI6eNml0RzCaeMpXuksd+p1byL7715fwPPXBc3jg pYkI5JdA+/oNl1QNH3Yo7jFqZE+4v9jLXzrhdiymddXz2zu1TgSIQB4J8JbW+A4pVYeuqpLWVeXI VMVfua9XAuDzdKYqMlax/j4T+mMptTtEEgB5PCPUtG0J3Ldkw8jyMscf8KyxL15SnNDgcX9gW2dz 6Fj2s1kOm6WmiAARIAIDI4BCWYqv4aLH8CB0XOZIwbp0XTu83lcph+baZgpGY7/iXOmrHi/Y6wgs HwQHSf/JNme58I5giPZfjL8fZG6sgyzHyMJbQT3i7/ti/H1fa5DAw94z0Iw8ylgv5HzO0nUTSp0l j6L/fQvZ7zf11bhggQMFjV7Fd/Rb37QvfU4EckEAGTm7ISPnLTz4ZIrYaZo4psHneioX7VMbRIAI 5I/A/a2rK8scFdBVFX6uS11V/GPQVuV8En5jNyJ7NYRb6DA+h76qEtYgAfBx1/IwZbHn75xQy8VF ALJlx0C27FYEWmdH5t9wvd0KXOfzbFLANZ90qW0iQAQGROC2SKR0O2Wnf+DCdHDfgWKDSIqDA5Pc 7/dts/aSzICrHF7zLm4Yaw1PdCbOlvIKxjrNicBACSAj/FXIVRwoj0PkvjVQXZHO5hpoO7T/4Ak0 v79+BHc5UamYj5Ct4DzoLKnvNZTXL2S5Qjdamx3wVP5r8J7l9simSMdk6Gr+Gi+aZuS2ZWqNCGyd QHM0dgqy4OYYeyBQs4an2O51k1yfG9toTgSIwNAQkBIA1eq4iaqq+hi0VZGlmi5WhcDqZARWpQRA FJZBU5Wli1YhWzXcFdOWkgTA0Jwv6rU4CDwQXTOujJXdDW8V0d19Vv3kEZ8Wh+e585ICrrljSS0R ASKQAwKz29YOq2SlryBgsbvRHG6yvujq7j5gZs2IT4xtVp/Pj7Yf4OCOV+FH73VYbEh1sZrpk11f WN03sn9oCCCwFuaceWXvCPS9goDrIUNjSfH2GmyL34lr19kGAV2Iu6FF/TNjfSjmwUj7t5miXoZs 0qOHov8t9SkLCOIBekLA475uS5/TNiKQLwLZIwHSfQj2UqjpukMpWydfxKldIrAJgYwEgMoVmaGK wCoyVYWcswm4h/kM63L4P3RVOYpV6WGeTIYQ5FmOz3FrQxMRIAKFICBHnvrrLzqFKfxypourUIT3 gUL0a8c+KOBqx7NKPhEBixOY/1F8B0cpfx1uTDBcgTB3pFNoB57qrVxtbLP6HEOPb8HQ4/MNPxBY fgxBkROMdZoTgYEQQCBhA7Kmq+Qx9F0aCLnc7Ds/usEDfeaP8MDo7DkHLK51Ca8ZXqIg+/k1VGY/ xSyV2aHZ/Qfo2v4HWf3P5IY+tUIE+kdAZqErrpL3sPd44whcL/+I314qXmkAoTkR2EYCUgKgwlnh 16CnqujIVO2RAEDmKq9BZnkCuQbhnsCqCDGhhFOKFlovVkao+M42gqfDiUAOCOCleC2eT+9Dkbnl yWTq7JNrqtbkoNmibYKKZhXtqSfHiYB5CcgARXPbhsMV4XgNN2ejpaUyc6+MKc/cuWTVtHNqx8TM a33/Levg3b+rYqUnwbvt0z4y/pOWtvhRddWup/vfCu1JBBg74ZFHVARbKw0WSAP50limeWEIIGP9 ZvSUDrb29KhfNX2y2xQZ67pgtzDmuAB2DWm2rXEm8P2corGu+4x1mhOBQhGo3334uqZoe0DljpfR pyr7RVb6xcG29mcC1VVy1AlNRIAI9IOAlAEboY2d4FBVvw4JAPwdyYCqnwtRg7mbCdGmIrAqFEgA CP15SADcJhJ6q/wb7EfztAsRIAIFJiD/pkcpO/yCM+VUoennBnyufxbYBFt2Rxmutjyt5BQRsAcB BB+nYpjRAjwNufs8Ev9oX7f06FlTpyb7tll3qTmSOEFR2CNZHixPxtonz9hj+3jWNlokAl9LQGos lfNyOeQuPSFj63fI2PqDsU7z/BKYH2r/jsPh6CvuJ8RnqIzumzV1R2TyDP0ki1T5x+33vp5IHmiG h11kuC6q87imggwNER36r0dRWrCF4pUr9ET3Hmb4+yjKE0JOm5UAnxtK7OhQNQRUFRSrEn5kvfkM CQDcn38uM1V7dFV5WBd6KJlKhiEB9ikcouu7Wc8q2UUENiOAl44HMaHOFpwtiK3bcLFZ7l83M9OS q5ThasnTRkYTgeIggEzPhcFw7HimKE8bw3SRi3J41YjJD4JAA/5Z/mau3lvxKIIPf0E2wPG9Z3W8 0+2+EssyG40mItAvAuW8bGz2jnibuip7nZbzSoCjyMdN2T1oXJjqZrVx2rQUAkz383LHWbDzj9m2 Fnr5ptdXlAvOZSDa8tfvQrOj/nJHINx0w82+houPwr3FtHSrnI3jFU6pUXdc7nqhloiANQg0RdZU qUqZT9eFvzdTNa2tipEzk3Cp3iiH/eOCHdJ1juAqf01X9fBa/YvweR5vlzU8JCuJABHYEgH5t68o 5b9DRvo0/I3PgNTToi3tR9sGT4AyXAfPjo4kAkSgQASCbbE6vFlvRneZa5bQ9VsCXvcvC2RCXruZ 17Z2vIOVfQTnXL0daSld7Dfd63onrx1T47Yh0NwWP1JhvE+KQrDjUQH+Cds4aGJHcH2aietTppgA 9OneDXhc+8BkUwUUewoSlv2nY91Huw/lCIH5kfjeKmdngdGZJj6tZFoREJB68WoJex9Bpe0Md5Gh d1G9x32DsU5zImAXAnK48Hb62IlcUX29EgA9RauEmGxIAOA+NIQXYtBX1cMaslW7ukTr6bXD1tqF AflBBIhAH4GmSOxwFK/7s+BiXnj5W9fIl/N9n9JSrghkghe5apDaIQJEgAjkg0BzW+J8hUkdwuxJ NCIL9vfZW6y63BKJn4NKkHcY9iNos+iJd57e/9ETT9SMbTQnAlsjsHnQTxOpgxo8Va9tbX/anhsC cxYsKysbNzaMV0HjjBZ1oX2v3lO5wFg301wW6kMYeCFeVjUNlV3N0dgMhSnD8ULgtqGygfolAgaB Lbys6hIpfb/AJPf7xj40JwIWIpCRAFC44sd7P58Q0FWVMgCMTZASAJAcCuFtYFgRPRIAmpYKz5g0 /BN8bqqXhBZiTqYSAUsRSBenLmF3QB5khMaSZ073DItaygGLGUuSAhY7YWQuEShWAvXVFbcGI/GR XOFX9DHgjXh4/xTZKA/2bbPm0l/effru4/c+6lRkGewtPUDGzT7H7XXk+Y8ytslQZWt6R1bnmwCe ksZkv0HFAxUVzco3dLRfNn7MJZhlgq3g/rhZg60Sh9BTt3HV2YLFIQu4Iht4imDac9IemojAUBPA 8MlnIOtzDX50L03bwlkpcyoPz174+T6kYTfUZ4f63xoBOQyY6WV+rgifgkJVuGv04fcHGqt8Euad jEECQLAQtksJgDkogBPu+mJ1eOa0ifiMJiJABIqVQHMkVq8o/CqdievwbH1XsXIopN/Zz2eF7Jf6 IgJEgAgMigCCrg8g6Dozc7BgKcbFsch07RtOnfnQWgvN0fg+uHF+E1anKycj1yCW5J21M6pHZooh WcsjsrZQBIJtiRvxg57R/dX0jcMavKPaC9V/MfYzL9oxxsHUKDQgK9P+41qEacr0SVV4yDXvhODS 46gYfVvAW/nyUFiJ/p9JMv2UGZ5K0hkeihNAff4PgcYlS0p8pRNely86jQ8RtHoAhQdPM9ZpTgQK TcCQABCK6kexKmSochlQ9WMEVE2vBMDHsCmEgGpYKHoIchhhLclaT66pWlNoW6k/IkAEzE1g7tJ2 n7PEcS8XYp3YKGYFdnNTYkaBThlluBYINHVDBIhAbgg88e7TZxy/z1GjceN5dLpFznAd448GI+2H BrxVb+Sml6Fppd7jWtQSSdzAFCaz5uAWcztZ6Z1YOia9Tv8Rga0TGJv1kYZga0fWOi3mgYBDKH/i Sm+wFe2jsuttZg+2SgyCazfjnc5FWBySgCuysbenYKs8EzSZhUBjbW33/OiGnzqE8135uyvtwhDs UyHV8mqg2j3HLHaSHbYkwJsiiZ0UriGYqvgEilYhmOrLSACo7AskFRiZqh/gZdnjeLEX+vihWz5t bGzUbUmEnCICRCBnBBoXLHD4xu9/LhfsHFxfLqjzuv6es8apoX4RQEIMTUSACBABaxGQVa53GDPq BTwRHdBnuVir6fp3GryVH/Vts97SnUtWuUeWuj+Cb5lhyrrOTqz3VkBdgCYisGUCwbb4P/CAdljv p8vrqit22fKetDUXBIKRjloUHlmMtnqy0ZnY0N2tVVslswjflze79WTgFO/wtlzw6G8b6Wq4vPzJ gKfie/09hvYjAoUiEIzEGriizDf6QyZhu9CTe9X7hstMQpqIwKAJyKKFrlSpT1EEslWlniokADiW GTJWmehCwz2ZqlJfVWqr6np49Zp14QsOGLdx0J3SgUSACBQ1geZQYj/uEPdixORbG1OJC06bNJqS MYbgG0EB1yGATl0SASKw7QSa318/glc4X8WN62SjNTwc/VcX/NsN3or/GtusOIdswjGQTfibYTtu xr/oYF01s6pHbjC20ZwIZBNoaYu/hwe4PeQ2/B0sRAX4fbM/p+XcEghG48/i2vMDo1WkGf1C6kwb 62afI3OvDsNQD6jzuH5eSFvnR9sPgAxDXaH7LaSP1Je1CeBv+278bc/q80K83b5u6YGzpk5N9m2j JSLwvwSkBMBwsf2uqPqNbNW0nmqPtiokABBYrcS9nHzBJTVVkbEqIAOghSGK1RrwV331v63RFiJA BIjA4AjMW7zS5XRVSl3yHwmhnWn1EaCDo2Ceo0hSwDzngiwhAkRgAATqdx++DsOwjkB62etGNige knZWmfjHfUs2HHR67bC1A2jOVLsGMNyjpS0RhFEBaRhu1Hdwi9I/YfFncp0mIrAFAtmSAqSNuQVA udrUFI4fnR1sRbvL1uif3Z2r9gvRTse61scqR0y+Ys6764bP3GvE+kL0KftQmIqCWezDQvVH/RCB gRJIxTt+5XRXTcNxsqo7Jr5v1fAaWbyyoC8n0l3Tf2YkkJEAEFzxc70vsApjd8EN2xeYhzEP64xD AkA8zvVkKBy85ROSADDj6SSbiIC9CDSHOw7GCKz7kEH/WLjzk32kZI69PLSeN5Thar1zRhYTASKQ RWBeuKPGqSqv4qFopLEZlVnfWLlqzaFWHoo1/6P4DmoJa0Vgp6rXL0h3pQ6kt5TGWaZ5NoGWaKIT D3ilchs0muYgaH9q9ue0nBsCeGBW/A0XLYbG3hSjRTxQH4eM4ieNdavMg9HYxdLWgMd9XaFsRvbg bTrTHm7wVL1WqD6pHyIwUALN4dieiqK8iWtqSe+xAkO8f1jvdT8/0LZof2sSkBIA7lSZnys6hv5z OfTfBy1Vqa0qJQA64VUE953IVpUSAChWpfMQSQBY81yT1UTADgQeiHSMLuPqrQjujU/q2hkzfJVL 7eCXHXyggKsdziL5QASKnAAyXb+lKuxFYKgwUOCG+Onw8reObZw2LWVss9q8ORI/TVH4fRm7hfiw ff3SvWloY4YILYBAMNS+HXc4Vmdg6OzaOm/FrzPrtJAzApD7OBtyH7KQXXqSL3egR5qlJW18Yv55 WpbFVfJ6ePmbuxXqOhmMJl7s6uj6v0Jm1Zr/TJCFZiTQHI2fqXA+27ANL1ZWdXWJPWbWulca22hu bQKGBIBDUTD0P52p6hMIqEKXR0oAoHiakNq9YWxDUFWEuaKFUtBXpaJ/1j7vZD0RsBsBFFz+CYYQ XYcRRLcFeuStsEiTWQiQpIBZzgTZQQSIwKAJQLP1P81t8RMUwf+KjJT0dQ03y0f5x+13LxqdOeiG h/jAeq/rgZZo/HRk030rbQqy6tzDamR18WuG2DTq3kQEdIWP6a3cZFj1pbFA89wRkAXtcEN7RXaL umAXZK9baVnKsuD68oJv/L4nwO6WQtjOmSiohEEhfKI+7Emg3uO6B8Xljsa9xDHSQ4w2GVNaxmRB rcPxjx5mJRRrTPyB6JqdS3ipzE71ISO1J1s1nbHKJiCQCgkAZKpyFkJg9UMdEgApkQx/0nzLMpIA sMYJJiuJQLESmNe6fqLD6bwH17FUMsW/c7K/4rNiZWFmvyngauazQ7YRASLQbwL11a5nMET2dM6U BzMHcX4K3vp9aeFsP5Fk+hlOob6bCSQr/LcPRtY/XOjq4hmmtGA6AnjyH5NtlM500nDNBpKj5RGl 7t9iWFBGKxfcm+TLnhw1PyTN6Dx1myIc89B53gOucrgbmNF3c0jONHU6GALJbm1miVOVEiI7yeMR sPs+stwbIdnyu8G0R8fkj4DUoy6pKPUxRffjfPUEV7nA8H9krEICANfuSDpTVeqrCv1BgUzVWHt7 eNbUHRP5s4paJgJEgAjknsAJjzyiHrvPUWeiAN+FXGeX4Dn3sdz3Qi3migBJCuSKJLVDBIiAKQhI XULOlWuzjUEA6tf11e5NtmV/bvZlSAs0Qlog84AHuYQXAtWuw8xuN9lXGAJN0Y6TVK4+ZPQmNP3w gM/9T2Od5ttOALIlO0O2JIyWytOtCdbVmeyaNLNmxCfb3vrQtgBdVYwM0K4PVFdBCzt/U3O0YxqK Zh1Z56mQWfo0EQFLEAhGOg5hivovPDApaYMFS2mCfcfqL1ssAX8zI+csWFbm3Hm7XRWuoKCZgKaq DKZCW7VHAqBScPZxWlMVGavYBl1VLaR2K+HAbm4a9bEZS1olAkTAmgSkxjikre7DC8CPOju6ziOJ JvOfR8pwNf85IguJABEYAAFZACbYlhiBh6OMhqXClD82tcVWNFS7gwNoyjS7frl67bU7jBnVgPSa ammUzLJpjsSmo4CHHN5IU5ETQBBrkwxXpjN6uMzxd0Lh7Ho02RNsxQJeetxgh2BrGpPQUYFdldII eQ24cqZOEUz/MN0n/UcELEIg4K18OdgWuwzx1j+mTYZskcpZC4oq7TmreuQGi7hhJTMzEgCKjoAq ClXhricdWMWw/10QSF1pZKri8w91RTyus1T4b+88v+zRE0/UrOQo2UoEiAAR6C+Bm15fUb792JEX ccF+mhL62dO9lS/191jab2gJUIbr0PKn3okAEcgPAY6g63xc4OqN5lHcJqkL/egGr/sfxjYrzYPh 2GFcVfpsF2J1d1KrObmmao2V/CBbc08AxV2uRHGXy42WOzv1Haiwi0Fj2+fguw/4vo2W0vdM0Mr6 qoN3eewUbEGW68JUKnnCjEnDl207sS23AL3Y2Tpj90Abc9GW96CtRMCcBOTwzeP3OXoBrPuOYSFe ujyGkSZS/5imQRCQEgBlrlK/znUf9HH9+JfOWpUSANB67sI9WwQZrCG83grj3i2kCiXcvmFDiCQA BgGbDiECRMDSBILRju8xrt4JJ57pWv7lZTOnTey0tENFZjxluBbZCSd3iUCREBAd6z6aWTm8Zjvc xB8hfUZmhBPD0P7SFIpPa/C7ZPDEUpMcIo4CHg8gu/XUtOGcj4a23A1YnmkpR8jYnBNAFDCjKyob /5R9ujbnnRRxg/ibuxHup4OtEoNg7DI7BVvTPglxq8PhOB/Lv5Dr+ZgE55Nj69YvzUfb1CYRyCcB mTn540gioCpiMS4FI2VfuC78pCWaOA8SGbfls28rt21IAEDypiewmi5axaGrKiaBn5QAWAYNwhCW w0IX/xBCv4N38VAdSQBY+bST7USACOSIQPP760cwl/NK3IDuJ5L6SYFJ7vdz1DQ1U0ACmQeIAvZJ XREBIkAECkJg3uKVLqe7ElkpfF+jQ5mdlkxqByIzVOoxWmqSRWfKFaXVeOCTxqd0bRoNK7HUacy5 scgcfBJvFH4sG5bf74DHNTrnnRRpg82RxAmKwh4x3EewtTW8/M3dGqdNSxnb7DBvXLKkxFc28X1d 37hfg3dUez58klm0+G5OzUfb1CYRKAQB6Kn/GHrqT2b1tVHo2r6QHViSta2oFhsbG5Vdp5+3s6qV yExVn0ChKgRQpQwA1tku+E2CxE1PpqoMrjJFhFMiFSIJgKL6mpCzRIAIDJBAUzh+NH5vbhVcvycy /4brca3FICGarEiAAq5WPGtkMxEgAv0mEAy1b8cdjtdwAB4AMtMnqS5xwPTJri8yWyyyAO3WekVR mrLMDa/WP9v9PK+3K2sbLRYRAQRc30DA9VvSZTzcfoSgVm0RuZ83V2cvXOisHD55CYIGXqMTTRPH NPhcTxnrdpojmHQp56ILOtgyozen0wPRNePKWNlt+G4el9OGqTEiUGACyGq9HumtFxrd4pq7ZOWq tftecMC4jcY2O85lppVSVuLTFT0dUE0HV5no0VbtlQDAtjCyV0PIVIUMgBIWiY7QjD22j9uRB/lE BIgAEcgHgZ4ireIuyKo4u5LdZ9mmXkA+YFmkTZIUsMiJIjOJABEYHIGAv+qr5o/WHc5LSl7Hw8CO va1MUEvZcyh6cbDVhgajUFYzHvhOxwPfd3t98Y3iO0r9zt/2rtOsyAhA825M39tTTgWzcnT+K4dP Oi872IrAyvN2DbZKZKmUNhsyJf+GXuUtuS4+U8LKUDCLUcGsHH03qZmhI7BafHb5aL7jYcja3ENa gfuK2u3HjLwLi6fIdStPUgKgdOftqjlXfWltVRStkoFVFK6qESItAfCxHP6fzlQV4p9M6Hd2dfMQ aYZb+ayT7USACJiEAG+JxGcyhV2O4rdXBbyuB0xiF5mxjQT6ntG2sSE6nAgQASJgZgJNbbHdFMZf wcPCcMNOBABegfj4EVYTH5+7tN1X4nS8j6BradoXwbqTurbnDF8l6SMaJ7eI5gjAd+C74O79LjwM TcGfFpH7eXE1XdClqqQN4ZS0XiOuFbrQ9H3qfe738tKhSRpFgbC7uNAXYIh0RkYhF6YFo7GLdCaW N3gqH85Fe9QGERhKAvNb2/2q07EID1GujB06O6HOW/FYZt2kC9kSACgGCG1V4cN9UTqwiuvcLhgm sVIGVWWxKrxkCukCAVY1FXpy0fMf5/pFjEkRkVlEgAgQgYISaIp0TFa4eh86XcG01DkyWaigBlBn eSVAGa55xUuNEwEiYBYCDdXuD+aH2n+kOhz/wENSmbQL84NLx40J4gHkJ1bSxpH6s8G2WCNnyh/T fDlDYpo6G8uH4B+emWgqFgJy2Hsm2AqnMZxzVbH4nk8/SytL/mAEW2U/XIj7ULjO1sHWtJ+aditX HfdjOacBVxCcogjxjOyDJiJgdQLTJ1WF8Bv8c8aUTAaSUMS9GE3zdv3kEZ+awT8pASDKSxBI1X14 2exHgSopq5TWVkVQtRtZVBGMjggrnIXwuzE3pbNQe3c8fE7tmJgZ7CcbiAARIAJ2JyD1871lu/xS Ycqpuq6fh1GMz9vd52L0D/EGmogAESACxUMAhVuOxRA5mYWiZrwW4p46j2tWZt0CC71FbhbjIj7J MFcXYla9x3WPsU5z+xOYs3TdhLKS0mWGp8hIuhw6mVcb6zQfOIEHI+urS3nJRwhkl/QenWBJ4a2b 5Pp84K1Z74hgW/wppmtXB7xVb+TKerT5n451S78za+rUZK7apHaIwFATwPf6fmSDnmrYAc29N8Ir 3jy4UEX1DAkAoajQVdV9TJeFqrgfb4gmSQkASKLgt0FmqnIZVIUUgB7SkkrYivr1BmOaEwEiQATs QKAp2n6gwtTZeBn2UmzdhotnTd0xYQe/yIf/JUAZrv/LhLYQASJgYwIIRj2JIkM/g/BaX2CS8zNb Iol1GA74a6u43lhb242M3TMdDsfLsDn98gwP4LjXwQAAQABJREFUV38KfhD7a2A3N+l4WuVEbqOd JUrpmOwm8EWgDNdsIINYLuXOG7OCrbIQ2TWBIgm2SlwY+n+zqjh+icWcBFzlEGZ8LxUKtg7iy0iH mJrAxmTiFxUO1yG4XlRLQ/Eb/G3/+H2vw+IFuTJc/v14Tzx/HHc4ZTDVh4dzP9ruWZYSAEx8yQUL I/AbElws0XT2F03TwstWLvq4UIHfXPlK7RABIkAE7E6gKbKmSuHlV+DF2KG4NzolUO1aaHefi92/ 9EN6sUMg/4kAESg+AtAUvJhz5dpsz4UuzoFI+Z+zt5l9GRk2d+JB6+yMnYKRhmcGhv0XgpH4MVzh fzM81XVxbL3X9VdjneYDIyAzDlTueNU4CsHWz1PxDl+xVdrGSIB3RHf3cbkYHt3ctsGrCOeVpC1s fKtobicCLW3xqcggRVFO5uz1S2hMPwwyRi8OxM/7lmwYWVbi9ClcR7ZqOrAqJQD8KFDlg05QN2dC SgCEcE0Kc0VgzsPru+IhkgAYCGXalwgQASIwdASC4dhhXFHuQrB1fmj5W1fTS7GhOxeF7JkyXAtJ m/oiAkTANAQCHvd1zW3x8dA2OydjlMJvR6brKisUvjBsFvHk5azC+RNkvvRkOnJ2EoLJD8K/54x9 aG5fAngQH5P95hQP5JTdPPjTjdi1etMmhwtxSbEFW6X/GH58Gy8tPQ+Lv9qExyBWEGydghY/HMSh dAgRMD2BOmQnobL0L5HeekevsVxlvOmBSMfup3orV2c7cNPrK8q3GzO8WuUqClXpPgRTka3KfVIC gAlehev5MvyWY/g/ilYJ8YIm9DsdmhIupgz7bF60TASIABGwA4E5S2Lbl5bxO3DNH5ViyR9Mrx4W tYNf5EP/CFDAtX+caC8iQARsSCAy//rz/NMvloHKE6R7ctgr/mtqjnasqfdULrCCy/W7D18XDCfO hiKt1KVNT8jcvWv2ws9rSQ/IIGLr+dhs77joJkmBbCADWG6OxqYjs2y/vkPE4nDzDcG+9eJZWiO+ aBnNd/rN/a2rG0+bNLpjWzyHRMEUXFs/2JY26FgiYGYCdRgZg6zwoxEs/UGPnXz7ckV9ujmamIfM VAz/lzIA6UzV8VhfBa3XENbD+NtYAjmAv2gpLdz2xaI2ynYy81km24gAESACAyfQHInVK4pyJa73 1wc8FXcNvAU6wuoEshNjrO4L2U8EiAARGDCBdPGp0onP4oHoe8bBGLLXDnmBQ+otVJUcD3vP4WHv CMMHpKjdgCG8F2XWacGWBJDNfAsC7OcbziVj7e5izMg0/B/sPF18ZvzYVtwU7WK0gWHB3x/osGDj WDvMm6Px3+Ka0hGorrhlW/xpiSYeQkbH5dM9lNGxLRzpWHMRkBIAFSWyQJWCDFWZqcrwYiEdcDWk BfAzzN5nunhShwQAsl7DiWQitK0vMMxFgawhAkSACBCBLRGQckpcOO/FS7b1nV3irJm17pVb2o+2 2Z8AZbja/xyTh0SACHwNAVl8Cllcx5Y7Kl5GcGEvuSvmVcgYfa45vP6Aet/wj7/mcNN8lEolf+Z0 liyBQeW9Rv1ifijWNN3vXmwaI8mQPBBQeqQk0DKyppIUbB0c4pJxYy7KDrbipcuTDZ6BaTAOrmfz HtUl9LvLmfLyCY88cvujJ56oDdZSyBNUtzXdbInr6GB9pOPsScCQAHDoKgKrkACQRauYDLKKSRga WgmvP0GhqhAeqMPQVH1aVpvGdeQGbO9JaBGshivsNLy4oaIo9vyKkFdEgAgQgU0INC5Y4PCN3/9c jF44Bzfmv8IIiEydhU12pJWiIdBzQ1A07pKjRIAIEIEtEwh+EBvLy5XX8JiUrjac3kuwaJJpB87w VFpimHawLfELXNRv7vNQvB2af/23UOVY79tGS3YiEIwmXszKzv6krrpiop38K4Qv0FocXcaVaPpF i+xQsJTQUrsF/FWthejfzH0gc/5epvPnAr6Kxwdj5+yFC51Vw2teqfO4vj2Y4+kYIpBvAvh9VHY5 6fzxTocTAVXFpzCBgCpDwaoeCQBcEKDDykN4cA7j5UFIQbGqlKaFErHwx7OmTk1ubh8KWV6BTNff Z7YL1pZIxfeizNYMEVogAkSACNiSQFMovq/iYPfgPnLhxlTiArru2/I0D9gpynAdMDI6gAgQATsS COzm/vLByPojSrjzNTws9ehicuZxCuVZZMB+1wo/muHlb97hG7/fTNi/e8854vv6Gy4+lzU23mbH c0Y+yTQqgQzXnnenCAZQwaxBfCkQbL0mE2zF8YLpd1KwtRek0G/hijoba4MKuJYP9/sxrBp6lTQR gaElMHdp+ying/kEV/wyUxXWoGhVWlvVi+Ukrp8RXEmRqcpCyHCfJ3QWZkpnqME7qn0gloeXv3WN b9z+P8CLsJ6XDHiJW+5wyb+hwEDaoX2JABEgAkTAGgTmLV7pcroqL4W1P8Ib+1nTPVWvW8NysrIQ BHqe0grRE/VBBIgAEbAAAVQb3ktw/jIeluRwwZ5JsBdDXcuOlPIDxiazzptDif24g72Bi7sibcTD Y4cu2OQGb8V/zWoz2TV4AshA/BLBg7SsAAIGfw9Uu340+NaK78h54Y4ap6rKgk6q9F7qN3cK3bN5 dfHiI9PnsdSH1jX22wa/6+2+rf1bQgHCn+KFwM71HrccZk0TEcgrASkBMGbsCI+iSV1VvVdbFcHV bAkADP/nkAHA9xLBVT2c1NTQyf6Kz3JpWPNH63bhpSXv4eXncKNdFEw5u77aRQVTDCA0JwJEgAjY gACKYh2Boli34R788XDnJ41WeFa0AXZLuUAZrpY6XWQsESAC+SYArZ13g9GOY5lQn0XiYEm6P84O 9ZdOnIflOvxDwpZ5p3p/xVuQFpBFbi6QVsrAscrEHVg8Vq7TZC8CeKAfaXiEILslpC8Me80wdyiK DASmg61pe4T4PQVbNz0zCELfrKiKvJ7I69+AJs6UKbhkvjqgg2hnIvA1BLIlABSZrcoEslbTmao+ XAPH46F3FVeRnZoOqIoleOn4BIcEQHtHuG1LEgBf09WgP6qfPOLTlkjiDLz2fNRoBNfq6+e3tv9r +qQqBHtpIgJEgAgQASsTCIbat2Oq+kdc2ydrunZcg7fyIyv7Q7bnjwBluOaPLbVMBIiAhQk0RxIn oNjFQ0amqHQFgYfbAx7XeWZ3CxIIlRWOiqWItu6UsVWw4+s8FU9k1mnB8gTmRTvGOLnaJyMgxDXQ yrzM8o4VyIGmaPyHKufPZHX3yWr9s0nneb1dWdtoEQRa2uLvbRSdx5zqGbViIEBaovEnNcHPpQz7 gVCjfSUBKQGgOJlfYYrUVvVzIdIyAAikehFgTeEXOcKgp4qAq5QACOs6dFYHIQGQT9rBaOwW2H5+ Xx9i8Wr98/3pGtNHhJaIABEgAlYjEAwn/g8v9q5HBs5tgeqKW2G/qZNxrMbXbvZShqvdzij5QwSI QE4I1HsrHoW8wBimcJkdmp4wdPvnwUh8XcDr+p2xzYxzqTfbEk38HLb9pc8+cTsCsS9YQYu2z2Za +joCCu/VGu7dSeecMly/DljWZzJLTuHsT1mbmNDYhef5KNiazcRYhp7lHWW8XF5TLja29XM+joKt /SRVhLsZEgCqrvgx5B6BVeiqMuaXGavIGqrCI+wneI4NC10P6Qp/gQv9Tl2o4QaPNSRyVq5a95vt x4z8Pu4dantOL99jO76jvKc4owhPN7lMBIgAEbA0gTlL100oKymZjZd8QtP5wXR/Y+nTWTDjKcO1 YKipIyJABKxIoDka/y0CW3/Itl3Xxen1Xtf92dvMuNzSlngEdp1g2IYH2juhIXeusU5zaxNoaosd qjLlBcMLXWh19Z7Kh4x1mm+dAHRJZyEIcrexB4Yhvwn9228Z6zTflMCcBcvKSseNfX9dV2zvc2rH xDb9dMtrsxd+XlE1YvhzddUVB295D9paDATky41df/qLXVTVITNVMfxfIJjKkK3KeyQAhFiN0RiZ TFUheEiDturHyeVtdtDCC0Y6alF4TuoflxvnG/cQx+Ie4q/GOs2JABEgAkTAvATk75h3+kWzuOAX Qqbm1zIpx7zWkmVmI0ABV7OdEbKHCBAB0xFAcOYeBGeyM1I0povjoff6N9MZm2VQUySxM7L4PjIK gGG8iy5S7NtS5zVrN1q0KIFgW6wOGplBw3y8bz804Kn8l7FO8y0TkNVkHe5KVCTnOxh7pETqQKoq a9DY8hzZ/b9HYOyrgKfi9i3vselWyBBMxYPJ6ZBhOWvTT2jNjgSknp2mMp+K4f+o2eiTEgD4zZGZ qh4pAYCh/1EZTMXLjTA+CwldCcccnaFZ1SM32JFHtk/N0dgM6M3O7dsm1iI7ag/KjuojQktEgAgQ ATMSmB+K7eFw8HshYdOqJ7rPr999+Doz2kk2mZcASQqY99yQZUSACJiEwBPvPP2z4/Y+ajSCrkbh KVUo/OFgW/thgeoq0xaEkQ9zCHpgCDBPV0bGGzaFO8Q9jQsWTG2cNg0aeDRZm4AyNtt+nFCSFMgG spVlBFsvyw62YrcgBVu3Ait7c6f4M3L0/oVMjzvxT8/+aEvLuhAomKV8uKXPaJs1Ccis5Up3lYer iq9XAiCdrWpIAKiCfZoOpjI9jODqi7oi/twtOsOnVo/6LzwuWo27eo97XrAtfgyuOz/pOfN8pKqw 4AmPPDLt0RNP1Kz5bSCriQARIAL2JZAe2TN+zMVcsJ/qQj8HI8gW2Ndb8iyfBCjDNZ90qW0iQARs Q6Dnh3fs87hoZobHIlNnfUro35nhqTRtUEEOg/FPv+g/CLrua5wMnem/rq92X2us09yaBPAAfw0e 4H9jWL9R18ac6q1cbazT/H8JzA0ldipxyArmrCL9qWDdut5dU+8b/vH/7k1bNieALNcHGGd/Q9bq k5t/tvl6MJq4QRPaU9O9lS9t/hmtm5cAgoDqMbsfPl5KACAr069zaKv2ZKrKolXjUD3yK8FRoEpq q6azVXkID6PhaPfyqB0kAPJ1Zma3rR1WxcreQ/sTjD6QAX4dMsYvMdZpTgSIABEgAkNPoDnaMQ0F G+/Eb92zXcu/vGzmtImdQ28VWWBVAhRwteqZI7uJABEoOAH5wFTJSv+NINdumc6F+CzJuw6YUT1y eWabyRaaw7E9FUV5G4ESY1RDIpnsnjJj0vBlJjOVzBkAAWQv34dA+mnGIaHlbzopc9mgseV5sC3R hBufeuNTpNz9CRVmM0FrYzvNt0wg2BrbnTmV28HskC3v0bcVUizPdQp9Or0E6GNipiUpAaCrzI+g qo+jaBW0VWVAFcFV7sVvRQrB1CiWQ6gNgmxVEVKEEu6Md4Vm7jVivZn8sJItkPn5lsrZv43fYlx/ 8P5T+17AW/mylfwgW4kAESACdiQw5911w8sqS67ENXr/VEqcMd3vXmxHP8mnwhKggGtheVNvRIAI WJxAS2t8R+bkr8GNCYYreGhqTXanDjq5pmqNsc1s85Zo/GroL15q2IUH6OeRpfYDY53m1iOAgOvf EXA9WlqO87kK53MTiQHreZRfi1si8b0gqrEIvaTvfcBsTVdHt4cCSAPjjszqf6aLRnhckuVWJ1xz FtV5XPtsdQf6IO8EDAkAoSp+3htQxbcfGqvyH6/CH8KnMphqZKpiOdyldIVO9RS3BEA+T0xLJPFL prCbMn3gpW13UtvDzPcPGVtpgQgQASJgUwJN4fjRisJvZVy/94lFz1xPci82PdFD4JaR7TQEXVOX RIAIEAHrEaib5Pp87tL2I5xO9TVoum4nPcBD6yRnifo0Hm6/N2vqjgkzetW+fsPVqBgegG0TpH2w /QhUuQ80VLszRZfkdpqsQwCB/jHpyKE0mbMvrWP50FiKoWE3glcfMs4up2DrwM8Fvnc34/rxSxzZ sLWjZZYIUFNhia0ByuF2KQFw7J6H78IVB7JTFR8yVWVAVWaqpiUA5IsFhTFkqrKwUMRHyFR9ElIP obVsZdt5Xm9XDk2hpvpBoM5bcQteWhyJ8/P99O6c74T7hzlY/lE/DqddiAARIAJEIIcE0gWGoTeO m8PSzu6uQ2fWjPgkh81TU0Sg78GDWBABIkAEiED/CTSF4vsqDr4AP9CuzFFCPBta8daPzDqsuyka /6HK+TOGvXgQXyUSyUlUcdMgYq05hsd/gu/fLmmrBXuxzlPR8wBvLTcKYm1zW+J4BJ0ez+osDAmG WrP+rWbZacZFjoDR4mSK//Bkf8VnWzIQBQUPEkI5AcWCzt/S57Rt4AQeiHSMLkGWqipUmZ0qA6sy oIqiVdyDu3kNWaoRrIdRmiqdsQr+Yb6xO0TX94GzzvcRc5bEti8t5Yvx4mKM0ZcQ+iUBj/s6Y53m RIAIEAEikFcCHCOfZmLk0+VMF1fVeV0P5LU3arxoCVCGa9GeenKcCBCBbSHQ4He93RSJHQ/9u6c4 Z850W5z/0D9uf/mDfTL+IRHMXFODx/VsSzQxHw/n06Vl8mGPu5zXY/F0c1lK1vSLgGAjM69NKcN1 q8gaFyxwIDB9TfYOqLD+Swq2ZhMZ0DJie+xOp4Odi6O2rH8r1FoEuE1bTHBA3hZwZykBUFFZ5YXm tk9KACCYamir9kkApItV6dBU5S/ipdldSbUrBA3xFTDTdL85BURnqa5m1rpXNkdiM/Ab/CwMx+VJ /qdciYf/f+Kh/11LOUPGEgEiQAQsRmBeuKPGqaj34UfzvyyV2i/gr/rKYi6QuRYikP6Rt5C9ZCoR IAJEwFQE5LB8lSlNMCpzPcXQzRtRefhCUxnaa0zwg9hYVsFb8SCPIb/pSeia9t16X+Urves0swCB O5esco8sc3cYpgpdvyXgdcth3jRtRuB/NRPZS8gGnrbZbrQ6AAI3vb6ifPsxoxZ3rF+/55ZkVKDf ersQWjDgrXpjAM0Wxa7ZEgCCQ1uVIbAqeFoGAL8iO0sJAFyfw4ifhpHFimxVZKrqWugrtjJKEgD2 +oo0R+NXKhzZVX1TOBlr33vGHtvH+zbREhEgAkSACOSCQOOSJSX/z96ZwDdVZX/83veStiRpoaiA C45Ok5bFZURwwZVxG8XdEW3agrih4griOmrdF5RxQ8UNoW2quODMiMvMOLiNjoi4srRJ3fir7IU2 CW2TvPs/t/BeXlGhtEnzkvzy+cBd8t6953xfmpd37rnnePJ+d5XClHNpV8EVtKvgzUSMizFAYGsE 4OG6NTp4DwRAAAS2QUDGQCWDTn9zEgzyeJ3s8wfXkgHs7m2c3uNve/d2rawJBK8iz5qZmyfnXFVn 0I+QfSuHDm3rcYEwYZcIOHNytkyQtapLA2X4STMa1vUmA9aNZMDSNRVRISbrDZRdIzBp5MCNZFR9 Mb9373NohMd+OQrfS2ORxb/sz54eGQIgTxElXFNp+780qLaHAJBeq3oIgAAZW+t5ewgArUoTSh0P IwRA9nxCGAuuX3pbQeHg42i9dsRmvYttznz59zQumzhAVxAAARBINoGqQNNIG1NnaIy9i4WtZNPG +GYCxhOIuRN1EAABEACB7SPwK54q5HSojSvzuKq2b6QeOZpiMIbfoxvAofHZRGVpkfPWeBs1KxPw +ZsOpiQ5HxoyauI8xJ8yaBgVWvj4K1eUK40OJp6hzzlCaMSBdLlWtSS0s5rD/uV1O/emsA1q8c4j hjCVU/ImRhEb2L2l1E+DZ/Q2dz0EgCoNq1yhmKrtsVU3easyXkDfsT+0e6q2G1U5eapqdSIaqS8b Ukj9mc2myx+sLDuxpn7977li/4wWQQt01YUmLvB6nE/rbZQgAAIgAAJdI/DMstX5vWzOWxgXR2lR dqEMCde1kXAWCHSNAAyuXeOGs0AABEDgFwTI42smBUY9x3hDsGiMiZNl7FSjzyKVzfGLPifHv5x2 kQRrjUaj+1YMKqiziIgQYysEavyhUxSFv6ofEouJk8qLna/pbZSMzV62fk+7LWcpfcZzN/MIt0VZ 8W8legKz7SdQ+83GN5gQTrKqjqAflHnmESjQ63rqq41GYg+l8/eKDAEwer9j97BxO8VV5cUKEyVM cDKusuLNIQDWkaG1nrxV68ibul4oSl1MxOpjy9cExo/as8XMBHUQ+DUCNYHmsxWu1hrvCRaMssh+ Fe7eAaMPFRAAARAAge0i4KsPHkOL7o+RsbW67ocFdyJ2/3bhw8EJIgCDa4JAYhgQAAEQkMl5inc/ 4FXaMjpap0GGiBCPsaNKix0f631WKckr9yaKH3ebLg/Fnn2XYs8eqbdRWpcAXbsL6drN0CWkVfsD y0ocC/Q2SsZ8gdArZCA7TWdBBsBbvEVO4/Ou96PcfgIyVEO+yH2I+G576zMtPNHDzh1Wf9iZHWju Z6NEVUJTyVtVGlRl0ipG3qq8SHCmcSECVMoFqXoyMtcxodWH20Td+UN7k8EVLxDoHoHahhCFEuAX 66OQ8f7T+tbvRiLUj04EJQiAAAh0joDMV8EdCsWSZ/0Ej1xQVtTb37kzcRQIJJ4ADK6JZ4oRQQAE spiA3GKa36fPvymO68E6BpkEhcVih1IWzGV6nxXKh/3+3J2UXb8kWaS31qYXtqbrJCxdkjf1X8ib +nZdSK21dQ/apvy93s728hchF5hYEQk2u5GMpvufjKcXb+jrzLX9iz5/w7ZnNDJ4v1T/w4LSVHqY zP5ihVPt5fJwMqzKEAB6bFVpWBWM55M+y6WnKm32r6d2vSa0ugiFAPj+hYd+qKyspNBveIFAcgi0 /3Yo7PMpfRYHxWcQj1MIlEvibdRAAARAAAS2RmBzMuM7KDTL/RSa5VdizG/tbLwHAoknAINr4pli RBAAgSwnsNkg8QEZJAabUPxA25lHWm07M21lHEVbGf8Tl1Os26hpg8715K+O96FmNQIyCzx9vi7V 5QpHQgXnDdqpWW9ne0l8PiI+B+kcKBvtOZSNdpbeRtk1AmR0VIorrnmXfjya4j9vz1jJNyCZQwCQ F3gJGVCLhdiUtIo8V3clz9VGapOnKm3/J8Mqp7qmavWRH1b7EQJge64ljk00Ad+y4D7cpiwwhUGR AZFHlxU5X0/0XBgPBEAABDKJQFVgg1tl9ifp3t7c2iomjB/qWpFJ+kGX9CUAg2v6XjtIDgIgYGEC zwbWDsxjeR/SA/5uhphCfN3S3HbY+P0K1xt9FqjQ1usnSc4LTKL4SoscZaY2qhYj4AuEXyAv6jFS LDIaNVMoCCPhisVE7XFxavzBMkVRqvWJybPyy/qqqfvBQ1En0vXSFwhOJs/Q+7s+AmMxph1dXuR6 uztjyHNlCAAeEyWKosrYqu2GVeomb/1NIQDoD6OBfuTWkRcrGVa1Oo1p9VqE1Y0bXLC2u3PjfBBI FgGKz30exec2EmbRDpk1sTa2T8UQ58/JmhPjggAIgEC6EtgUzu3AS7lgEzUhri7zOP+WrrpA7swk AINrZl5XaAUCIGABAtX+5iGqorxPBoC+ujgU0/WD1h9WHmMlT6pZS5t2sNvVZWS02NGQM6Yd6y12 /Utvo7QWgdpAeD55QR3ZLpVgDaVuh9taEqZGms1hMmTojj10CQQ+yzqKbpXtbPkuy8lzeKfuDETf ge95ixxHdGYMPQSAUAQZVJX2pFXksUpxVdsNq3KRYTkZ1OtozHZPVTKs1rdFI3UIAdAZujjGqgRo EXQu3Y9P1eWjRbX59dX3HY1FI50IShAAARCgrJwNoeH0/UherexTTbRMLvfs0AQuIGA1AjC4Wu2K QB4QAIGMIrA5lqT05uqlK0YeK3+fu2je6S+OGRPT+1JdbpklmX7AfLNi1dq9Jo0cuDHVsmH+XxKg LfNL9JAVdK0+Ig/Xkb88Kvt6yDvsBvIOu1PXXP6ted3OU/Q2yq4TqA40n6Vy9fmujxA/MxqJDqoY VCATUDEZAuDkYcftqXAbJanitP1fGlc3J62iHQJkUG0kz5V2oyp91usUiq0aU7S6VSsbA/h+ijNF LXMI1Hy5vlBx5HxBi2oDda3Ic+uOMrfzJr2NEgRAAASylYCMeV3Qp/eNpP/JMRa7qNxd8N9sZQG9 rU8ABlfrXyNICAIgkOYEaAV2NBP8VXp4ssVVEc9QMozz4+3U18hr8t8k41GGJBq7t9TjuM5oo2IZ AuQBtYY8oHaQApGB6lUyKp5mGeFSJIivrmlHblMD5FHee7MIsZgW26fck78kRSJl1LRbxg3ulnJC vEHnt7UnrRKsiH6MamRYpWvH6mkhgQyxtP2fvFWVGKujZINrujUXTgaBNCTga2g6lH4yvEOiq5vF j8VE9AgYFtLwYkJkEACBhBGo9gePpd2Dj9BvhpfrW76rrBw6tC1hg2MgEEgCAdPDfxJGx5AgAAIg AAKMDKvzagLBCxSmzIzj4OdRHM515Jl4TbwvtbUoi1xEAee/IuNHXrsknE2mbJ81FG/xq9RKhtnN BGTiIjJKFep9dL1W6fWsLlX1DpOxVVqiH4exNXGfCMH43olapRec7UzJqmYyoT0RjUbrvnn+we+x XTpx1wojpT8Bb1HBBxQz+QaKmXzvZm1Uldt85P36h7J9+jSmv4bQAARAAAQ6T0AuqjNVvYt2wAyl xfTT8Puu8+xwZGoJKKmdHrODAAiAQHYQKHO7nqOkLR28RSnp0RQyul5mFQIV7t4BMoDcbMhD7jWq 4E+2G/iMTlRSTaBozJT+ZPgy7t8aDK6MfogPoh/h5+nXhraeN0eYdrveRpkIAsKZiFHkGBQiYAHF HX7Y63a9OXZQn29hbE0UWYyTSQTqq++/nwn2jkmn3RWH3UioZepHFQRAAAQyloBMhspttgX02+GL uur7DoOxNWMvdUYqZjywZaR2UAoEQAAELESgrMh1LxmCpppFIqPrQzI2orkvlfXm9csepC3qiw0Z OD+opGzKxUYbldQTUEW/jkLwlR3bWdhS1b+aQ3YIpt021p0Pz9/EfhQStrWfPFzXJlY0jAYCmUeg fSEiKsronhz/e+H89Fp/+KrM0xYagQAIgEBHAjVLGn9HIbTeoBBaFTGNHV7qcU7HAm1HRmhZnwAM rta/RpAQBEAggwhQCIFrSR2fSSWuMnU2bd2Px041vdnT1QnDh0coAP2FNC8l/t70IuPIXbXLQrvo bZSpJcAV1t8sARexrDYs+gLNf6Qf438yMfmhbfnqR01tVBNBgPPPEzGMHINrfFGixsI4IJDJBEoH OX/SNHaOWUehsLvoN8Pe5j7UQQAEQCBTCMiddZT/4iKek/sf2nk3k/IU/Knc4/i/TNEPemQXARhc s+t6Q1sQAIHUExBNjUvOIXvmPw1ROMtRhDK3yh8aZvSlsFLhLviQPGoMgxUZswoo3dcjKRQJU5sI 0I17Cw9XlrUervJHOePKAyY89Ns8NmX8qD1bzH2od58AhUT5d/dHaR8hEuGx9xI0FoYBgYwnUF7s fI1REktdURlnncL9vCAzdet9KEEABEAgEwj4lgX3Ka6Y8hHFjT9EhNuGez35czJBL+iQvQRgcM3e aw/NQQAEUkRAepGuawmdQUbXT3QRKLRAvsrZG1WBDW69L5VlM2+9iTKA/mzIQNsYff7QSUYblVQS 6GBwjYrsTZpVUj7lPIrd+gf9YtBndgH9OH9Rb6NMHAFKnvcfGq2+2yMKscrGlDtmB5r36vZYGAAE soRAXdu3N9NC6GeGupwPzu/T+yGjjQoIgAAIpDGBmfO/zfM1hG5mduUFWjm/3lvkqECCwDS+oBDd IACDq4ECFRAAARDoOQITh/YLimjsBJrRMGCQJ2k/ldnfmrk4OKDnJPn1mSYU9d0gNH6F+V2Sb/r0 xatc5j7UU0CAKx1CCoiYyMqQAtK7i+JeVHa8ArHJ1DbCYXR8D61uEqDQuGJKN8cIR1n0yNZI211k dL2Utgy+VV0fOvHMOXPUbo6L00EgowlUDh3aJnj0LPp2C+qK0j35/JpAcKzeRgkCIAAC6UjA528+ Im9gPwo1xHuvWLl2mNedLxd48QKBjCAAg2tGXEYoAQIgkI4EvCUFa1raWo8ze5KSp+vvc/P4G9X+ tQWp1qnM43iRPGpeNeTgbGBhruMOo41KSghwFk+aRZZF7dsXpjWmRJAUT+rq0/t6MjjEYwsL9oK3 qOCDFIuV0dNT0oqfaTvz+q4qKTRxRYW7d2D84MLvKCbbReFI+M8KF3ufNuzEt2v9oYkzP2vs09Wx cR4IZDqBsqLefgrtMdGsJ3n4PzJ72fo9zX2ogwAIgEA6EJD3/NpA6BEKDXW/pgkvebVOnjRy4MZ0 kB0ygkBnCcDg2llSOA4EQAAEkkBAGh5YRFDCH7FBH15ukVZ4r1cf9vtz9b5UlVHeegUZ9UL6/Jy3 e6UN19soe54AXQ9TSAGxMhsztsokbmRsjWfqFqytVbTd2PNXI3tmpCQ9XsXGZ8di2ij6DNZsp+bk HcsmeT3Op83nnTdop2avx3V3ffV9fxSKWJeXnzu3NhCeOmtpU7H5ONRBAAQ2EShzu2bTQqjxd0Tf gwU2u/35yvnzbWAEAiAAAulCQO5uoXv+QsHFj3MXzTuorNj1ebrIDjlBYHsIwOC6PbRwLAiAAAgk gYB3kOtLLaadTEYMI9EPebqO2lHZpbo9KVAS5uzskGOL+v5AWxivNx2vCsGexBZgE5GerxohBcjb MCvDCTAbv4d0d+ro6W/noXM8fRr0NsqEEuAUv/lWhSkTWrTY4fKhiLxQysnocxF9FzRvaya6Nt/H mHZMqcfx1986Vi4aeItctaVuxyhN02rsdtvtvoZwdVWgaeRvnYN+EMhWAo2toavob8+v60+LtAcU Dxxxv95GCQIgAAJWJTCrLrwrebW+qqjs8ki07Ri699/z4pgxMavKC7lAoLsEYHDtLkGcDwIgAAIJ IFBWnP8eF8xLQxk/Ough6s+UqfORBAzfrSHmLnrtMSYExVba9CKPmv1OG3bClXobZc8SoM+FycOV rezZ2VM/W1VdcF/BWVlcErGOMtneHW+jligCMmazjx6MGGe/a25ccvS5nvzV+tgUEmBGa3Pr7kLT ZNzc9+lfWH+PjLFr6DvjDTK0ltW3fFtMCbfe1t/bVtlu0HU7zmJhbbKN2U4jj9f50rtWJtTY1rl4 HwSygYCMAR8T4mxaDG3T9aXdJ5dX+4PH6m2UIAACIGAxAtzXEByfY2Pva4L9w1vkPHbsoD7fWkxG iAMCCSdADiJ4gQAIgAAIWIVATSB0ocL5DLM8mhB3lLmdN5n7erpOcu1Pcn1M87YntyGvtZBobR1a NqTw+56WJdvnq20IyxAPDsmBrkO1zOSaTUzIAPdvMgAeZeisiUtLPc7pRhuVhBCQcSFpq/IrXPCZ 5Hn68LYGlV7vp+37p0LRqsUSmVlYhlbZie1yvuD8DDLk/luLsJkVQ5w/b0sevA8CmU6gpiF0scL4 Y7qeFA9+JQuLfb17u7JuIU5ngBIEQMB6BHx1TYOYzfYUGZ5+3qjFJpoXb60nLSQCgcQSgME1sTwx GgiAAAh0m4DPH7yeK8pd5oHI6DqBjK5Pmvt6uu4LhO+jUAdGlnIyfrxOXm6je1qObJ5vRsO63gUs z0haRNtKH/C6HVdnC5Maf+gUReGv6vrKbbXN65cMnTB8eETvQ9l9AjJjMOPqU0zTJnqLXf/q/oiJ GUHGfFMUJpMGfR/VtIfGFucvTczIGAUE0pOAryH0Gu16MN2HxT9Li5wUF16ux+EFAiAAAqkjMGPh QrurcNAkCkl0LnnlX1nudr6ROmkwMwikhgBCCqSGO2YFARAAgd8kIJPIkKeK4bUiDyTv0sfIs++0 3zypB95obA3eRtP8oE9FoQVOqA40n6W3USafgIup5nACNKGWNTFcZVIYrvB7OlAWYjKMrR2IdLtR 6w+dyxTlEcEjo61kbJWKlRc7X6NFnuMFjz5gU5WrKdzBm9WB0PGpjnXdbegYAAS6SiAaO4cWP3+K n86PJSNsSnfExGVBDQRAIFsJ+PxNB+cXDv6UMT4wEmwaBmNrtn4SoDc8XPEZAAEQAAELEpAGBIrf +oKM46qLR+4qLSIWO07Ge9X7erqUHmaqyv8Rn1esaGlqGzx+v0LD6zL+HmqJJuBraDqUM5uMl9n+ 0oQ2nrJWP7e5mdEFLThcTqEEHtKVpL+H9yicwhF6G2X3CEiDtmf3Ax6kWNJFzbz17AlFfTd0b8Tk nz3zs8Y+uQU5l9MD3VGcidqY1uIr9+zQlPyZMQMIWIdAlb/5SFVR36aHuk2ONIJFmcYOLS12yDBA eIEACIBAjxF4Ztnq/F425y2ci6O1KL+wrMSxoMcmx0QgYEECm27MFhQMIoEACIBANhOQWbvXaD9R JnA2X+dAD1N5iqr83bcsuI/e19Ol9DAjmZ6Pz8sH5OXn3Btvo5ZMAoLZOni4CsazIlZftX9tAXl9 m722yKlLTEom62wa++nFG/qWDDzwTTK2avXVU0eng7FVXh+50EOJN26b++lrf6SwK2FV6fVarT98 z3P+9UXZdP2ga3YTqPDkv0NJ6m42KNCqHEVbr5UhaIw+VEAABEAgyQR89cFjyNj6KRlbm5sal46A sTXJwDF8WhCAh2taXCYICQIgkK0EpKFJ4Xnv0Pb9/XQGZHj6ubWtbeT4wYXf6X09WVYtCe2s5rBl JFPB5nlFTEQPK3cX/Lcn5cjGuWobQheRN9/juu5kZBpOsX1py1Zmvyh+8P0UP3iyoaUQz5W6neON NipdJjC7vnmwTVFeou+VqZngLV1dFxqhquw6SrIV5jH2KLz8uvzRwIlpREAmrTt92Inv0i6AQ3Sx aXF0DsX4RtgfHQhKEACBpBCYHWjuZ2fqw7TzaEAkEr1w3OCC+qRMhEFBIA0JwMM1DS8aRAYBEMge Au3bYzeK4+nB6RtdawozsHNeTu5blPVzR72vJ0uZIZxW68yJmrjC1BkyOH5PypGlc/U3693KWjI+ huvMpY170OftUpPeGzeylrg3l+kNVLePAGU5P8GmqH+LsdgFmWBsldqXlzg/IWP8GZEoGV0VrZRC UcyXsaYf9vtzt48OjgaB9CHw4pgxsY1sYyktnDTqUtMi1RiKySyTzOEFAiAAAkkhUN0Q9Nq5+j/a dfQeLfCMgrE1KZgxaBoTgME1jS8eRAcBEMgOAt69XSvbRNux9GPGbFwr5jb19emLV7lSQYEMGk+T EfgjfW7ydh1a0GfwtXobZXIIkPdAh5AC61eF1yRnJuuMmpuTM5W8tgxjmaaJ+85177DcOhKmpyS+ hvCVFELgtha28agKd8GH6anFb0s9rsTxo9ftuvLnVWtPULi6847Krv+saQheKz1xfvssvAMC6UtA fi9ywc/roIHC75Ne7B360AABEACBbhKQoXto99HbiuBnRVvFIV6P8zEakn6m4gUCIGAmgJACZhqo gwAIgICFCVT5Q8NUzim8AMuPiyn+SXGSTkxFpnYyXOxFgeIWkTztnq30K6tFsMg+ZUW9/XH5UEsk Aco+/RJ5OJ+xaUyxobTI2SeR41ttrGp/+CBViRv2yXtrZWNLyD1xaL+g1WRNF3mkp+eOfJcnyYjt aG7cMG7C8F3C6SJ7d+Ukb9fTBBeX0I9ff1tb7EF44nSXKM63IoHahuA0yp91lS4bfW9+1frDqgPG j9qzRe9DCQIgAAJdIbApweaBExXBLqXvlilet/PVroyDc0AgWwjAwzVbrjT0BAEQSHsCFR7nIo1r p9H6cVtcGX5sQeGQ56jd4wtoY935X1Nm8Ht0WUiAPC7sT+htlIknQMZWk3de5ifMUjl7wEyRa+wG GFvNRLavPnNxcMCOfNf5dNZySjY1JpuMrZJUqdsxl/Q+JqZpj+bYbX+pDYRer/YHj6Ukhfg9vH0f JRxtYQItP6y+gQwhX+oi0n1j79zd+03X2yhBAARAoCsEagKh/UsGHvCxwsTeMbFxfxhbu0IR52Qb gR5/QM82wNAXBEAABBJNwOdvHsMUtZa+wA0jgdC0B70el+HRkug5f2u8aR8u77Vzvx2+InOvkRVc CO0c2so767fOQX/XCdA28GV03UvkCORR/IG3yHFY10ez9pm+hmApZ4rPkFKIr19ZNO8PMlah0YdK pwm0e8gr3Mdi7EZvsePlTp+YwQfOWtq0g82uXqlwfgRlea9a1xqqhUE/gy94FqkmwwjYVXUhqezQ 1dYYO6OsyPGK3kYJAiAAAp0hMGPhT46CPr1vpN+dpzAeu8hbVPBBZ87DMSAAAqaHdcAAARAAARBI DwJeT/4cip96hVlarihX+gKhG819PVGfNHLgRjL2XtxxLn5/qhJ6dZQjE1vCSJrFO8b0zShlKxcv ziFj651mpTQhroax1Uyk83W5SKOSsVXEtLNhbI1zo5ACa8vczpuaGpccpQmm9c11vUVer3fKRG3x o1ADgfQjMLY4fynFu77cLDntSHl6dsO63c19qIMACIDA1gj46oPH5Bf2WSTIVX6N+Gl/GFu3Rgvv gcAvCcDD9ZdM0AMCIAACaUGgtiF0C0USqDQLqwltfCqyjZORYibj/BxdFkrwNZu2Go3T2yi7T+DM OXPU0/c/MUIjbb53i8cphusl3R/ZeiPI5EYKU4xwFbQ9dh5tBT/RepJaXiJOcX9vokQ6x0ZY7HQK A2JOvGd54VMhYHWg6RBKsnUtuZA3UnzqR+hvTHoJ4gUCaUmAFmKfo6SW8XuxYB++sui1w7F4lZaX E0KDQI8RkDtA7Hb1bvrJuRcTsQvI2WNxj02OiUAggwgY21EzSCeoAgIgAAJZQYAMAbeSYfNps7Jk pHqKDLGjzX09USc312tok/s6fS56wBvrCzT/UW+j7D6BE/c9cQCNYiyUahrLSOOZ/JFPjhTXmYjF okIzt01vofpbBGZ/scJJxpaXmcb2qGv99o8wtv4WqY795e6C/5Jx/2TR1nYzbZ8cT1mY/1PrD/95 xsKF7ckBOx6NFghYm4AmWi6nHTHfGFJyNvL0YScai1lGPyogAAIgsJmArz58ht1uW0CLtUvrq+87 FMZWfDRAoOsEjAe3rg+BM0EABEAABFJFoN3rcdjol8m79BSTDGGhRY/2ego+MvUlvVrjD1YoijJb n4ge8vyty1fug8zIOpHulTIGp03hn+qjCE1M9Hqcj+ntTClpwYB04qYwFZnryZusa1azpPF3PCdn Li2CPE/xlO9L1jzZMO70xatchbmOixlXTqb41H/jMe05b0nBmmzQHTpmBoGauvABXGUfkMd2+6IB LSRQhJbY0WXu/PmZoSG0AAEQSAQBGXLELnKfoPABWotoufhc9w7LEzEuxgCBbCYAD9dsvvrQHQRA IO0JyG2BLctXnU2KvG9SxsEV9bVqf/MQU1/Sq2UeVxVtw31Hn4ge7jy5A/v9RW+j7B4BlYt+HUYQ fGWHdgY0yLu1mAl+ga4KGe2bRVjcqrdRbpuAr6HpUJ6T+y8ytt4AY+u2eW3rCJlEizhOpQR1h1Pc 5B+YaptDIVQemR1o3mtb5+J9ELACgbISxwLysLlal4XqlCdOqUGsdZ0IShDIbgKVlZUKLXZfZBN5 82nnnE+GcIKxNbs/E9A+cQRgcE0cS4wEAiAAAikhID1IW5paT6Y4l1/FBeB9Va6+We0P7xbvS36t LRKdQEbX1vhM/BpK2DM03katGwSMhFlyjJiIZlxIAXuOOo2CJth0RoJrd3r3dmWcYVnXL9FljT90 HhPqE7Fo9CQyEr6Z6PGzfDwhExZ63Y4/RmPiaRtTb6T4uC9VNwSPIi7YMZblHw6rq1/qdjxChpS3 dDkpbMvOTFVn6W2UIAAC2UmA7mF7F1dM+VAwfki4NTLC63FVZycJaA0CySEAg2tyuGJUEAABEOhR AuP3K1zPI+xPtFXwe2NizgYqXLz19OINfY2+JFco63c97VW8TZ9GbmHkXJ1BbRgkdChdLzt4uFIM 14wyRFb5m48kI0A8/rBgy1eubHy467iy50wZWoRijd7PFXZWa3PboRWDCuqyR/ue17SixPUFGV5L KbbwJaqmHONrCL9X6w+dK+Pm9rw0mBEEOkVARJk2lhZmjfsGxVo/wdcQRHzsTuHDQSCQWQQe9vtz adHwZsr9MEdj4kbaxVFx/tDeRi6GzNIW2oBA6gjA4Jo69pgZBEAABBJKoHSQ86dYJHocebEY8QXp gWqII9f+2rQPl/dK6GRbGczf9t39TIilxiGcHUJblSYYbVS6RIAzpaPBtSWWSR6uXOXKNDMY8m69 dtLIgRvNfaj/ksDMzxr7nLb/6DcYF73mfjrveLn48suj0JMMAjIRWanHcd0a7cejmcJybM6CeRRu 4DYZBy8Z82FMEOgOgfbEeTFRQWPQ2uymFxfKrTWB0P56GyUIgEDmE6ipbz58R77LIvKF6L1i5dph 5UWutzNfa2gIAqkhAI+j1HDHrCAAAiCQNALtCTJs7D/0BW/ythKv1f2w4LTKUaOiSZvYNHBVXdNh NpvtXepqv8+QV8361hYxePxQ1wrTYahuB4HaQHg20ZQPy/JxOUpbRHPaa+0d6f2f9A6kqILP6FrQ osFCr9t5QKbop+uV6LJqWVOJalNfps/Dg5RA7elEj4/xtp9AdSB0vMrYZWTRWsUFe6jU4/xs+0fB GSCQPAI+f+hWrvCbjRkEC4SjoWHnDdqp2ehDBQRAIOMIzGhY17tA5N5B96eD6f50Ae5PGXeJoZAF CcDD1YIXBSKBAAiAQHcIyAQZQtPOoIRDkfg4/MSSgQc8FW8nt1ZRUvA+hRaQoQTaX7RVvE9enoLt 4TqQLpRktDY8XKkuDdeGl1IXhrPMKTMW/uQgQ7IRhkIKRp/fybKwjJAWFKTGHzxOtdn+EYvFLoax 1ToXqNztfKPU7TyhTURup0zPF1Ooh7dpseS0yvnzjdjE1pEWkmQjgfr/W3A73UM+NnTnzN3L7nzc aKMCAiCQcQSq60MnFoi8TwUXP85dNO9AGFsz7hJDIYsSgIerRS8MxAIBEACB7hIgg0yZoihVNE78 u15j98otsN0duzPn13y5vpA77MsorIFhKKQ4UaPLipyvd+Z8HNORgC8QWkQs92vvFWIRGXUyYhso JXqqVBR+i64tGQJeogy5Z+ptlL8kQEa8y8gePV60tZ1WNqTw+18egR6rEJAeRS4tdyKlhR9NSwgv hdoisxAnzypXJ3vlmLm0cY+8nJzP5ZZinQItkk4oczuf1NsoQQAE0p9A7bLQLsLGHqUngXwRi0wo K+7zTfprBQ1AIH0IwMM1fa4VJAUBEACB7SJQ5nHVkKfg1R1OUti1NYFgx74OBySuUbZPn0Yh+KXm EcnT9TEkljET2a56f/1ocv3MiPitMxcHB9DWVuPzKL2yYyJ6va4nyo4EKhcvzqHtwM+SsXVUNNR8 GIytHflYsTWhqO+GMo/zrlcWvXa4xrRVzjz7q75A8MHZ9c2DrSgvZMoOAuMHF36nafwCs7a0oDdt 1tKmYnMf6iAAAmlLgFNSvPHCxt+n31bzaCH7GBhb0/ZaQvA0JhD3ekpjJSA6CIAACIDAbxOgLKR3 kaHTbMQSMaaVU5B832+flbh3yDPzTXqQO04fkYyF0ygbqtwyjtd2EKBtyS3koZArT6EYp7Moxuk5 23G6JQ+lBEMzGeeGHvRQ8ABlfzcMsJYUOkVCzQ4097Mz9RXapv4+/f3cQGIg5EKKrkV3p6UkgsPp 4l0rx4lp2vQKT/473R0T54NAVwjQd/Aj9B1sLIzSDoPP12g/HXS5x9PalfFwDgiAQOoJyPjuNrtN hhFbsVGLTTzXk7869VJBAhDITgLwcM3O6w6tQQAEsogArWrfSAa62SaVuSKU56r9wWNNfUmrRqOR i2nwsD4BrfRdQUmSNm2N1ztRbpXA04s39NWNrZsO5Gnv4epbFtxHcD5WV5we9BvDrZG79DbKOIGa +uAfbFx9L8Zij5CxVS6ewNgax5N2tdIi50IZNoNH2BWqop7kawi/T16v46Z9uLxX2ikDgdOawM+r 1l1Dvw+W6ErQ4uwfKHv5Q3obJQiAQPoQmLFwoZ3uJdfI+O4Uwuue0iLHGBhb0+f6QdLMJACDa2Ze V2gFAiAAAmYCon75gvPoocqInco5s6tceVl6WpkPTEZ97KA+31Jog5tMY6vkpffkmXPmUDJvvDpD wGGLx8HddLy2sjPnWfoYO7+fjO/G7xAueCViW/7yivnqw2dwVXme/n7Lyt35L/zyCPSkK4HSQc6f pLf/ipVrafFLKRjQf4d/0nfyLbPqwrumq06QO70ITBo5cGOUaWfRCk6LLjntSJlAoUtO0tsoQQAE rE+gtj58YH7h4IXksf67xtbgMORLsP41g4TZQQAhBbLjOkNLEAABEGAyG3xBn95v04+xgwwcQqzW ePSQsqLefqMvCRWZobtk9wMWUoKOffXh6QHvKjI2PKi3Uf42gZr65sMVVX1XP0LTtLEUo1cmREvL l3yYp9itfzeEF6yhrvXbIZVDh7YZfahwCsdBoQP46NZW7fTxQ10rgCTzCZD3/8lCYXKL93IWEQ95 B7m+zHytoWGqCchYj5wpFB9604sWeNZGYnzfcSWOH/U+lCAAAtYjMH3xKldhrquSc3E0i/EJpcWO j60nJSQCgewlYHiWZC8CaA4CIAAC2UFgwvBdwqHWKGXKFksNjTnfSWH2f1YtCe1s9CWhUjlqVFSL 8gvJyKrpw3PBbn82sHag3ka5FQJcNRJmbT4qbUMKtHs2c3aPWVvKjj0ZxtY4Ebk4QrGX59D23pI1 4sdRMLbG2WR6rdTj/DuFGziWRWNTuY1fRbGb/y2NsNgRkOlXPrX6eYtcMymsy8u6FOTluoNdZTWV lZV4VtShoAQBixGoaQidQMbWRWRsbW5qXDoCxlaLXSCIAwJEAB6u+BiAAAiAQJYRkEbOPJb3IT1Q 7aarTg9aXzaz1sNlRm29Lxmlzx/8K1eUK/Wxad5/kHHhZL2N8tcJkMFlIlP4o/q7Wkzbr6zY9bne TqdyS13ICP8BeToflk46JFPWzX+fc2lh5GWvx3V3MufC2NYnIOM3O/NslwnBj6Mf7c+3NLfOHr9f 4XrrSw4J043AzM8a++QW5H5On7Pf6bLTPfpuukfLJH14gQAIWISATKJpY8pU2rG2RywSvbBiUEGd RUSDGCAAAlsQwKrlFkDQBAEQAIFMJ3Cue4flmtCOowepRl1X8qTbJ5/l/X3m/G/z9L5klBtjG28m Q5KxRZHmPUnGqEzGXJk0Jhkl+5n1UbT0TJpV7V9bQPF7bzbpIrSomGRqZ3W1KtA0Mo/1elsygrE1 qz8KhvIyrjEl2bq1fvnHh2tMa8rLz51HSbYemLW0qdg4CBUQSAABaciPiaiXUvJF9eHoHn1NVV0T FsR0IChBIMUEqhuCXhtTP6K/049psfpIGFtTfEEwPQhsgwAMrtsAhLdBAARAIBMJlHvyl8RE7ETS baOuH3m1HJ47sJ8vmVsIzxu0UzMZD2V8wvhLEQ9LQ1y8A7VfEOCsQ0iB1epPa39xTBp0KLzXX8iz Om48Fqy6vMT5SRqInnQRawLBc1SmPhXVYqcg2UXScafdBDIsS5nb9Vyp23EI06Iv5djV+3yB8Asw hqXdpbS0wBXugg/JsH+9SUiVXj7paW3qQxUEQKCHCdTUr/89hRr6lyL4WbE2cajX43yMRKCf1HiB AAhYmQAMrla+OpANBEAABJJIQD5YxWJiDE0R06chY9hpxeVT5I+4pL28buer5F1rjhW3i6LkYev0 1onHjZRMrLvc42nd+uHWe3d2w7rdKZDRZbpk9JTQEuEtf9Hb2VrKBQ4ynN1LCWsqwq3Rw8YW58dj LGcrFOi9VQJeT8FHpW7nqVHeMoWMYWeSx+v7FK6lPNk7FLYqFN7MGAL+6vunCcH+oyskww85c21G Qi29HyUIgEDyCcj43TUN4SsUJectLvhj9Bv6lIohzp+TPzNmAAEQSAQBcmjCCwRAAARAIJsJbJmd uJ2FEHfRAwHFtZAAAEAASURBVP2NyeJS7Q/vpnC2hHOWL+cg45umaeyQco/jf8maM53HpcQ5/yVj 5cjNrJbRNrLB6aYP6fA86XCWLjclyrqjzO28SW9nYzmjYV3vfJH7POn+ff3yBZdKL8Zs5ACdu0dg 9hcrnDaHawLjyp85E69H29gzeCDvHtNsP1sm0rTlsC8oRuROOgshtKu9btcDehslCIBAcglQzPv9 KMTQU/Rb+fMm1jo52XkWkqsNRgeB7CQAg2t2XndoDQIgAAIdCPgCwSmcK/eZOzUmLqGtzY+b+xJZ 9/lDl3CFT9fHJK/Xr+p/WDAMRiedSLwkY6WfjJVu2UOeR+963Y4j4+9av1ZTFz5AsTFpTG//3SGE WLUxGnbLEBPWlz45EtY0bPBwZnuZVhumk8fKjOTMglGzjACnmNinM4VdQt8U3zChPej15C/OMgZQ N0EEqgOh41XO59Fwm54XBWuNxrQDK0pcXyRoCgwDAiDwKwSmfbi814B+faXTw6mxWOziipKC93/l MHSBAAikAQGEFEiDiwQRQQAEQCDZBMhrZSp5rzxknoeSZTxa6w//2dyXyHp9zdQnyChgxO+k+fYu 3m3ElETOkSljkTHaCClAng6r0k0vbmPSK8pY5KXKX7La2FofPJoL+zzy674MxtZ0+zRbWl7hLXa8 TAsyR2lcPMwU9XoZ86+2ITQ6mbG5LU0EwnWZQLnb+Qbde+4xBuAsV7UpL0iPaqMPFRAAgYQSoKRY Rw3ov8Mi8i5X14if9oexNaF4MRgI9DgB4+Gnx2fGhCAAAiAAAlYjwCmWZA0Z9EoNwcijRWOx48vc +fONvgRWquqC+9pUZSGZ4mybh93YqrXtfY6nT0MCp0nroSoXL84pydvTiNlKnsfTyfO4Y+IxC2vo 8zeP4Yr6gi4iebcumbto3j4vjhljxA7W38uGUnp2kwfiBdFI5PSxg/p8mw06Q8fUEXjW37xTHleu oB/8R5E3dXWMtVSVe3ZoSp1EmDmdCMxYuNCe32fwhxTHdbghtxCUvM053mijAgIg0G0CMjGdI9d2 D31X7x1h2gVj3flfd3tQDAACIJByAvBwTfklgAAgAAIgYBkConn9knHk0fIvQyLyaKFkPq/W1Af/ YPQlsCK3JlJ8qvtNQ/bKUexJC2Ngmidtqr/P23lAB2EFW9mhbeGGNBaTk8ZdZhE1xq7ORmOrNFz4 AqGnaHHhuI2R8OEwtpo/Fagni8C5nvzV5EX9l7rW746gz16bqvR6jRbW7nvOv74oWXNi3MwhMGH4 8EibiJxNoWzi4V84P0fGfs8cLaEJCKSWAIWCOcORa/+EkmItraueegiMram9HpgdBBJJgBZR8AIB EAABEACBOIHpi1e5CnOd8zt4tDCxQotFDikr7vNN/MjE1GYs/MlRUNhHxhncQx9RaFqF1+Oq1tvZ XNJ2YPIs4kboBfIQvShdtqHXBIJXK1yZql8/kv1Nkv14vZ0tZbuXoaK+RB6GH9N272tJb8oThxcI pIZAtT94rKLwy5ngzTEWfaTCXfBhaiTBrOlCgLY5e1Wm1OjySgNsm2jbD7tRdCIoQWD7CTwbWDsw j+c9Tr8IeJS3Xjy2qO8P2z8KzgABELAyAXi4WvnqQDYQAAEQSAGBiUP7BVuEdgI9UPnj0/MBipLz 1uxAsxFLNP5e92oThu8SpvixF5tHIWPvNLm9ytyXxfX+Zt0p1m1axHCV14+u4w267GRh1Ciu5DV6 O1tK37LgPnmK+p7GtBlkbJX6w9iaLRffonqWe1z/9BY5TxRa240KUyt8DeH3yWOx9GG/P9eiIkOs FBMoL3L5KGPjk7oYFHooP4fbn5ee+3ofShAAgc4RkDG1aTH9ojzW6x2miedpIXo0jK2dY4ejQCDd CMDgmm5XDPKCAAiAQA8QkNtQWyOtx1J4gZ+N6Thz25jy+jPLVucbfQmqUNKuN8kKZXjPULKAnRw5 NnOogQTNlH7DmBNmSemjLJoWIQWcubZbyThcaBAX4il6aP/KaGdBhUIInMrtyotaVIxtN1hkgc5Q MX0IyB0LZW7nxZq2cTR9/+6+o7LLuz5/8PpkLKylDxVI+lsEIqHmSfQ5qdPfl7tgCvoMnqa3UYIA CGybAH2/7lVSPuW/5NR6SLg1MgK7ubbNDEeAQDoTgME1na8eZAcBEACBJBIYP7jwOxYRfyKHvA36 NPSAtX8vu+MVGZtT70tYGdYmk3FxvT4eV/h4Srh0hN7O4rKDhytdD8t7uNY0bPDQw8QE45oJFmxt FZVGOwsq5DF4HcXMvI7+hkaVlziNkBBZoDpUTDMCMolWWZHr3vqqqSMFF9/auPpibSA0QyY1TDNV IG4SCYzdd0BIxLSzyUffSOJIi6MTqwOhrAsTk0TMGDpDCcgdBDWB0E3y+1XTxE3eIkfF+UN7r8tQ daEWCIDAZgIwuOKjAAIgAAIg8JsEvINcX1I81VPMD1jktXh0Se6es+mkhMYB9+7tWsk1NrmDMIo6 I9u3uRLkDmEc2qJtlvdw5cJ2P205NbaaakLcPX6oa0WHa5uhjWkfLu9VGwg/T8nm9m79YdWRpYOc P2WoqlArwwjQNletzJ3/PBkCjogKNkNVlRt8DaG/+wLBP8ktsBmmLtTpAoGyYtfnGhOXm07lKmOz Zi4OdkzuaDoAVRDIdgJVdU2H7ch3+VThonDFyrXD6O/o39nOBPqDQLYQSOjDcrZAg54gAAIgkG0E ahrCp9MN40X6Zzx0UwKkRyjulPnBKxFYOMUTfI/mOVQfTGjiNq/HeYvezraSeFQTj7J2vQVrK3U7 LB1nsaa++XBFVd/VrxN9Tv5vxap1xZNGDtyo92VqOasuvGuOTcylBYq/l7qdd2SqntArewhULQnt rObwKxkXR9D30HPhSLjmvEE7xTPWZw8KaGoiQOFS/kY7Xk42ugR7u676vmOl0d7oQwUEspzAjIZ1 vQtE7h0UiuPgmGAXVnici7IcCdQHgawjYDw4Z53mUBgEQAAEQKDTBMqKHK9QwoxLzCfQw9ZlcnuU uS8BdRGNxS4kg1WbPhbNc52vrmmQ3s6+UsRDCnBmdS9RzhVlmvkakcH1umwwttbWhw/MsbH/MI3d AWOr+ROAejoTqBji/JmSvV0rvbWFxhSHzfkmLQLdPXNp4x7prBdk7x6BcGt0vFxMM0bh7ChP2ZSb jTYqIJDlBCgp1ugCkbeQwrT8OHfRvANhbM3yDwTUz1oCtFiNFwiAAAiAAAh0jgB5tdxIBtAOnnsU i+r8Mo/zmc6N0Lmj6IcqebTyStPR75fSNldqk6NAdr1oS+8XFMZhn01ai09Ki5wHWJUAbT0eRxbX 5wz5hFhExsfh1M7o61bjD1YonF8fYdqYse78rw39UQGBDCQgDQlCsMvoXrCWxdjDpcWOjzNQTai0 DQKbdzP8hw6jqAL0EiwqRPRwr6fgo/Y2/gOBLCQgdwXYctij9Bu2t6a1XSiTE2YhBqgMAiCwmQA8 XPFRAAEQAAEQ6DQBCiFwJz1VPW4+QVH4jFp/6GRzX3frq7Wf7qEx6k3jHObzh84ztbOmSiujRgxX slpaNmGWjF1KcUtvN1+YqNBkTN6MNbbKuJZkEL9L4cq5bZHYYTC2mq8+6plKgBZ95tG94E/RSPQ2 pooLaikMDCU4HDNj4UIjbnOm6g694gTKivPfoxjv8V0unNmYYqud+Vljn/hRqIFA1hCgkFjB8RSC 5QNNsNcp/NPRMLZmzbWHoiDwmwRgcP1NNHgDBEAABEDg1wjUVU29VDDxsuk9lSn8+epA0yGmvm5V L/d4WjURu6jDIAq7b3ag2TA+dngvcxucCb6joZ5mXYPrgP59p1AatYG6rLTddG6FJ/8dvZ1pZbV/ bUFxxZS/kzl5p6b1S44dN7hgbabpCH1AYGsEKgYV1JHx9Xwt1HYKebYX5xcO/oC83K+hEDDx76yt DYD30p7A3M9ev49W1N7TFaEFwt/lFuQ8rbdRgkA2EJi1tKmYQq28Q4vOx0dZ7OBE7/rKBobQEQQy lQBCCmTqlYVeIAACIJBEAg/7/bk78V3fJAPbkfo0ZIRtJI/GwxPp5UdbV+nBjRuerbSNtZbiCXr1 OTO9lIYLbrOt1vWkB9t7KIP49XrbKqXvq2B/3ksJ0OfBJWWi6xSJRKJ7kRHS7KVsFXG7Lcdz/vVF OYr9Fa6xJ0s9zundHhADgEAGEKicP9/m2W1EKXl8X0RJtr6ICO2xRN4PMgBRRqpQ7Q/vpiriC7pX 9zUUFOwK8vB72GijAgIZSEB69ef3GXQV5ZM9n3NxlfT+z0A1oRIIgEA3CMDDtRvwcCoIgAAIZCsB 6YEaExtPISPr5zoDijNaaGfKm7Mb1u2u93W3bGuLXUuekmv0cThnpRQv8zi9nfGlwuMJs0hZMvBZ MqQAd/A7dWNr+zUR2vRMNbb6As1/zOE5bzChXQVja8b/BULB7SBQOWpUtMzjqiJD2yEsxmfR/eBW mc3eVx88hoaBk8d2sEynQ8s9jv+jZIHjO8jM2T20I2WvDn1ogEAGEaipCx9QUDj4E8b57xpbg8Ng bM2giwtVQCCBBPDjJ4EwMRQIgAAIZBuBmYuDA3Jzlf+SIfT3uu7khbks0hY9NFFbrKsbgl6KWVCj j0/lt02N6/eaMHyXsKkvI6s1geZRCldlUpL2V4xpZeVFLp/etkIpH6rtXJWG9/bEKWSEXx9pi7kT df2toKMuAxmPJpDZ6JI2LXL6OZ4+DXo/ShAAgV8nsMn7UZskGB/JBXsmEmr2jd13QOjXj0ZvOhOo DYSn0vfj1boOtFi6eMWqdSMmjRy4Ue9DCQLpTmD2FyucdmdBpeDiWE3jE2jB4X/prhPkBwEQSB4B eLgmjy1GBgEQAIGMJzB+qGtFjEWOowcrw/OSVvIG2XPUeTMW/uRIBABpYCQj3r9NY+2Z36dPpamd sVUyXneIWctj1vNwpSwp99MFaDe2ygvBNX5bphlb5VbpmkDocTImnKRpLYfB2Jqxf3JQLMEEpPdj aZFrUnPjhj9qnDtsrvy3aeHijkTuhEiwyBiuiwRWix//0mHXC+dDB/Tr2yHJZheHxmkgYAkC1YHQ 8XZXwSJNiFBz49LhMLZa4rJACBCwNAEYXC19eSAcCIAACFifQIW7dyAm2PEUt7NZl5bCCxxY0Kf3 S9JQpfd1p4yJ6MVkfGzRxyCj7lVVdcF99XamlipTLR1SoKYhdALn3AjxQJ+Bb+ravs2omKaUDGOH koEH/ov0DNdXTT253LNDU6Z+3qAXCCSLgNyRUFbkeMhb5DyY5lhoF3nPUpKZKorTPTxZc2LcniXQ HmooEjub7tWGBzN9b46r8YfP7FlJMBsIJJbAs/7mnWihaJbK+fUiGj2FkmJVThg+PJLYWTAaCIBA JhKAwTUTryp0AgEQAIEeJlDhcS7SuHYaZWxvM6bm/HgyVD1L7W6Hr5FGXcG0yvjYzKba+JOVlZUZ fR8jb6EOHq4swlYaDFJcOXPOHJW2CN9nFkNwNqVy6ND4Z8D8ZhrWff7moTl29X1NaM9SsrLJ9HnT 0lANiAwCViIgvG7nqxTn9Wimxe6hRZrLyPD6rq8+fEaiFuispGy2yVIxqKBOCO1Ss96KIp6aubRx D3Mf6iCQLgRkWKs8rv6Pft9+XFrkOMJbUrAsXWSHnCAAAqknkNEPqqnHCwlAAARAIHsI0Nb/t2Ms Npa8W+JGKc4qKK5bB6NcV4kEG5dNY0J8rZ9PXrQHFJdfM1FvZ2hpNriK+jWfrLWKnqfvP/oC8l4a asgj2IfkwfaK0U7zis8fOolxdW5M8HNlIqA0Vwfig4DlCHg9+YvJ+DqORaNnMC72KR54wEe+QHDy 04s3xLPdW05qCLQtAmVu13NCEzPjx/HeefacWhjU40RQsz6B2cvW7+lrCP1TEfwsHhWHeT3Ox0hq +omLFwiAAAh0nkC3vY46PxWOBAEQAAEQyAYCvkD4Mkqi9bBZV/J4udbrdnXb8OrzNx3MFdt/aez2 +5cMYxCJscHjShw/mufLlLrM8E1GzZOlPhQndw0ZJ3aygm7PLFud38vu8JPRWw95IFiMHVxa7PjY CvJ1VwYy+kwh7mfGNH56ewbu7g6I80EABLZJYMbChfaC3oMrhMIuJLPGgqimPT62OH/pNk/EAZYj IO8RDptzEd2p3bpwZKmaJncK6G2UIGBFAnL3zqn7n3ipItilGmfXZtJCshV5QyYQyHQC8HDN9CsM /UAABECghwl43Y5HyDp4u3lazpV7fP5gubmvK3Wvp+AjjQnpZdD+IsNuvl0Vj+rtTCvJqmz2cLVM OIFeducNJmOrdPnwZYKxdeb8b/Noe3M1Z8r+P69cdwSMrZn2FwV9rExAxkQs9TgpfIfzoFgs9qJN Ve6lRae5vkDzH60sN2T7JYHzBu3UTPfqs2lR1IhzSfezq2rqg0f/8mj0gIA1CNDn8w+nDRv9P4WJ vZt4y3AYW61xXSAFCKQzAXi4pvPVg+wgAAIgYGEClAzlaXJEPc8QUbAoxWE9iTxd3zT6ulCZ0bCu dz7LXUoGv53108n78zQZF1BvZ0pZ2xD+hnTZU+pDD67zyZidcsPDs4G1A3vxXnUkUi8pF1lbW7W2 1pKyIYXft7fT9L+qJaGd1Vw2l34YvVFa5Lw1TdWA2CCQUQTktl67zT6J4kOP4Bp78ufV62onjRy4 MaOUzGBlagLhSxXOHomrKFZEhLbvWHf+qngfaiCQWgLTPlzea0C/vjeSFKcKTbukrDj/vdRKhNlB AAQyhQA8XDPlSkIPEAABELAYgVc+nTeBDKF/N8TizMa48lJtffhAo68LlQlFfTcIxjsk5aBhHpFb GLswnKVPIc9Ry3m4krH1HoK2ydhKFcHFtHQ3tlbXhUbYcvk7XPB7YWy19J8EhMsyAmMH9fm21O28 bGMkfIzGRd+d+/d9l+Ir3zqrLrxrlqFIS3XL3I7ptFr4Rlx4PsDGlNnUprUtvEAg9QSkB/3O/fp+ yjhX14if9oexNfXXBBKAQCYRgME1k64mdAEBEAABCxF4ccyY2IpV684mo+EHulj0hOUUiphXtayp RO/rSrlpm5d4TT+X4m3u1svmuFNvZ0Ipt7dLXrou5B2cco8g8loeTvKU6jLRg/RqTWuRBti0ffka gqWKjc8WEe1Mypw+N20VgeAgkMEE5BZ1SsZ0f13V1INowe1ru8pqKNzArFp/aL8MVjsTVBMbhTZO MPGzrgzdr4+ja3eD3kYJAqkgUPPl+kL6HD5JjgB3xbg4i+ILX3+5x9OaClkwJwiAQOYSgME1c68t NAMBEACBlBOQWz9bm1pPIsPc17ow9LC1g81u+2d3PZQirHUiGXND+rjknTBReioa7TSvqDsXGiET pCoUQiHlBlcydDzQLspmtsT/pnLPDk2bm+lW8JpA6HaK13pxixY73DvI9WW6KQB5QSDbCFRWVmpl HseLFF7lSKGJvwrOp9QGwvPJcHKqTHaTbTzSQd9zPfmrmdDK6X6hxeXlt2TS/TquF2rpQKCmIXy6 4sj5hHa1LK2vmjqyvMj1VTrIDRlBAATSjwC2c6TfNYPEIAACIJB2BKRxNcfGPiTBdzeEJyNsS3Pb YeP3K1xv9G1nhX40X0Erhw/GTxNf1P2wYHjlqFHReF961tpDL6jsf7r0ZFy4wOtxUlzc1Lx89eEz uMpeMmYXYmnd8gX7pCPr6YtXuQpznTWky6rm9Usvkcl6DL1QAQEQSCsCvq+C/ZmDX0HxpI+lhbdq WuR7rjv3lbRSPo2E9TWEbqaFw1t1kSku+Tea2LhfGi/a6aqgTBMC1f7wbqoiHqfvCjXCWy8aW9T3 hzQRHWKCAAikKQF4uKbphYPYIAACIJBOBMaVOH6MRqLHUkzXtYbcnO+VW5D7D7l13ujbzsqrn772 KHnPLoqfxvctHjjiqng7fWsUG9Ucv1UGvEuZh+uMhQvtXGEdQgfEGJucjsZWmYSnMM/5Pnm2vEOJ 1i6AsTV9/0YgOQhIAt69XSu9Rc4bKP7iIXQ/2JiXn/OGzx/866ylTcUgZB0C9T8suIsMXXLhtf3F Ofu9wnvN0NsoQSBZBMgzXqGQSBdRArd3afH6BYoLfQKMrcmijXFBAATMBODhaqaBOgiAAAiAQFIJ SK9NobK36eZjxCalB+S/vbJo3hky5mtXJqdt4fsrnH9M5+rbScMtba1Dxw8u/K4r41nlHEoMcz5X +FO6PDGNHVzucRger3p/T5RkvJjEFUWGE9j0Euxtind6tN5Ml9Lnbz6CcfUppmkTvcWuf6WL3JAT BEBg+wjU+IPH0X3hCjproxDaw15P/rvbNwKOTgaB2Q3rdrex3C/I07VPfHxxMSUrfCLeRg0EEkeA 7vtDKR/Wk4KzbyJt0SvHDS6IL/wnbhqMBAIgAAK/SgAerr+KBZ0gAAIgAALJIFBa7PiYYrn9mbxc 4lv+OT/ltGGju/ywVeZ2fkpbE01hBZgj157zeDLk78kxKd5dBw9XLda2sifn1+eSiSXI8Huj3pZx +KIxbbLeTpdSGrCZojwieGQ0jK3pctUgJwh0jUCZx/WW9GLTePQ6SopTWhsIfeQLBMd1Z0dF1yTB WWYC7V6FMX6+uY8ilD/gq2sa1LEPLRDoHoHKxYtzaEH+JqaoLwlNq6SkWBUwtnaPKc4GARDYfgIw uG4/M5wBAiAAAiDQDQJet+tN8jgaT0OQ7W7TixJpne9rCN+tt7e3bGwNVtI5RiwuGu9PNYHms7d3 HEsdz0X/DvK0tqQkpAB32G6hB+K+hixCPFtR4vrCaFu8Ujl/vo2MLY9QTIYzmlnrYWVFvf0WFxni gQAIJIiA/Hun0CEXUbzw4+mOs0vuwH4fyFiiVUtCHZISJmg6DNMJAt5ix8saeR2bDnUwm/rCw35/ rqkPVRDoMoHqQNMhJbl7fKpwUdjcuH5/LLJ2GSVOBAEQ6CYBhBToJkCcDgIgAAIg0DUC5G00mXPl fvPZmmCXlbkdj5r7Oluvrg+dqKr8H/rxgomVIhQZXLZPn0a9L51KXyBcSzHudKPxxtIih6On5a8K bHDbmH0xGStz5NxkIQ/FWoWnYojz556WpSvzPb14Q19nrn2OYNrXcxe9PrmrYSu6MjfOAQEQsB6B M+fMUU/Z/4SzVKFcQjHF62mb8XS5S8J6kma2RNLTOG9gv08oydleuqZ0PZ4i4/iFehslCGwvgWr/ 2gKF591BBo5DNMYuxN/29hLE8SAAAokmAA/XRBPFeCAAAiAAAp0iQJ6uD1AogPvMB5OB8SGKtzXG 3NfZenmx8zUab45+PMWI688d9g7j6++lSWkOKbAiFTKrzDZVN7bK+emB+N50MbbOrm8e7Mi1vS+4 VkOftSthbE3FJwhzgoC1CMjvgfIil49iUB8qNP4E3XOuo2Q6b1HIkZOkMdZa0mauNONH7dkSE9pZ pOFGXUvamXKBLxA6VW+jBIHtIUB/x6NV3utT+qHyc93yBQfC2Lo99HAsCIBAsgjAwzVZZDEuCIAA CIBAZwjw2kB4Fhn1KoyDBWuLce0Eeih+2+jrZEVuE7XlsqW0Bb735lNENBo9oqKk4P1ODmGZw+jB 82t6AB0qBSJv3Y8pC/dBPSmcr6HpUM5sBjcytv7UvH6DZ8LwXcI9KUdX5qppCJ3ABX8wxqLnVLgL jKzYXRkL54AACGQ2gVl14V1zVHYlfc+OonvHLE1snFXu2aEps7W2hnYyri7tdHlOl4auQWOLaNn3 XPcOy/U+lCCwNQIzFwcH5ObxR5jgfdtE24XnePo0bO14vAcCIAACPUkAHq49SRtzgQAIgAAIbElA 1C3/+FzySHjDeIO2rytCmVvlDw0z+jpZkd6X5OV6relwblPVGTJ5gqkvLaq0Ihr3cBWspxNmkeOX Os0Mih6Er08HY6vPH5zEBbuthW08CsZW8xVEHQRA4NcIjCtx/Eger1NoQelwCpsiVCXv3xTS5f7n /OuLfu149CWOAO0+mLXFzpTCPN7LB2/jxDHO4JG4ryE4PjdX+a/Q2Jtet+MoGFsz+GpDNRBIUwIw uKbphYPYIAACIJApBCpHjYo2rd/wZ+nFqetE1r58lbM3uvLASzHgnqQHuI/0sShG3ODivD2uM9pp UKmsrFRI7niiKsZW9aTYZLQsI0+vEfqcdG0+91ffX623rVjKhCvkFTyLKfxgaTiBh5QVrxJkAgHr EpALSjKGeGmR80BNE+/kKPYnKMHWi9Lb37pSp79kzbxFxm39TteEFhsPPX2/E+/U2yhBYEsCNQ0b PLQ76j+cKcezjdrIMo/zmS2PQRsEQAAErEAAIQWscBUgAwiAAAiAAJu1tGkHe47tA7oxDdJxkOH0 G/lj2ru3a7s8PGcHmveyMXURGW7t7WMJ1toWie4zbnBBvT62lUvfV0GKP6vE47YKcVep23ljT8jc nsxk9/51NNfu+nxCxI7yuvP/o7etVrZvKcxVXuFM/Js43ULykaMaXiAAAiDQPQLV/uYhiqJMJq/5 IRRWZfoa9vOLl3s8rd0bFWdvSaC2PnwgU9gHFF7IJt+jL3AtpsWOqvDkv7PlsWhnL4HK+fNtxQNH TGJMOZ8WRSbJ2P3ZSwOagwAIpAMBeLimw1WCjCAAAiCQBQTIGLo2ylqOo/ACP+rqksH098zB35SZ Z/W+zpRj3flf0yNbPGEWZ7k5dtuMzpxrhWM0hymcQLtAfLsMzt3RIXdgv8l0vmFspevxNysbW2Xo idw85R0yiEwjY+vNJDuMrd35AOBcEAABg0C5J38Jxc8+ry0SO5G853+/I9/lI/Kkv1EuihkHodJt AqXFjo/pm/safSBaeFVUrtT46pp21PtQZjeB6rrQiOLdD/iEdv/8bmM0tD+Mrdn9eYD2IJAuBGBw TZcrBTlBAARAIAsIjC3q+4MQ2nEycYauLmf8Dwrv9arcMq73daZcsWrdnfQAF0+ewNmRMt5XZ85N 9TE8xjo8zGss1iMhBcgzmOLG8ngMXMEo51gs3k41mC3m9/mbx6gK94mYdnapx/HSFm+jCQIgAAIJ ISAXBMnwelvz+qUH0prO/9FC4N/I8PpUVV1w34RMgEEYfYc/SPf+f+koKGnkLhSEfabeRpmdBGZ/ scJJ4QOmKjb2NPk9X0J/hxPPG7RTc3bSgNYgAALpRgAG13S7YpAXBEAABDKcgNeTv1gTsZNIzY26 quTpOmpHZZfq9timeuc2ykkjB27UNO2iDocJPvVZf/NOHfos2BDqlh6uPZM0y86U22X8XB0JPfw+ XjGoQIYXsNqL1/hDlZyrl7OwdkRZsetzqwkIeUAABDKPwIThwyMy0RMZfQ6ihbDnVJVXkuH1jZqG 0Anbc3/KPDIJ0UiwsKig0A2mBUZ+oi8QnJKQ0TFI2hGo8QePs7kKPtWECNW3fDfC6ymIx+dPO20g MAiAQDYSQAzXbLzq0BkEQAAE0oCAzx86iSt8Lomq6uKSAfAx6d2gtztTykRK5CkzVj+W9ptXe4sc FXrbiqWvIXwl3aD/qssmtNhe0hCtt5NRkrfoUK6oX9DYm3mLDSIac3tLCtYkY76ujim9XWzO/Cri s6Gu9bsJlUOHtnV1LJwHAiAAAt0lULOk8Xc8x34V7cY4jOKOP7MxFq6CB17XqVb7g8eqivImjbDp OVWwNgptc1Cpx/lZ10fFmelEoD2UhKreT+EDimifzQX0O2RZOskPWUEABEBAJwAPV50EShAAARAA AUsR8Hqc/2CakNmLjRc90F5S2xC6xejoRKVFaFfTFtB1+qH0BFdeUx88Wm9btOxvlquFMZPHj/md BNa58gCNFjduC3G71Yyt0rBhd+a/R4b3Dyle63gYWxN4/TEUCIBAlwiUDSn8nrxer1zXGjqC7lG5 vWyO+b5A+N6ZSxv36NKAWX5Sucf1T/JyvcvAwFmO4PyF6YtXuYw+VDKWAIV+KmWq7WOKy/4JLY4f DmNrxl5qKAYCWUEABtesuMxQEgRAAATSkwB5tDyrMe26jtLzyppAqIMhtuP7HVvnevJX08MbZbWN vyjr9BPTPlzeK95jtZqgWKqbXuSRq/1Q88BavZ2MUnoUkRfwcaaxv10jfn7U1E551dfQdCjPyf0X GVtvLHO77k+5QBAABEAABEwEJg7tF6Q4pH+tr556AC3s/S/PnjuTDK8v+PxNB5sOQ7UTBChW7q30 Xb9AP5RC3Xj65roe09soM4+AXKCgHUnk2cxLIzF2OP3+m05a0k8gvEAABEAgfQls2qqRvvJDchAA ARAAgSwgUBMIPqRw5XKTqjH6GX5mqdshQw506kVJF+bTBsUj9YPpYe5uCk9wg962UklevP+gh44T pUwk50qSc0Cy5JNxB4srpnxOnll763NoGhtT5nG8qLdTXVK81vPogfuqWDR2hkVjyqYaEeYHARCw IAGZVMumKpNJtCLBtUfrW75/GZ75nbtQs5et39Nms39Oi4EF+hmaJs4v8zif0dso05/AmXPmqKfu f+KlimCXCY1d6y12vJz+WkEDEAABENhEAAZXfBJAAARAAATSgQAnTyEfGd3O1oUlt4cWEYsdV1ac /57et7Vy1tKm4hy77UsyuubK4yjWXiTKYsPGuvO/3tp5qXiPDK7k2cNHtMvJxFdkcN0nWXJIb2GF 8xn6+MTlI6/bMVJvp7KUD2Kn73/CVMH4XiIUOatsnz6NqZQHc4MACIBAVwjMDjT3U5lyGd3DaCFN vMCi2tNWC9nSFb2SfU51oPkslavPG/MIFtR4ZFhZUW+/0YdK2hJoX5Cw8adIgS9bmtquHr9f4fq0 VQaCgwAIgMCvEEBIgV+Bgi4QAAEQAAHLERD1rd+OI2/Pf+uS0YphnqIqf/ctC3bKGDlucEE9Peje YZzPmd3G1CepbbnFRzIwGiEFSL6VusyJLmVMPIWzWzuMK6LSGyvlr5mfNfY5ff/RrzPB7XM/nXc8 jK0pvyQQAARAoIsEaGFvVZnbedMa7aeDmMbXMJv6Gm2ffoIMsXt1ccisOK3cnf8C3bcfN5TlzKUI 2/OVixfnGH2opB2BmfO/zaPP/x2qyn1C06aUFjnPh7E17S4jBAYBEOgEARhcOwEJh4AACIAACKSe gNyG2dgSOo3isX4al4b3Znb+ZmeTk1BW+/vItXWpfj55Gx1c0xC6SG9bpSQL8E66LLTVP2kJswpz nRQflxvhCsi79Xmvp+Ajfe5UlVXLmkry8nPep+2FL1JyrMteHDMmlipZMC8IgAAIJIrA5R5PKyWE fJp2LRwkNPGSjSv3kOFpXo0/KGNoW27xL1F6d2ecpsYNV5vv25S5flhx3h5/7c6YODd1BGoCzaNy B/b7lK6j2rp81f5eT/67qZMGM4MACIBAcgngxp5cvhgdBEAABEAgwQTk1kw7U/9Lj6Zu09D1Iho9 pDNbNKvqmg6z2WzyB/7me6DYEG1lgyuGOH82jZey6jPLVuc77M6muADaX0uLXB2SfsXf63qt2h/e TVUYef2yTcnDBGuNRNsGjx3U59uuj9r9M6XhgXPlkVgsel5FScH73R8RI4AACICAdQlUBTa4VW67 igJ2H0hSPhUNNVeP3XdAyLoS97xk1Q3BvRWmLKCbdl58dnEieUbOi7dRszKBmi/XFyoO+z2Csz+w iLjAO8j1pZXlhWwgAAIgkAgC8HBNBEWMAQIgAAIg0GME5NZMMgweS9sMV5gmLeY29fXZX6xwmvp+ tdpuxBNCxgzb/OK91Vz2iN5KdamqdnM4AZmiNykerorC7iZdNxlbqULzPJRyY2tD+ApKkHK3aGs9 BsbWVH8SMT8IgEBPEKhw9w6Qx+vEZt56FH0T97a58j/wNYTumt2wbveemD8d5igvcn3FNHGZWVba kfFc7bLQLuY+1K1JoKYhfLriyPmEdijV1VdNPRjGVmteJ0gFAiCQeAIwuCaeKUYEARAAARBIMgFp GIxGxZ/ox7vJE5SPsLvyX5mxcKF9W9Nr4ch1FA/WiI1K2/bPqK4PUTKT1L9UrvQ3S8G1xIcUqPKH hpGnUJk+D3Fc08xb7tLbPV3KeHw+f+hZLsSR5N11WNmQwu97WgbMBwIgAAKpJDChqO8Gr9t1H8Ws Hs407XMby6uRySJr6sIHpFIuq8wtQzHQvWquLg8tzu3IbLymsrISz7M6FIuVcicNhcz4G93bL9Da Wo/yelzT6HppFhMT4oAACIBA0gjgBpU0tBgYBEAABEAgmQQqSlxfxIR2Crlmtsbn4ccWFA55jtqb wwXE3zHXZAImTWhXmPsoecN0mUTK3JeKusrUDh6uTEl80iyV82mkW5yRYLfIh/1U6CtDRBTn7fk2 xdP92et2no6ttKm4CpgTBEDAKgRkzGqKaznHW+Q4jHMxjavsqtpA+AOfv3lM5fz5NqvImQo5RDhy Ht3zlxtzc3akp3zKrUYbFasQ4GRonaBy9g7F332R7u3HYyHVKpcGcoAACPQkARhce5I25gIBEAAB EEgogQpP/juUWKmMtsObPSa8tQ3BB7Y1kcx+TN4yb5qO270wx3G7qZ2SKunSweAaiyY2pAA9BJ1K xs0jdOVovrr6/1vwpN7uybKmPvgHG1ff1UTsUUqOdSPNTeLgBQIgAAIgIAlQjNKFXrejlEXFGM7U YSW7H7DQFwhOeXrxhr7ZSEgulsZYtJR0NxIpKpxf72toOjQbeVhR59n1zYNpgeB9Sop1WFskeiB5 tVZbUU7IBAIgAAI9QQAG156gjDlAAARAAASSRsBb7HiZMzGx4wTKVb6G4HUd+37ZikYjl1BvWH+H K8plNYHQ/no7RWXHkAKxtoTFcJXhFmgb5r1mvbSYuLpy1Kioua8n6r768BlcVZ4no3e5NH73xJyY AwRAAATSkUDpIOdPpR7HdT+vXHew4DzoyLW9RXFep0vjVjrq0x2Zy90F/9WYJhfo9JfKhc0nkzLp HSh7noAMDUS/n26yqepc2n10G3lol48bXLC25yXBjCAAAiBgHQIwuFrnWkASEAABEACBLhIgL6An KCbrLebTOVPuJk+gcea+LesyFiyFFjCfp9KN8ckz58xRtzy2p9o0fwcP15XrgwkzuLoKh0gDc7Gu CyUdmV9e7HxNb/dQyeVDGYVKmNzaoh1Z5nZ+2kPzYhoQAAEQSGsCk0YO3FhW5HyctmiP0AR7za4q D9Y2hP5BuwWOJsXiYWLSWsttC++vun+qvH8ZR3I2kDvszxptVHqUQFWgaWRx3h4LFS4KmxvXDyv3 uP7ZowJgMhAAARCwKIGsuTFblD/EAgEQAAEQSCABMuQ9TtsLLzKGFCzKuDiVDLLzjL4tKjImntym Sc+q++pvCU2bLJM76O2eLGsbwnNovjPlnPRA2UzbSQsSMf/Mzxr75ObnBMjDdYf2sSkMA9fE8FKP 87NEjN+ZMWYs/MlRUNjnOQoc0LJa/HjB5R6PKf5uZ0bAMSAAAiAAAmYCvrqmQUxVJ1HfMPpufWLF 6nU10jBrPiYT67XLQrsIG/uiPXnWZgUFY1eRZ+WDmaivFXV6Ztnq/F42x51kUDiEzP0TZAgMK8oJ mUAABEAgVQTg4Zoq8pgXBEAABEAg4QT81VMnkpXyFWNgzijBCJ/j8zcdbPRtUZHb6bUov5Ae1OJx YBXlttkN63bf4tAeaZKR1fBwpYeYlYmaNLcg9ybd2No+piZm9aSx9dnA2oH5fXq/S1tBPy11O8bC 2JqoK4txQAAEspmAt6RgGXm8XhhujR5LRq/+A/r3/R8tPt4+qy68ayZzkWEWKB75OVvoeLdvWXCf LfrQTAIBnz90Ui8b7VAR4ue65QsOhLE1CZAxJAiAQNoTgIdr2l9CKAACIAACIGAm8LDfn7sT3/VN evA8Mt4v1kVi2qFji/OXxvs61moCwYcUrlyu91KIgnneIueJerunytpAaAklm9gUl0+wD8k4eUh3 566pX/97RclZSkxyNo8Vbouy4nEljh+7O3Znzm83eHPbLMq4fdXWvI07MxaOAQEQAAEQ+G0CcteG Z7cRZ9Fuj0sp3muA4mQ/mMmhW3yB8L1keL1GJ0KLp8toW/v+E4bvYsRn199D2X0Cvq+C/VkvRXoR 94+xyIUV7t6B7o+KEUAABEAgMwnAwzUzryu0AgEQAIGsJSA9J5t4y6m0If+LOATe166ob1X7w7vF +zrWWqIb/0KeGoYBkjM+usYfbt/a3/HIJLfIQ0mfgYy+CYnfylX7fSZjKw0v7uspYysZss9hXH1a E7GthnbQdUYJAiAAAiDQdQJy10aZx1VT6nYezLToY2SMvJ5C1bwnExWmMj551zXa+pn1rd/eRPfu RfpR5E00KL+w9yN6G2XiCLTfz3spHxLvtync0R9hbE0cW4wEAiCQmQTg4ZqZ1xVagQAIgEDWE5i5 ODggL48eDBjbU4dBnj5LaNvlYecP7b1O7zOXvkDoVNp2P1fvI4Pnz82sdfCEor4b9L5klpviyR7Y RnO0359J3hm0VTQek7YLk1cHmg5Rue0D/VSpUzTY7Bm774CQ3peMsrKyUikpv+Ze8jYaFm6NnPlb zJMxN8YEARAAARCIE5Ahcmws7wpabDuaUTiZ1mDk2fH7Fa6PH5HetZqGDR5F2BfRndOla0IJMceV uV2z9TbKrhOoCmxwq8z+JMXEX8vC4lLv3q6EhTvqulQ4EwRAAASsTwAerta/RpAQBEAABECgCwTG D3Wt0FjkOPLEWK2fTsbUIc5c+z+mfbi8l95nLsm4+SoZOQ2DK3m57uwSufeYj0lmvaj/ATvR+MZi KFW66+HKFa4+0FFmcWOyja0zGtb1Limf8ho9nDnrl398HIytHa8AWiAAAiDQkwTGFvX9gZJJTabF tpGcK1FKoPgfWmB8eNbSpuKelCNZc5UV9fYLoV1sHp/u34/IcDrmPtS3j4BcBPYFgteQsfV1+i31 VwqzdCaMrdvHEEeDAAhkNwEYXLP7+kN7EAABEMhoAvIhjDJhHU+Zm4OGopyN3Ll/3znyQcLoM1U0 wS+nxFXNehfFwZtQFWgaqbeTWSo2YYQTkPNojP8/e/cCH0V57g/8fWd2k7CbhACCV7w02QTkKIpU Wo83qkdrlVZE0FwRUGlr67EX2/Pv6WnT9hzPab1UqZdSFWSTbBRbsV56sba0tdqqeMEWIdmkqCgi yi3ZzW135v3/ZpPZTEIWEshlL7/9fNqZeeedmff9DmZ3n33neQ8r4FrbHCrFl845vW1WGxtrblvT uz38a9ZIozyR/RzCxk8gX+sXrcdbh/8qPCMFKEABCgxVwPqxDXnBV+DHxTOkEs+63a77EHj9ZV1T 69yhnivZ6pf5cmsxgvdBu134gTUf6XTqV27Y4LbLuBy8QH1zeHbx1DNfQk75E9qj4TPKfN4nB380 a1KAAhSggCUQH0VDDgpQgAIUoEC6CtQ1hi7UNO1pvOvZk0YJZarV+AKxdKA+1zW1fUmTIp4DDqNe N7Xu3Xz68tmzIwPVH66y2mDoIl3TfmufzzTFonKf51F7eyjL1eu35mQff+QWvNGfYB9nGua/lRfn PmtvD/fScpaadq+hjOsrfXl/HO7z83wUoAAFKDC8Avhh7hRdya8i/cu/4KmEezvf+bB+ydyTOob3 KqNztns27cydmJP7Cq4WH7mLka93lRXl3jQ6LUj9q6zcsN2TX1DwPSXVxXgv/3xlUb6VmokvClCA AhQ4BAGOcD0ENB5CAQpQgAKpJWAFGU1hLEar8Z2y+4Vn7ZdYsxvb285lsPZH96Lqy3YZRsrMyB0/ /WZ7e6SWCI72GeEqhXHII1yzj598kzPYiv48NaLBVitIrcvbotGuixlsHal/ITwvBShAgeEVqCjM /Tsm2FrSoczPKFOekH38lJfqguHqmjfDRw/vlUb+bDfMmBJCjtqr8U5v5UKPvZBC4ca6YOhie5vL xALWj755EwpeNZUKN3a8NZvB1sRW3EMBClBgMAIc4ToYJdahAAUoQIG0EKhvarsRo1zvcnYGKQdu Ki/09Cmz9tc0hGa6dG0D6sdSDyBS22GoyCkjOSsvcqV9DV8Ob7Pbp6LR6WUl+Vvs7cEuVwVbJ+dI rcl6pDJ2jBLRiGmcWlWct3mw5xhsPetxzbyC6ffA6aj2SFv5smmT4+kYBnsO1qMABShAgeQQqN60 KcuXfUIZ3j8+j8DlFkOJFZU+76vJ0brBtaKuOfwFTUj8cNr9wlMqOzs71Uwrt7tdxmWvAHL5TnK7 9duRgqgInxWuG4nPCr1X4xoFKECBzBHgCNfMudfsKQUoQIGMF7By12Hih1ucEHgj/HEAuU6dZdZ6 ZUnuRgRZ77DL8Qtljku4f2pvj8xSm+I8b1tUHdII12ypfT8ebMUJ8Wjgz0biC1SgoeWIvAknPyuV 3N1Yc+vlDLY67x7XKUABCqSeQPWMGV3lRbkPYYKkTyhhrtGl+C6eBvk9cr1evnDtWj0VelRe6L3P eqrDbiveD6dk50g/tjnYyEbpWVqff7LcrheR0/dlfEY6ZyQ+K/S7JDcpQAEKZIwA33Qy5lazoxSg AAUoYAsEmsMPYiTHUnsbk2RFhGleWlac+zu7zFrGcplNKNiE1ROtbetlKnMxvoxaX9yG/YUvtA/h i6GV+gDfFUUUX36snLPxNAix8oP8n7+xdbpb09+Ij8xVqgWPihYt9eV9eJBDh7TbyvunCW2tKcwf 4JHUwJAOZmUKUIACFEgZgbrGvR+TmvsmvK+cp4Rcpcz21RW+SS3J3AFr1GaWW9+ISZ+OtduJR+W/ U17k/YG9ncnLujf3nCCzsqwfkbsihvzi4hLPe5nswb5TgAIUGAkBDOzhiwIUoAAFKJBZAuteefp6 JVR8xl0phRuTPT1mzcrrlFg++5g2TLjxBWcZArW3W1/knGXDtY5fQeMjXNE+a3TrkIKtVjtcGlIS 9KRB6G6X+p/hDrZaI510of3cjKoqBlu7lfn/FKAABdJVoLy44J9lRd4bTbPjHKlMvM3kPBcIhn78 UHBvYbL2efH0/F14/y7HmygyB3W/kGbgO7XBtk/Y25m4rK6u1qz0SlpW9rNKyVW4r59jsDUT/yWw zxSgwGgIMOA6Gsq8BgUoQAEKJJXAo4sWGTs+2H0VwpnPxxsmRS62f1XXvM8XL8MKZjf+DUbA1ttl GIF6hJXrzN4eziW+GMYDrgiaDjmdQF1j6EK07zN2m3C+tzu3fbjC3h6OJSZT+Rba9h8iouZWlHjj E4sNx7l5DgpQgAIUSF4Ba1Qr3hNvRwqZ04XS/pKlZa3CD3CP1TW2npuMrS7z5f1JKvXdeNvwY6Su ifqVzbvHx8syaCWwJXRqceXNf0WaoZkdrZ0fL/d5Hs2g7rOrFKAABUZdgCkFRp2cF6QABShAgWQR qHtj7wTpcT+HIOUMR5veinaqsypP9r5vlwX+HjpSeORmjG6dYJeZyvhUeVHeent7OJb44roNbTmu +1zqmdJC76BnVrZGrZRU3oyJTeRMuy1oYyna+LC9fTjLO17YNu6oKZNWYTSw2fHOB8uWzD2p43DO x2MpQAEKUCD1BWqC4Vm6Jr8qhSrGI/t371LvP3Kjz9eZLD2z8s7OP+OyP+JL79mONj1aWuhZ5NhO 69XV67fmZE+d8m10cr6hzBsqfXl/TOsOs3MUoAAFkkSAAdckuRFsBgUoQAEKjI3Amoa2Y7Nc4gVc /Xi7BXic/41W0Xnu8sKJ++yyQDB8rdTk/fY2Rr0GO7d9cOpwBh7xmF8HRo9mx66hRA1yuFbZ1zvY EiNPl2mafMCuhz68iElPPoltDHQ9vFe3kVpnmuLxcp+3z6Rjh3dmHk0BClCAAukgUPNm+GhXlvgS 3nA+h/89YghzZVVR3pCf1BgJi1VNu6aOkzmv4wfJifHzm+pLpT7vPfHtNF0JBFvPE1K7F7lsn+h8 54PvDednljQlY7coQAEKDJsAA67DRskTUYACFKBAqgoEGlqmCV3/C0aXxnOzIqD6p4/Uexc7RurI QHPbn52jZDCa578xAcd/DUe/V7+2pyAnP3uPfS5c//ayIs/X7e0DLf0bd3hduXlBjMA92q5nqOjZ FUX5vSkT7B1DXNY3ts0RuvBjtrCb8eX0iSEezuoUoAAFKJBBAtZoypypUyoRdF2OHxA3GlG1orIk d+NYE1i5x/Eev87RjnbDNGZX+PLedJSlzWrsM0Ve1g+VFKfhHlyfDPcgbXDZEQpQgAKDFGAO10FC sRoFKEABCqSvQFlJ/hZTycvQwza7l3h0/rzJ8piA9ah+T5mKGsb1GC/aZdfBBBzfqA22nmxvH85S y9F787fGTmR+MNjzuTx533AGW3Hco8MRbMWkKBVCU6sjyljAYOtg7wbrUYACFMhcAWsEZWmR935M xjTbNNUjLl3+b6A5/Ds8JTLP8X466kBoz+OYP+vHjguP06X2iBUgdpSlxWpdc9sVOXnZLyulGjBJ 6FkMtqbFbWUnKECBFBTgCNcUvGlsMgUoQAEKjIxAbVP4El3IJzAqx2VfAV9YVuKL2uftbXxp/B5S C3zH3sYonr+UFXqsCUOweuivQHPL2bjsc/YZMLvyNZicZI29nWjZkxKhEfs9sToICJtm13RrVulE xxysPJYPtvwbt8BhjjKiCxGQ/uhgx3A/BShAAQpQYCCBmi0tJZpLvwk/ZJ6llLy/Ixpes2za5NaB 6o5k2YpgMHuydsyLzlznSL+zCul3lo3kdUfr3LHPA7q6Bx9GcjojXZ9fMn3CW6N1bV6HAhSgAAX2 F7BH7ey/hyUUoAAFKECBDBOoKPL+2hSm9cUrHjzFI4jLrSCrTfGR2G7lMLUCnLGXlWKgril8nb19 yEvDdaTzWFPIQeW+c+vqf3Bcd7C1+wQrDifY+uCWD/Mw+dYvMYtxQcveNy9isNV5V7hOAQpQgAJD Faiclt+A9DtfUOHI+VKauR6X54VAU9ttqzfvOXGo5zqc+laKIDyqcjXO0fs0i5BLA41tCw7nvElw rETKhOVZuvgTUh39Aj8Sf5rB1iS4K2wCBSiQ8QIc4Zrx/wQIQAEKUIAC/QXqmkJf16R2q7PcFOqL 5YXe+6yyuqbWuZrU/2DvxwiZvZ0davqSGbk77LKhLuuaw19AioJ77eOipjqj0ud91d4eaFkfDJ+u NLkBb+axH1AxGndXZ2tX0ZLTJ+wdqP7Byh4K7i3M1ty/QHqFB8qLPHcfrD73U4ACFKAABYYqUL1+ vcs3dfaVUug3CqneM5Vx53CkwRlsO/DeuVRo8kG7vvUerjq7Tis/ecLbdlmqLGM56F0ua0LPt0U0 ehN/JE2VO8d2UoACmSDAEa6ZcJfZRwpQgAIUGJJAeVHubRjjepvzIORIvdseBVNelLdemWq1vR/7 CnKytTvt7UNZ4g25Tw5XnPOgI1yVlLfbwdbua8rvHWqw1QoiZ8msXxtCfY3B1kO5gzyGAhSgAAUG I1A9d24U76MPY2LIs6Qhb9OE60bkef1bXTBUXr1pU9ZgznE4dZCTfBV+oPTb57Dew7Ws7IAVCLbL kn1pOeHpmv8SLtfjyjT/G6mNKhhsTfa7xvZRgAKZJsCAa6bdcfaXAhSgAAUGJVBa5PkG8grU2pWt wKbURF1NsPV8qywSNW4WSn1o70e+06usHLDx7aGv9EkpsFu813vuAc6FETqfRT68uY5dja173/yp Y3vQq9boWim1O7tU1yUVhbm/H/SBrEgBClCAAhQ4DIHSYs+LCLxeZZrySrwPzSzOPvG1umD4Wxi5 ecRhnPagh5qq48tKid5c58gvWzx1jpUyKOlfgWDLJ4tzTnxZk2pCNNRyRrkv97dJ32g2kAIUoEAG CuD7I18UoAAFKEABCgwksHLDBndewfQnkMf10/Z+jIppwejW88qLc18PBEMVUtNq7H1YvtWyZ++M 5bOPieeHc+w74CpG9/wco2xieeSsxxsxiceERAdYo3CKj5/zD7yJl8TrmOq6Ft7wAABAAElEQVRz GLXzRHx7ECvdj3We+ROc53h8+Syt8E1qGcRhrEIBClCAAhQYEYGVG7Z78saPvwaJcq7DkyYvR4W5 oqoo7x8jcbHahvDHNV0+jx8v3db58SOriTzuFyXrD49WjvVxLo+Vt/1stPn60kLvhpFw4TkpQAEK UGB4BDjCdXgceRYKUIACFEhDgeWzZ0ei4dYrEQDFrMbdLwRf8/EF7df+LXtPKvPl1mLfs/Y+LE/M Lyj4nmN7CKsyPsL1YOkEfFPnfN4ZbMUonT8NNdi6ZnPLJIzmeQZ5Y0ONtbfOY7B1CLeKVSlAAQpQ YEQErB8sy3zee/Gj4ywEFX/pktqP65vDv8WTGJ/BBfHWN3yvihLvy0qKm+0z4uQa3hNrVgVbJ9tl ybKsbQxf5nEjwKrU+43bXjqTwdZkuTNsBwUoQIHEAsP6ppX4MtxDAQpQgAIUSF0BKzjpznI97wxy YihMU0QY/4rJPvKytCxrtGlOTw8N0zBnWyNgh9Lj+ua2BtQv7jnmudJCz7kDHb+yeff4PJXdhMCv /bilwgRbsw82wZbzXIFg6wwhtbUIFv8Q+WrjeeycdbhOAQpQgAIUSAYB6z0LT5N8BW2ZbQqx0gi1 +qtmHhUeprbJQFP4V84nWRDU/HVpkfdSnB+DXsf2Ffh76EgxTrsTnzGOMmXk+vLC8cGxbRGvTgEK UIACgxXgCNfBSrEeBShAAQpkrMDi6fm7oqLjInwJey+OIEWRS2i/MozITjyE+P14uRC61OT91dXV Q3qPRfAzPmkW1hNOmJWvcr7tCLaiSapmaMHW8Dwh9XWmkssYbHXcNa5SgAIUoEBSCpT58jZhROe1 KmpciBDoES5v3kuBprYf+pt3Hz8MDVZIW7AYsdUd8XNJeUmgOfTN+PYYrdQ1ha5BsPUFvNH/Hnnl 5zLYOkY3gpelAAUocIgCHOF6iHA8jAIUoAAFMk/A39T6L3i88TlrRmO791ZKgdZx+z6X3zb+RSHl v9jlGIVzU3mh5y57+0BLa7bhkpyTOnvrqPvw5fKLvdvda1YaA7crazMeqszu2ddumKK4wud5t3/d gbbr8AUSj0suMEx5xWCPGeg8LKMABShAAQqMlYCVXz13/LSr8ePmDVLJtwwl7sR72t8Opz11jaEL NV17BueIfT9Gqp6IlOqsAz26f8+mnbl52eM8kWhH+7Jpk1sP5/rOYx8K7i3Mklk/E1Lt7uxQX14y I7c3GOysyHUKUIACFEhqAQZck/r2sHEUoAAFKJBsAoHmlrOFcP0Ob6B2CgEMPhEPCxVdITXX82hv 93urEiF8CZw+mMBmbbDtOF0T23r7qqrxJe97vdvdaxjR8why2i2Klyv1Azz2+J34doKV1eu35mQf f+QDGBnk3rFz1zVfPWtqe4KqLKYABShAAQqkjEBdY+u5SDdwE956j1LCWBHctuHn1XPnRg+lA4Fg +HsI4va+pyrR3BYNn24HU+ua9/mEcl2NH10vQDB0Zp8fXzGhJn50fQOTav7eNIz6ymn5VpqgIb1i E2JO/ThSJ2jXSaW+PtTc7EO6GCtTgAIUoMCICzDgOuLEvAAFKEABCqSbQH0w/FmhycfQL93um6nM FZqUmOlYfsEuw+P+T5QVeT9nbzuX1hcr3/GzTjJN7VhN6qdqUsRHwxpC3VBR6L3XWT8QbPkkArov 9JapHbs7wr4bZkwJ9Zbtv1bzZvhoV5Z4DCNuf1Ve5P3B/jVYQgEKUIACFEhtAesJEJfuuhFBz4uU VP72DuP+a2eM3z2UXlnvyyVTz3wO5/iE47iAIcz/04W8Be/vlznKD7yKPLCmqb412HzuNcHwLJcU 9+Mn2xcNs+M/OJHlgXm5lwIUoEAqCDDgmgp3iW2kAAUoQIGkE6gLhpdpmnzA2TCMbPm+0MR1GPVy tF2OQOcCpBawgrOiril8hqbkQqWp8/EY5Bn4YuWy6/VbdmGmjpck0hVEDHNtVXHeZoxufQGjWz9p 18O1rsNMzn2ub++zl5jZeTa+INZhZOt/IP/bOrucSwpQgAIUoEA6Cjy45cO8HLd3Kd4/l+Hpk+cN 01xhvYcOtq+rN+85MScrC5NeyvGOYwysx39gdZQfbBUPuqgfNb7z0ncSjbpduWG7J7+g4HsIEl+M STi/UFGUbz0pwxcFKEABCqSBAAOuaXAT2QUKUIACFBgbAQRdv4Wg6/84r45A6b14c43nX8Uo1+2a Lr5nGuJGTHY1w1l3sOv40hhEsNVn18cXuL831tx6GibmQjx34Bcm/CjFY4nfERHzqrJpuW8MXIul FKAABShAgfQTsCauLK64+bP4AfTfMSFWu6nUXeW+XCtHK96mD/yqD7ZdiR9PHz1wrcHvxXv2k40d b11ZPWNGl/OoQGPo34SurcAPqI8Eu966pf9+Z12uU4ACFKBA6gkw4Jp694wtpgAFKECBJBIINIVX IJD6ZUeTrJEwr+J/H3eUDesqRuxcXNH9xXGg88r6pvB/45HIc9pNY8FSX96HA1ViGQUoQAEKUCAT BDAh1mnIzfoVPFVyKn7AvO+DnbtrDpTLvDuX6pwt+KGzcLh8nEHXNZtbJrnd+u0IBvsMZVxX4ct7 c7iuw/NQgAIUoEDyCGjJ0xS2hAIUoAAFKJB6Ao21t96E8TKPOFqu4wvdKSg7pEk7HOdJtKqQK9YK 5u73o6k1YzKCreuw58iGjq0XMtiaiJDlFKAABSiQKQJWHlXkU18s2tSn8eX3uKOOnPRqoDl8y5qG tmMHMiieOueW4Qy2WtdAcHVecfaJt1lPn2S5XS9KJV5Gqp+zGWwd6A6wjAIUoEB6COz3ZS09usVe UIACFKAABUZPoHrTpqyS7JN+hW9UF4zaVZX6Zce2nVcvmXtSh3XN2IQhbvdjSsiHkDM2PgHXqLWH F6IABShAAQqkgMCKYDB7sjimHO/ZN+BpkC1mVNxVXuJ5yWp6fWPbHGRr/StWR+R7MtIMvWAqeVWF z/NuClCxiRSgAAUocBgCI/JGchjt4aEUoAAFKECBlBSwJurwuD3P4TvazNHqAEbS/mnHzl2XHHlE wcelpj8gTPOGsuLc343W9XkdClCAAhSgQCoL1DaHLtCFvAk/VhYoU6zQNIGcr+JfR6pPCLi+gtG2 mNCSLwpQgAIUSHcBBlzT/Q6zfxSgAAUoMCoCd7ywbdzRR076My42yl+k1EbMAKJFuowrF0/PbxyV zvIiFKAABShAgTQSqGve55PCdQse/b9ypLsVNY25lb68P470dXh+ClCAAhQYWwHmcB1bf16dAhSg AAXSROCoKRNXoCujHGy18GIjap9isDVN/iGxGxSgAAUoMOoC5YXjg7joztG4sEvTKkbjOrwGBShA AQqMrQADrmPrz6tTgAIUoEAaCNQFw5+TUl47dl2R34zlnRu7BvDKFKAABShAgZQWkEpeNCodGK3r jEpneBEKUIACFEgkwIBrIhmWU4ACFKAABQYhsHLDdo+mSWt065i9kB9IE5q6t7q6mu/rY3YXeGEK UIACFEhVASsPO6bJKhqV9ksxNdDQcsSoXIsXoQAFKECBMRPgF7Mxo+eFKUABClAgHQTyxud/Hv04 fsz7IuWsooqvLRzzdrABFKAABShAgRQTcLtyThjNJitdH9XrjWbfeC0KUIACFOgWcBGCAhSgAAUo QIFDE6hev94lNPn1Qzt6+I/CMNdv4qyPDP+ZeUYKUIACFKDA2AlY77cniBNdbVO8Lk+X26Xl6Lo7 qrkiWZrLZXS6Im7p0g3NJXWpa4Z0Gbp0aaZ0mXrUJQyha9iW1raGciVcGM2qI4WAy5SGy1pKTRYL zEA5Wi+pzNzRuhavQwEKUIACYyPAgOvYuPOqFKAABSiQBgLFx515CWY0PjpZuoI8sqfXNYZOKy/O fT1Z2sR2UIACFKDAIQnIlRs2uMJdR7qyx2frVpAx26O7OhFkdCPIKCOduh1k1BFMNBBMtIKKwpC6 FWS0go1SEy4TwUQhEYREkBHvEdjGUjNdwhS6kliPBRu760lsC2X2lmM7Vh/BSWHVk6ZLxZZWve7j sYydV1lBTKFykeImYp03Vi6kCzHMnuCmstdxTasuzilljlIq36mDNo7DudxoSxTLqJAqinMZ9naO lFGRjX0SYVS3imZhv9KzsBRRHGugHMeIKC6COiqqCz2KK+F4GVWawDaOFTinECBTUfxQ2bOtTUD7 nU0Z0XWp9I4RvQBPTgEKUIACYy7AgOuY3wI2gAIUoAAFUlZAk1clW9s1qV2NNjHgmmw3hu2hAAUO KmDloT76sst0K8g4fmKOKwdBxs5xukt2Sd0KMkainS6XW8NIRgQRNanbQUYruGhoCDLGgotCt4KM GLGIoCMChlhawUUryKiwbQUhrSCjNcIxVg/BQaVMBA2d5d1BRCswaO2zApbW/lhQsSfAaB1vbUvR E0hEYNGqg8CkbgUZEXh0IeAXCzx2j6a0ttGuWLBRjUOdHCcIAoIea9sOMqKeFVSM5isEGK3gYneQ MZqjdwcSRVaW0RNkRMAQAUY9Fpw0FPZbQUb0E+UyqmNpBSytIKP1P80qt84plBELNmLbVChH8DFW zwpYxgKdshPBVke5GTVNBDU1haUWReZwQzOxbh1vmvF6hhXkNFwoV1HDMHF9nNdQRhTtikbMKMLG 0UiXGVVZyojsbdi7fPbsiNNhrNb9Ta1T3FJfPFrXj+gd74/WtXgdClCAAhQYGwEGXMfGnVelAAUo QIG0EFAXCnwTTqqXpj6VVO1hYyhAgQMKxCa7W7jQdXT7BJd3fLZLtuu6FWR0R6zHpTtcrigCjnhQ 2goyRjGCUXeMZLSDjFZQUSKYiAn8YsHF7m0jFmy0AnwIBPY8Po11KxiJMlOasSCitd0zijEeiOwO QKK8J3CIABzqdo9W7A48IpBojVDsCTJaox7xpzB2XgQZMRoyds3uAGV3kBGjGUUWRjN6+2LILKtt KMfoxJ7AYG+QMYqrRMdZoxGzEbJDIC/bnRXFX1yUI2CIIKIVZIwFEq0go8JIRgQm7SCjdU5rRKOG pRUctIKMGoJ/SmFEI86FwKZhBRm7A5yxa2NkpuywtmPlVjAR+63rYZSlYQUZNbTNup5htclEwBL7 rSCkFVzUEGREsNMwe4KMUQP1dAQYI7iGO9uwgozZLiPa0WZEl5w+YW9fB26NtUBVUd7OQFP4I/w7 H4XJrNS+qsKJ28a6z7w+BShAAQqMrAADriPry7NTgAIUoECaCvi37D0J6QSOTL7uyVmr12/NWTL3 JD6umHw3hy3qEVi4dq0+Y8YM3Q4ydnS5XFnZeFQaj0u3uzp0K8ioIyejgZyMsdyLPTkYYyMaMZLR WmIEo24HGRH0igULTUS9YqMREfCzRjuaPUFAu0zhkWgrGGiNNOwOInYfF3sEWmAEpF0eH6EYqxcL WCKA5wgqdo9kdAQZe4KNVnnsUenebaGyUJbV9+ZLbCMEaAXwrNGECOrJHGvUIQKDnu4go8KIRl3l RKW7JxCJIKMbda0RjLFjENyzgoyxx6QRTLSWaKOB4GIsyKg0LSpjgUyMRrRGOCI4iMfKY8FGa+Si FZxEecSUst0KSlqjJBFMjI2EtIKMpsCoRev8OM5qlxVk7B7RiCAjgonWY9pWkNFAsBFDTaN4ED2K ow07yBjRs6NuBBkjCDKaHYbx9t7XQ9Vz51rn4osCySkgxR/RsCtHvHEqdh38J8cXBShAAQqkswAD rul8d9k3ClCAAhQYMQHd7Z4+Yic/vBPr7uOO+BhO8ebhnYZHD7eAFWQ85/TTXQVtea723CyX3qHr dpAx4u6MTfiC6FX3pC89IxmN2KhFBBE10f34tDU60crLaAUc7VGLiHrFRi3GHnmOjTTEaEZrhCFG JMYeh+4OAlrBxJ7RjsiliHqxEYrdQcZ4OY6zgpMIxGHZ/Tg0rhMLIsaCktb1Y9eJ7Y9dp7vcvp5V jlCcUm6cP7uPodVeDAl3jCg0rCCjte3NiQULMRJQGDk9QUZrRKLbGsFoBQcRXLSW1uPJCkFA6zFp 9NnoCTL2PCZtPRatoZ41WtLKy4jAI4KE1jI2QhHHx0YrCtGpCRm2Hqm29pmog8fCu68jTMQPu4OM sMd58egzlkqzRi4isIjrGkiQaS1jYxkRZDSiCo9zm9Eo/qeiOYYdZOzIikbHhbqiVTOPwrX4ogAF kl1AmXIt/r6OeMAVP2Jwcstk/8fA9lGAAhQYBgEGXIcBkaegAAUoQIHME8BIsWMRWErOl9ROQMOS IuBqzyytTxynW0HGHIxktGeWlhjJaM0qbQUZrYem7ZmlMWpR1xBEjAUbEXi0Zpa2Ao5WkBH5B2PB RWtmaStXYnfwrzsIGHtMOvZotWk9voxgI8pj9REERHAxFmSMlVv5GmMjF3vzMvYEI/FFOD7yEQG+ nhGN3UFMa1tiv12OoGT3Y9axcut6OBYjI61r4X+9L4nWK2SRxGhGtDGKaWWQlxFBwBzrMWcE+jCC 0a2yMXIRS03GJ4dBkA9PkKO+xKPSGKHYnYsRoyBRFsuLaD0+3RNctAKGApO/wMOIBQ/jgURcxwo4 9gQZrceh8Zh49whIPCZtBTHRtCieLo89Po1tww4yWo9TW9cxTFfs8elYsBEByFjgEcFFXB15Ga1H ppGT0WVGuzrMqJFjGFaQ8Z/rftqOR+VxKb4oQAEKpIZAaN+bj+cVTH8X7w/HjVSL8Td7+0fq/cdG 6vw8LwUoQAEKJI9Asn5VTB4htoQCFKAABSgwgEBdU+jrGE136wC7xrwIo/YexjDCYO+IRNPK0RgL DlpBSXtEYu9j1siI2KccdRGstOrhPN0zS1tBxNg2jsfoyNioRyuImSDIiP3WSEYryBixgoW4FuZS sYKHCP7FgoTW0nrMWURiIxVj5ShDELC3HgKU1szSVnDSCiRawUkEC63/abElHp+2goyx8/aMUOyp ZwUlZSxXo3VNBCOtQCLqWUFEqw3Wo9FC6d2PWWO0oont2GhJ5GW0gowmgoyxpZWHEdvoiaEjuGgg HyMeaMej0jmY9MU0ujrNaA5GMob3dUbfH7cnWj1jRteY/wNgAyhAAQpQ4JAE6oLhZciF/MAhHTyI gzBB2fLyIu/PBlGVVShAAQpQIMUFOMI1xW8gm08BClCAAhTYT8BU7Zg5+v3ufI3dM0sjmGhIzCRt anpPHkYEMU1M74JgoxV8tGeWth7dtkYwojCKKWDwmHT3zNLKbRruzpxoxI2JX9qNaHtWJBoNRYye IKM1yzTioHxRgAIUoAAFUleg3OddVd/UVoEf7c4f7l7gTfLPCLbeP9zn5fkoQAEKUCA5BRhwTc77 wlZRgAIUoECyC0grB2RyvvDY+CPlhbm/Tc7WsVUUoAAFKECBpBVQ0S5VpmfJv+BJDSsf+nC93pIR VYqT8cfJ4RLleShAAQokuQCeyOOLAhSgAAUoQIGhCmimeG+ox4xWfczYvmO0rsXrUIACFKAABdJJ oPJk7/tR2TEXfdo6TP3aanZ2nl86zbt9mM7H01CAAhSgQAoIMOCaAjeJTaQABShAgeQTiCgzmHyt ig2dMaPbP2xIxraxTRSgAAUoQIFUEKgqnPgOJm48FznH/3a47TVN8/Hykye8fbjn4fEUoAAFKJBa Agy4ptb9YmspQAEKUCBJBJ58/deNCG/uS5LmOJqh/rFk7kkdjgKuUoACFKAABSgwRIEKn+fdhm0v nWMq82ak6tk7xMPjqQM0TbuxpqnlrCEez+oUoAAFKJDiAjLF28/mU4ACFKAABcZMoL45/KQQ8rIx a8AAF8Y3vFZMhlWN//nLSvI/GqAKiyhAAQpQgAIUGIJAbXBXvtTGLZFCleF9fza+RO83cAnvvyZ+ iN2ghAwoU03UNfkdxyXe6WjpnLnk9AlDDdw6TsFVClCAAhRIJQEGXFPpbrGtFKAABSiQVAKBptBi KbWHkqpRjsYopV5RwrytvdN85toZ43c7dnGVAhSgAAUoQIFDEFjZvHu8V7n+BYHX4zQpPXivbccI 2G1hGf3H8sKJsSdfqqurteKKb/wBE2+dF7+EUo+VFnkXxLe5QgEKUIACaS3AgGta3152jgIUoAAF RlLgwS0f5nlcmARDityRvM4wnNvAl8E11qjXxnc3PF89d250GM7JU1CAAhSgAAUokEBgTUPbsW5d bZRSTrKrKCVuLCvy/MTe5pICFKAABdJXgAHX9L237BkFKEABCoyCQKCp7TaMYPnaKFzqoJcwMXoG X+zOwJv7CYkrq32mEvVCRu8oLxyflBN/JW4791CAAhSgAAVSRwCphy7FSNin7BYj7UCHMsxPlhfn vm6XcUkBClCAAukpsF/umfTsJntFAQpQgAIUGBmBzk7zNoxYaR2Zsw/+rGhDMLR389VlhZ4TzaiY gzxyD+Ixx137n0GOxyOQn9eEuxHB4uZAMPzFezbtTPYRuvt3gyUUoAAFKECBJBcoLfQ+jffn2+1m 4gfRHKnJujte2DbOLuOSAhSgAAXSU4AjXNPzvrJXFKAABSgwigKB5vCDUsilo3jJ/S6FETMXlRXn /s65Y+WGDe7cgpIFmtCqMMLmAqQ+yHLud65j1M1fhFK3t0fbfr9s2uQxDyA728Z1ClCAAhSgQKoK VG/alFWcfeLf8ATK6fE+KPUQ8rkuiW9zhQIUoAAF0k6AAde0u6XsEAUoQAEKjJaANSmGr/LrNyOg +X+jdc2BroP8rPeWFXpvGGifXfbApn0TPVn6NUKTlQgOn2aX77dUoktJ9YA0pL8h8KOX0UfMuswX BShAAQpQgAKHKrBmc0txltv1ijPnuzKNq8p8eWsP9Zw8jgIUoAAFkluAAdfkvj9sHQUoQAEKJKlA LICZ43oEwcsLx7KJCLa++JG5/bwbfb7OwbajrnmfT1Pu65UUC/FBIGG+V6Qk+AjnvLNDdPiXFk3a Ntjzsx4FKEABClCAAn0F6ppCVZrU1vSWqn2RSOT0qmkFW3vLuEYBClCAAukiwIBrutxJ9oMCFKAA BUZNoCYYnqVr8rEBgpXPIwB6MoKwE0alMUpt7ooY5yyenj9ArtZBtUDWBUMXaZpWhRxz8zD5V16i oxB8fVMiD11Hl/rVkhm5OxLVYzkFKEABClCAAgML1DeFVwspr7H3Wj+aNr7z0tnVc+dG7TIuKUAB ClAgPQQ4aVZ63Ef2ggIUoAAFRkmgrrntCpeUL/QPtppC3dNQ86NzTdM8G7lQ3xvp5iAAuqFdmecd RrDVaqIq9+X+trTQU75j564jlTCXIvC6HuVG//Yj99zJSEfwYE6O9j4m2woEmkKf5qQf/ZW4TQEK UIACFEgssLsz/GWhRJNdAz/Qzik+fs4P7W0uKUABClAgfQQ4wjV97iV7QgEKUIACIyhgTUCVVzD9 Jwg8LndeBoHPFgQpq8p93l/a5fVbwscot6zHm+y5dtlwLnFNfzTc+sWqmUeFh/O89rlWbwodlZUl l2Im5Sr0ocQuH2DZhsm2fmpETX9lSe7GAfaziAIUoAAFKEABh0BdU/gMTcgXHBNZKkx8eXH/iS8d h3CVAhSgAAVSUIAB1xS8aWwyBShAAQqMrsCahrZj3S71C2skivPK1mP2SkYvLy8cH3SWW+sL167V L5/1ma9IqVXjzdbbf/+hbOPRw/dNZX6loijvkUM5/lCOCWwJnYrg8fV4JGaBEPKoROeAxXYMmL0j KlRNVVHezkT1WE4BClCAAhTIdIG6prYvaVL8xHbA+/sHok3NLDsl9wO7jEsKUIACFEhtAQZcU/v+ sfUUoAAFKDDCAoFg63lCamsxsnVKv0s9Ggm1LDnYKNNYsFZX38Tx1+L4cf3OMahNBDNjk1e1R9tW LJs2uXVQBw1zJSuAPH/WpfPwwaES+ecuwekT90WpVw2pbje6zN8eZsqDYe4FT0cBClCAAhRIDoFA c/gp/JB7aW9r1DOlhd5PYxsPj/BFAQpQgAKpLsCAa6rfQbafAhSgAAVGTKAuGF6maXIlLqA7LmIg R+stpUXe7zjKDrq6+rU9BTn5WVfjW5Q1UvRsvAHnHOggjHbZi69c64UyH+5896Mnlsw9qeNA9Udz 34NbPszLcXsqNKRSQPDVGvWb6POEoUzlN4Tpb9vX8Pzy2bMjo9lOXosCFKAABSiQrAKBhpYjhK5v xA+yx9htNE31n0hRdIu9zSUFKEABCqSuQKIvSKnbI7acAhSgAAUocJgCKzds9+QXFKxCGPGqPqdS 6sOoMhdV+vL+2Kd8iBur12/NyZo6ZQYCt9OkFEcJJfOFhomqTBUSSns7qhkN/6y9/c3q6mpziKce 9er+5t3H6yr7Ok3KRbh4ceIGqH0IIN8TjRr+ymn5DYnrcQ8FKEABClAgMwTqmlrnSqk/iy/lscms kRM+ogxxdnmJ56XMEGAvKUABCqSvAAOu6Xtv2TMKUIACFDgEgZqmfUW6cD2OEScznIdjxOlLpikX VPg87zrLud4rYKVfkJpWiZL5GPQ6sXfPfmtbEVy+3RAdNRW+SS377WUBBShAAQpQIEME6pvD38V7 ZrWju1sNs/00vj86RLhKAQpQIAUFGHBNwZvGJlOAAhSgwMgIBILheRjVWotga36fKyjxSEPn1qrq GTO6+pRzY0CBlRs2uHMLShZoQqtSQl6IUbzuAStahUo8b0pxR0ck/Luxyk+bsG3cQQEKUIACFBhh AStH+hWzLvsTPn/8a/xS+NxRWuS5Or7NFQpQgAIUSDkBBlxT7paxwRSgAAUoMAICsq4p9DVNarf2 ObcSnXjs/4ulPu+qPuXcGLTAA5v2TfRk6ddITVZhBM/MhAcq0SWkelCZRk1j3R0vpkI6hYR94Q4K UIACFKDAEASs9Dwukf06JtGa0HuY+gIm0fpp7zbXKEABClAglQQYcE2lu8W2UoACFKDAsAvUvbF3 gvS4AxjVas0M3PtSYpsp1PzyIu8rvYVcOxyBNZtbirPcruuUFAvxAeSEROdSSn2EycVWiK4uf/nJ E95OVI/lFKAABShAgXQRqG9qm49Rro85+tMWMYzZVcV5mx1lXKUABShAgRQRYMA1RW4Um0kBClCA AsMvUNMQmulyaetw5pP6nF2J33dFolctnp6/q085N4ZLQNYFQxdpGlIOKDEPKQfyEp5Yqc2mEreb EfGrypO97yesxx0UoAAFKECBFBfA0zZ34WmbG+1uIH/83zvf2XnmkrknddhlXFKAAhSgQGoIxGZD TI2mspUUoAAFKECB4ROoD4Y/i2DrX3HGPsFWU6mfNtT+6CIGW4fPeoAzqXJf7m9LCz3lO3buOlIJ cylyuf4R9Yz96ko5XdPkA65suR2jfx6uaw5/5o4Xto3brx4LKEABClCAAiku0LXtw29aQVa7G0gx cEr21Ckr7G0uKUABClAgdQQ4wjV17hVbSgEKUIACwyAQm9BpwvQfa0Le0Od0SoQwedPi8kKP83G+ PlW4MbICqzeFjsrKkkutfK/4gFJygKu1CWGuFKasQX7d1w5Qj7soQAEKUIACKSXgb2yd7tb1DWi0 J95wJa7AJFrWEzl8UYACFKBAiggw4JoiN4rNpAAFKECBwxeoeTN8tCtL/hw50s5yng35QhtENHp5 WUn+Fmc518dOILAldKpyy+vxKM4CTLZ1VKKWIN/rdiHUnaJd+MtOyf0gUT2WU4ACFKAABVJFINAU Wiyl9pDdXox63RMVnadVFU58xy7jkgIUoAAFkluAAdfkvj9sHQUoQAEKDJNAoLnlbCn0R/sH7xCw W9cebVu8bNrk1mG6FE8zjAIL167V58+6dB5OWdUzsVnidAJKvYr7+eNI1Pw1U0IM403gqShAAQpQ YNQFrDQ6+IH4qviFlXj+sVefOu/RRYv2T78Tr8QVClCAAhRIFgEGXJPlTrAdFKAABSgwYgKYhOIa TWj344uLy74IRrWaGBn5w7JC77fsMi6TW+DBLR/m5bg9FZoSVULKOWhtos8xBgKvtbjF/ta9Dc8t nz07ktw9Y+soQAEKUIACfQVqg7vydW3c6yg9yd6Dzy7/V1bo+X/2NpcUoAAFKJC8Aom+qCRvi9ky ClCAAhSgwCAFrMmVjj5y0gOoXuY8BMG4XaZUV1UU5v7eWc711BGoe3PPCSIr61pNykVodXGiluNe tyAse0/UMGuqivM2J6rHcgpQgAIUoECyCdQ1tJ0pdfEXKYXbapv1Y7FSxoXlRXnrk62tbA8FKEAB CvQVYMC1rwe3KEABClAgTQTqGvd+TOrudZjh91RnlxCAeyUqO69gHjSnSmqvB4Kt5wlNsybauhyD XiceoDdblRI/bpUd/uWFE/cdoB53UYACFKAABZJCIBAMfVVq2u12Y/A5ZrswjJnIO/+RXcYlBShA AQoknwADrsl3T9giClCAAhQ4TIHapvAlmhQBBFsLnKfCpBM//8jcXnGjz9fpLOd6eghUb9qU5cs+ /gqkj6hSQl5ojwgasHfIhYehQncaov2ZCt+klgHrsJACFKAABSgw9gKyvjn8G/ygeJHdFHyeeRop kS6zt7mkAAUoQIHkE2DANfnuCVtEAQpQgAKHLiDrg203CU1YI0F63+OU6DKF+nJ5kfdnh35qHplK Ams2t0xyu7TFUpNV+KcwM2Hb8W8DX1xXG8LwN9fe8bfq6mrk9uWLAhSgAAUokDwCgb+HjhQeuRE/ JB9pt0op8xtlRbm32ttcUoACFKBAcgn0fhlNrnaxNRSgAAUoQIEhCaxs3j0+T2TX4cvIpX0OVOo9 05BXlJd4XupTzo2MEUDwtdjtdl2PEa8L0enjE3Ucj2l+hDp3RyIRf9W0gq2J6rGcAhSgAAUoMNoC gcbQv0ld+y2u2/0dHj8YRpX6ZKXP++pot4XXowAFKECBgwsw4HpwI9agAAUoQIEkF6htDp2iK20d voIU9mmqEn9sV8aipb68D/uUcyNTBWRdMHSRhnyvyOU6D8HVvIQQSlkTbP1YRMXTpdO82xPW4w4K UIACFKDAKAkEmsL/LaX8z/jllGja3Rk6/YYZU0LxMq5QgAIUoEBSCDDgmhS3gY2gAAUoQIFDFUBe M4xolWtxvMd5DoxWvH/dq09/4dFFiwxnOdcpYAnc8cK2cUcdOeFqqbQqBOrPQZGeSAbB2bWmqWrC Lfv+sHz2MW2J6rGcAhSgAAUoMJIC1evXu4qPP/MveJpnjn0dJURtWaGn0t7mkgIUoAAFkkOAAdfk uA9sBQUoQAEKDFEg9qVj6sdvk1L7d+eh+OIRFqaxtMyXZwVh+aLAQQVq3gwfrWeJpRg1hHyvovgA B7QhZ979hpJ+PsJ5ACXuogAFKECBERPwb9l7ktvtfg0/No+PX8RUy0p93lXxba5QgAIUoMCYCzDg Oua3gA2gAAUoQIGhCliTR0iP9iiOs0Ymxl8YiRg0lXF5hS/vzXghVygwBIGahtBMzSWvwwekK52T k/Q/BUZQb1dSrTA7EXw92ft+//3cpgAFKEABCoyUQCDYukhq+iPx8ysR6opEz1g8Pb8xXsYVClCA AhQYUwEGXMeUnxenAAUoQIGhCgSCLZ8UUv85RiMe4zwWAbAnTNVRWeGb1OIs5zoFDkVg4dq1+vxZ l87DsVX4t/ZpLMclOg/+7b2G//1Ymuavy0ryP0pUj+UUoAAFKECB4RKoawrfp0n5eft81ntRY+db n6ieMaPLLuOSAhSgAAXGToAB17Gz55UpQAEKUGCIAoFgqEJIbRUmO3LbhyKFgCmUuK2syPNNu4xL CgynQG1wV74mciqEhuCrkGfi3Ik+Pxn4txgwTdMfjLz9Z37pHc67wHNRgAIUoIBTYOWG7Z68gvEv 40fBk+1yfCC6p7zQ+yV7m0sKUIACFBg7gURfGMauRbwyBShAAQpQoJ/A6vVbc7KnTlnZk2MzvlcJ tUeZqrTcl/vbeCFXKDCCAnVv7jlBZGVdi8DrVQj8+xJdCiONWqSS9xnC8DPFRSIlllOAAhSgwOEI 1DaHTtGE9hK+1OfY58Hnos+W+bxP2ttcUoACFKDA2Agw4Do27rwqBShAAQoMUmD15j0nZruzHkOw 9XTnIQi2vt7Z1TV/yfQJbznLuU6B0RJADr3zhKZh1Ku4HINeJx7gultNIe4S4S5/+akFew5Qj7so QAEKUIACQxKobwpfJ6T8mX0QfvDbFTHkzMUlnvfsMi4pQAEKUGD0BRhwHX1zXpECFKAABQYpUBsM XaRrsr5/MAtfJtZ1bttZtmTuSR2DPBWrUWDEBKo3bcoqzjlhgVCyCv9WL3CmvNjvokq8YCpxZ0jr eGZ54cR9++1nAQUoQAEKUGCIAgi6/gJB1yvswzCJ6J8aa3/0qerqavzexxcFKEABCoyFAAOuY6HO a1KAAhSgwEEFAk1tX0amzDvxRqXZlfEFIiKUugmPyt1rl3FJgWQSWLO5ZZLbpS2WWiz4OjNh25To wijtNUIa/nWv/Oavjy5aZCSsyx0UoAAFKECBAwjUvbF3gubNeh1Vjo9XU+oHpUXe78S3uUIBClCA AqMqwIDrqHLzYhSgAAUocDCB2ARFMqcGKQQ+66yL4NT7wjQWlPny/+os5zoFklWgZktLie5yXYcR rwvRxt4vwf0abD3+iR8T7hYq4i8vLvhnv93cpAAFKEABChxUoKap5SyXdP0ZFfWeykY0Gp1bWZL/ 3EEPZgUKUIACFBh2AQZch52UJ6QABShAgUMVqA22nqxJ/fEBJiN6TrWZC8tOyf3gUM/N4ygwhgIy 0BS6GIO1q9CGy/DvOy9RW5QQWzCK+07k33uK+fcSKbGcAhSgAAUGEqhrDn0Tk2j9X3yfEtvCnZHT rp0xfne8jCsUoAAFKDAqAvHHNEflarwIBShAAQpQIIFAXbBtoabpL/UPtmJk66qGd178FIOtCeBY nAoCqqwo9zdlRZ6y1r17j1LCXCqU+COCq2b/xuOX8GkY3f3TLJd4N9AcfjQQDM9buWG7p389blOA AhSgAAX6CwRrbrsVT0z8IV4uxVRvtmtVfJsrFKAABSgwagIc4Tpq1LwQBShAAQoMJLBw7Vr9ijMu /TYmG6rut78NgalrywpzMWkWXxRIP4GaN8NH61liKQKs1sjX4gP0sB1pBx7AjxH+0kLvK6iHWC1f FKAABShAgf0FrPcWV5bYiEm0Jtt78eveTeWFnrvsbS4pQAEKUGDkBRhwHXljXoECFKAABRIIrAq2 Th4n9bWYHOv8PlWUaDakOb+iMPfvfcq5QYE0FahrDJ0mdXkdurdACnlkom7GchkLtUJGpL90mnd7 onospwAFKECBzBWoaw5/RhPyKQh0f99XojNqmHMqS3I3Zq4Ke04BClBgdAUYcB1db16NAhSgAAV6 BOoa2s6UuvoFRvcd50RBQOnpzpauiiWnT9jrLOc6BTJBwBrxPX/WpfPQ1yqMTroEH9RyEvUb/628 buV7FYb5dFlJ/keJ6rGcAhSgAAUyTyDQ1PYjPBlxs91zK0d4NNQyu2rmUWG7jEsKUIACFBg5AQZc R86WZ6YABShAgQQCgeZQqVTaQxh3keWogqemxR3Ic2l9OeAj0w4YrmamQG1wV74mciqEJqow6vVM KCT63GbgP5h6BF79jZG3/1Q9Y0ZXZoqx1xSgAAUoYAtUb9qUVZx94gv4YfsMuwyfrmpKizxWGhu+ KEABClBghAUSfXAf4cvy9BSgAAUokIkCK4LB7CO0Y+5F8Gips/8YqbcXAaPy8kLvr5zlXKcABboF Vm/ec2K2O+taxFwX9Z9YzmmEXy1aUGdlVBj+qqK8fzj3cZ0CFKAABTJLoKZpX5Eu3K/ifSPP7jny 45cxP76twSUFKECBkRNgwHXkbHlmClCAAhRwCPibdx/vUtmP9Rlpgf0Itr6hjMj88uKCfzqqc5UC FEggEAi2nic0zRqhNB8/XkxIUM0qfgs/ZNzV1hHxXztj/O4D1OMuClCAAhRIU4G6YKhc07Rau3vW D3NdKjLrGl9Bs13GJQUoQAEKDL8AA67Db8ozUoACFKBAP4Ha5tAFmpKPINg6ybkLwdYnd3yw+6qv njW13VnOdQpQ4OACscdFc05YIJRE8FVegBFM7kRHIV3HX01h3BWWkd8sL5y4L1E9llOAAhSgQPoJ 1DeHH8D7xLLenqmXW/Zs/tfls2dHesu4RgEKUIACwynAgOtwavJcFKAABSiwn0AgGP6i0ORP8Iaj xXcqEcX615BHbEW8jCsUoMAhC6zZ3DLJ7dauwY8alfhSPTPRiRB4xZdrtcYwDP8TG3/zwqOLFhmJ 6rKcAhSgAAXSQ8C/cYfXnZv/KnpTbPdImeadZb7cr9jbXFKAAhSgwPAKMOA6vJ48GwUoQAEK9Ajc s2ln7sRs7xrMtH5FXxS1QwljYVlh/l/6lnOLAhQYDoFAQ8s0obuuxYe8RZhma2qic+Kx0l2oc29U RP2VReObEtVjOQUoQAEKpL5AXWPoNKQW+BveF7J7eoO3AfMzZUW5v0n93rEHFKAABZJPgAHX5Lsn bBEFKECBlBeIBXxcrnV4k5nWpzNKvBDtUldWnux9v085NyhAgZEQkIGm0MUYXF6F/xbn4Ut2bqKL INfrFinUXV1R+eTiEs97ieqxnAIUoAAFUlfAeupIavIeuweIuO7s7FQzl8zI3WGXcUkBClCAAsMj wIDr8DjyLBSgAAUo0CNQ19x2hVTiIeeMuNYufKj3t+7dfC3zhfGfCgVGX2Dlhu2e/PHjr8aI80ol xbn4ANib4qN/c5R6zFTCb7S1Pls186hw/93cpgAFKECB1BUINIefwISL8+weIJ/+s401t15cXV1t 2mVcUoACFKDA4Qsw4Hr4hjwDBShAAQpAAB/UteKKm/8fckj+dz+QdtM0l5f7cmv6lXOTAhQYA4H6 LeFjlEsswX+rmGyrN5/fAE1pxy8lDxqG8FeUeDdgPwbC8kUBClCAAqksYOX8znLrG/ED3LF2P0yl vlNe5P2Bvc0lBShAAQocvgADrodvyDNQgAIUyHiB7g/vrkfwyPIF/TC2moZ5RXlx7uv9yrlJAQok gYCV00/q8jo0ZQFGPB2ZqEkYAfW+MsXdSkh/hc/zbqJ6LKcABShAgeQXqGtsPVfq+vr40w6YzFSp 6Lllvvy/Jn/r2UIKUIACqSHAgGtq3Ce2kgIUoEDSCtQ1hc/QpHwMDTze2UikEPitaouUlp9asMdZ znUKUCD5BBauXatfMeuyzyKwWolRT5fgA2JOolaizuv47/uuTqWeXurL+zBRPZZTgAIUoEDyCuDz 23/h89v37RbiEYa3O1s6T1ty+oS9dhmXFKAABShw6AIMuB66HY+kAAUokPECgWDrIil1v2PGW8sE k96ad5X5cr9qrWc8EgEokGICtcFd+ZrIqUCWV0y2Jeckaj7+4zbxQfJhpAzx7xLv//FGn68zUV2W U4ACFKBAcglYP7TNP+OyP+Dv+Ll2y/CD2s/LCr0L7W0uKUABClDg0AUYcD10Ox5JAQpQIGMFqjdt yirJPvEnGAl3vRMBo95aEGKtKPN5n3SWc50CFEhNgdWb95yY7c66FoHXq/DDSlGiXlj/7aPOz1TU rCmblvtGonospwAFKECB5BGoDbYdp2tqoxByot0qZaob8DnuXnubSwpQgAIUODQBBlwPzY1HUYAC FMhYAevDuaapXyC4cqYTAQGXTUpG55cXjg86y7lOAQqkh0BNsPV8XdMq0Zv5+O9/wgF69RZGuf9E YORrWUn+Rweox10UoAAFKDDGAnXB8Oc0TT7uaEa7Mo2Pl/nyNjnKuEoBClCAAkMUYMB1iGCsTgEK UCCTBayAi0tqazGydXIfByUeiYRbllXNPCrcp5wbFKBA2glYI9yLc05YIJSswqioC6QU7kSdVEr8 VQljRVdr9DfMC5hIieUUoAAFxlYgEAz9WGraTXYrrB/Rd+zc/fGvnjW13S7jkgIUoAAFhibAgOvQ vFibAhSgQMYKBJrCy6WU9wBAdyAYyPf1feT7ik+64NjHVQpQIM0FAg0tRwhdW4wfYax8r6cm6i4C rxEhVY016rXx3Q3PV8+dG01Ul+UUoAAFKDC6AiuCwezJ2jEv4ke0mb1XVg+WFnqv7d3mGgUoQAEK DEWAAdehaLEuBShAgQwU8G/c4XXn5q9G1xc6u4/RDzuFMhfhkbM/Ocu5TgEKZKYAgq/ThO5Cvlex CPlepyZSwN+OXZhw675oxKhZPD2/MVE9llOAAhSgwOgJ1GxpKdHdrlfwN9wbv6opFpb6PD+Pb3OF AhSgAAUGLcCA66CpWJECFKBA5gnUNe/zSeV6HCNbT3b2HqNaX4xE5YLFJZ73nOVcpwAFKAABGWgK XSyEhlGvYh6Cr7mJVBB4bRCmWmEK+USFz/NuonospwAFKECBkReoawpdo0nN+pE99sLnvb2dXV2n L5k+4a2eIi4oQAEKUGCQAgy4DhKK1ShAAQpkmkB9MPxZJUUNgq35zr4jQFLX2LF1afWMGV3Ocq5T gAIU6C+wcsN2T/748VcrpBxA4PUcfPDU+textzHydR3SEtQgH/QzzAdtq3BJAQpQYHQF6pva/Ph7 bU2QGHtZubgbt714LlPB2CJcUoACFBicAAOug3NiLQpQgAIZI1BdXa0VV379G1Jo/9un00p0Kml+ oawwNz7yoc9+blCAAhQ4gED9lvAxyiWW4EccTLYlig9QtR2jqlZLQ/pLiz0voR5+5+GLAhSgAAVG Q+DBLR/meVze1xB0LbSvh6DrrWVFnm/Y21xSgAIUoMDBBRhwPbgRa1CAAhTIGIEHNu2b6M1x1eOJ 4Iv6dfqdqKnmV/q8r/Yr5yYFKECBIQtgBP3pShPXIpR6JQKwUxKdAIHX91HnnqjsrKkqnPhOonos pwAFKECB4ROobw7PVkq+IKVw95xVmYZ5UXlx7rPDdxWeiQIUoEB6CzDgmt73l72jAAUoMGgBKwAi NPkYDjjReRACHs9GuoyrMbnNLmc51ylAAQocrkD1+vWukqlz5uHvDFIOyE/jg2lO4nOqjcIUKyLS fKqqKG9n4nrcQwEKUIAChytQ19z278gBc2fvedSOiDJn8u9vrwjXKEABChxIgAHXA+lwHwUoQIEM EQg0ti0QuqjdL9ih1N0Ntbf+O9IMmBlCwW5SgAJjJLCyeff4PDO7HFleMdmWnJOoGcgvYGLU6yP4 v5rdavsfbvT5OhPVZTkFKEABChyygKxvCj+NH8Musc+AXNu/KSvyfgbbTPVio3BJAQpQIIEAA64J YFhMAQpQIBMEVm7Y4M6bMP1OBDe+6OwvcnW14g1icWmRZ52znOsUoAAFRkPAv2XvSS6Xexn+Nl2F PIJFia5p/a3C/vuNqOmvLMndmKgeyylAAQpQYOgCq4Ktk3M0bSP+Fh9tH20K8z/KC3N/aG9zSQEK UIACAwsw4DqwC0spQAEKpL1A9wQ28ufIz/XJPp1VanM0asyvnJbf0KecGxSgAAXGQKAm2Hq+LrQq jHy9HF/6JyRqAoZbva2UebchlJ+PvCZSYjkFKECBoQnUNocu0IT2DAIHyDCAoa1KRExD/WtFiffl oZ2JtSlAAQpklgADrpl1v9lbClCAAjGBmoaWc3SX/iiCF0c6SZBH8Rd7OsLX3DBjSshZznUKUIAC Yy2wIhjMPkI7+gqhpJVy4EKMbHUlbJNSfzOk+kmkJfKrJadP2JuwHndQgAIUoMBBBZBa4PtILfBf 8YpKNBuqfVaFb1JLvIwrFKAABSjQR4AB1z4c3KAABSiQ/gKBYPhazAp+X79gBQaFqVtKi7zfSX8B 9pACFEh1gUBDyxFC1xYjAGAFX09N1B9rJBb+ttUqadYEt214rnru3GiiuiynAAUoQIGBBawJDoun zvmz86ko/H2tLyvylA18BEspQAEKUIABV/4boAAFKJAhAis3bPfkFRQ8gA/Lpc4uYwKEjzAHzVVl RXl/cJZznQIUoEAqCPgbW6e7dP1aBFYX4cek4xK3We3GNC8/RcoUP1OmJFbiHgpQgAIDCdS9uecE mZ31On7kKojvV+p6/Fh/f3ybKxSgAAUoEBdgwDVOwRUKUIAC6SvwUHBvYZbmXocPyac4e4lg64YO 0XHF0qJJ25zlXKcABSiQggIy0BS6GGkGMepVzMMo/txEfUC+1waMzrq7U7T/kn//EimxnAIUoEBf gUBj2wKpi5/bpfhbGhbR6OyykvwtdhmXFKAABSjQLcCAK/8lUIACFEhzgfrm8KXoYp0Qcryzqwg2 PPyReu+aG32+Tmc51ylAAQqkuoA1oj9//PirFVIOIPB6Dj7wxiZ7GbBfSv3SlNK/tyP0DPNXDyjE QgpQgAJxgbrm8N2akDfEC4Ta+KG5fQ4/T/aKcI0CFKCAJcCAK/8dUIACFEhfAWu019el1H6ILvb+ vVeiC3PMfomPgKXvjWfPKECBXoE1DW3HZulqiRLI9yqFr3fPfmvtplJrpDL8jXV3vFhdXW3uV4MF FKAABTJc4I4Xto07esrEl5BD+19sCvzt/Gl5kfcL9jaXFKAABSjg/AJODQpQgAIUSBuB1a/tKcjO y6pDPsPPODuFFALvmoa4oqLE+7KznOsUoAAFMkGgJhiepWtiGXK5Xom/j1MS91ntMJW4V3R1+ctP nvB24nrcQwEKUCDzBALB1hlS063PkuPs3pumurzc5/2lvc0lBShAgUwX6B3xlOkS7D8FKECBNBEI bAmdKlzaOozk+pizS0ghsL5DGVct9eV96CznOgUoQIFME7Bm3C6ZOmeeEgopB+Sn8YE4J7GB2qhM cXdUmk9UFeXtTFyPeyhAAQpkjkB9MLxUaPLB3h6r3e2q4zTmxe4V4RoFKJDZAgy4Zvb9Z+8pQIE0 E6gLhj+nabIe3YqPOOjuorrvsVee/vKjixYZadZldocCFKDAYQmsbN49Pt/MrlCawGRb8sxEJ8Pk MKZU4lH8n7/rnZ1/WDL3pI5EdVlOAQpQIBME6pvb1qKfCx19fe6xV56ay8+bDhGuUoACGSvAgGvG 3np2nAIUSCcBa7SWb+rHb9ekdmOffikRwqOzS0p9nviMsn32c4MCFKAABeICdY17PyY191IEXq9G 5uvC+I5+K3hioFUo80HU85f6vK/1281NClCAAhkhEPvBSuS8js6eaHcY6av+p6zI+217m0sKUIAC mSrAgGum3nn2mwIUSBuB1ZtCR2XnaI/iD/rZ/TrVGDGMy6uK8zb3K+cmBShAAQocRKAm2Hq+LrQq oYn5CKwWJKqOka9vI/h6j2gX/rJTcj9IVI/lFKAABdJRoDbY9gldiufwI5XL6p/1NIAwjU+V+fL+ lI79ZZ8oQAEKDFaAAdfBSrEeBShAgSQUqGlqOUuX+s8RDDja2TyMLnjcVB2LK3yTWpzlXKcABShA gaEJrAgGsydqRy/QlLRSDlxgBxUGOgtywr4oTHW3ao8+XX5qwZ6B6rCMAhSgQLoJBJpCN0up/Sje L6Xe64oYMxdPz98VL+MKBShAgQwTYMA1w244u0sBCqSPQF1T6BoptJ9hciy33avuHIPq/0qLvP9p l3FJAQpQgALDI7Aq2Do5R0proi0r+HpqorMi5UAE47wCGOjlb9y24c/Vc+dGE9VlOQUoQIE0EJCB 5vAz+Lt4YW9f1FOlhd55vdtcowAFKJBZAgy4Ztb9Zm8pQIE0ELjjhW3jjp4yaSVGWVX27Y7arQx1 dVlx7u/6lnOLAhSgAAWGW8Df2DrdpevXCqUWSSmPS3x+/G0W8mdRw/AzxUtiJe6hAAVSWyCW4ipb bsTfwyl2T5Rpfq3Ml3uHvc0lBShAgUwSYMA1k+42+0oBCqS8gH/L3pNcbvdjGEFwmrMzSCHwmurq ml9+8oS3neVcpwAFKECBkRWorq7WiipuvlgT1shXMQ8frr0HuGIjRr/e3SHaH19aNGnbAepxFwUo QIGUE6gLhi7WNO3XaHh3nEGJLvwo9QlO+ljhXwAAQABJREFULphyt5INpgAFhkGAAddhQOQpKEAB CoyGAPJjfRqPsQYQbJ3Q73qPdrzzQdWSuSd19CvnJgUoQAEKjKKAf+MOr9uTd5WKpR0Q5+CDtpbo 8sj3+qQ0pX93V+g3N8yYEkpUj+UUoAAFUkkg0Nz2v/jb9x+ONjfu7gidwb9zDhGuUoACGSHAgGtG 3GZ2kgIUSHEBGQiGviI17Tb0I/5328oRKKW6Efmxfpri/WPzKUABCqSdwJqGtmOzdLUE6QSqkGvb d4AOtuMpBb8hDH9z7R1/w4hZ8wB1uYsCFKBAUgus3LDBnTdh+l8wQOBMu6HW37iyIu9ie5tLClCA ApkgEP/ingmdZR8pQAEKpJrAyubd4/NEdg0+tPaZdAAfXLebSi6o8Hn+lmp9YnspQAEKZJpATTA8 y6UJ5HsVV+JJhcmJ+692YN9PI5GIv2pawdbE9biHAhSgQPIK1DXu/ZjU3K8hn2u+3UqlzGvKinLX 2NtcUoACFEh3AQZc0/0Os38UoEDKCgSCrTOE1Nf1HxmlhPhzVBkLq4rydqZs59hwClCAAhkoUL1+ vatk6px5SCdQhR/SLsEzC9mJGFDnDYl8r6pdPVF2Su4HieqxnAIUoEAyCtQ1tV6tSb0+3jYlQqaM zCovHB+Ml3GFAhSgQBoLMOCaxjeXXaMABVJXoLap9Sp8SH0Qf6T7Tr6i1M8atr10Q/XcudHU7R1b TgEKUIACq1/bU5CTm1WuNGEFX+OP3vaXwY9sJt4LfmEYyh95b+ezzNfdX4jbFKBAsgoEmsI/wyjX 6+LtU+rVhs63Plk9Y0ZXvIwrFKAABdJUgAHXNL2x7BYFKJCaAgvXrtUvn3VptSblt/v1oM1UxrLy oryH+5VzkwIUoAAFUlzAevxW09zLkKb7Kox6LUzUHeTubkX8dZWhpL/S5301UT2WU4ACFEgGgZUb tnvyJhS8gqDDNLs9pjJXlBfl/ru9zSUFKECBdBVgwDVd7yz7RQEKpJyAv6l1ikvoa5FC4Lw+jVei KSKM+Ugh8I8+5dygAAUoQIG0E6gJtp6vC61KaGI+Rr4WHKCD75jCvNfsRPD1ZO/7B6jHXRSgAAXG TCCwJXSqcGsvIvCQ09sIdRkmfX26d5trFKAABdJPgAHX9Lun7BEFKJCCAvWNbXOEpn6ByVSO7dt8 9VSL6KxYXjhxX99yblGAAhSgQDoLrAgGsydqRy/QlLRSDlyAka+uRP1FvtcXlanuEe3Rp8pPLdiT qB7LKUABCoyFQH1z+PMYwX+ffW1M/vqRjIqZpdO82+0yLilAAQqkmwADrul2R9kfClAg5QTqgqFK TWoP4Mt0lqPxSpjiR6U+z/9DGVL48UUBClCAApkqsCrYOjlbysXIhViJ4OupiRyQciCCD/cPm6bp D7Vs+dPy2bMjieqynAIUoMBoCiCfKyaClZfb18Tfq/WNtT+6sLq62rTLuKQABSiQTgIMuKbT3WRf KECBlBJYvX5rTs7UKfdhVOs1zoZjpNIeU4nyiiLvr53lXKcABShAAQrUBltP1jR9mVQK+V77PxXh 9FG7Md3W/YYw/BW+vDede7hOAQpQYLQF6t7YO0HzZG3EAIOpvddW1Ugt8L3eba5RgAIUSB8BBlzT 516yJxSgQAoJ1L255wQtK+sxfFme1bfZamMkEplfNa1ga99yblGAAhSgAAV6BTAqTCuquPliTcgq BDDm4UO9t3fvfmuNGEJ2ryE61lUVTnxnv70soAAFKDAKAoHmlrORHeWPuJTecznDUNHzKorynx+F y/MSFKAABUZVgAHXUeXmxShAAQoIEWgM/ZvQZD0eq5rk9EA+q3U7du4u/+pZU9ud5VynAAUoQAEK HEjAv3GHV/fkXW2lHEDw9Rx8wNcS11dPmab0dxjh3yybNrk1cT3uoQAFKDD8AnXB8Lc0Tf6P48zv mOGu05h/2iHCVQpQIC0EGHBNi9vITlCAAqkiUN/UdqOS4sfOL8NWzj0kaf1qeZHn7lTpB9tJAQpQ gALJKbCmoe3YLF0tURj5KqXwJWol3nc6hFI1Qhr+xpo7XmAexURSLKcABYZTwBqdX1Lxjd/jx6Hz 7fNagw7KirxX2NtcUoACFEgHAQZc0+Eusg8UoEDSCzy45cO8cS7PGow+mt+3sWqHoYwr+ShVXxVu UYACFKDA4QvUNYXP0KRYhqkXr0QKm8mJz6h2mKZYGRGRmmt8Bc2J63EPBShAgcMXqN8SPka5xEZ8 Lj7CPhvmL/gyBx/YGlxSgALpIMCAazrcRfaBAhRIagF/Y+t0l66vwx/ckj4NVeL5jk7zyiUzcnf0 KecGBShAAQpQYBgFqtevd/mOn/NZTLRVKYW8BCPLshOdHhM3voEA7b2dneqXfH9KpMRyClDgcAVq G8OX6bp80j6PNereFOaZFYW5f7fLuKQABSiQygIMuKby3WPbKUCBpBcINLYtkJp4CF9uc/s2Vj3Y 8M5Ln6+eOzfat5xbFKAABShAgZETWP3anoKc3KxypYkqBF/PTHQlBD8wz5Z6DP/v3/Hh7meZXzyR FMspQIFDFQg0t92OgMRX48crtbll777Zy2cf0xYv4woFKECBFBVgwDVFbxybTQEKJLfAwrVr9SvO uPTbQsjqfi1tN03zunJfbl2/cm5SgAIUoAAFRlXgoeDewmzpXop8r5hwS3ws0cWRaxyTa6mHUMdf WujdkKgeyylAAQoMRaB606askuwT/4qUJ7Pixyn1UGmRd0l8mysUoAAFUlSAAdcUvXFsNgUokLwC gYaWI4TuegRfTD/lbCW+sP7TMMwrKktyNzrLuU4BClCAAhQYa4G6pta5UmmVeCoDE9fI8QdozztK mPdFolrN4hLPeweox10UoAAFDipQ17zPpyn3q86nwTC/wdUVRXmPHPRgVqAABSiQxAIMuCbxzWHT KECB1BOobQh/HPmofoEPjVP7tF6pX5ttkfLyUwv29CnnBgUoQAEKUCCJBFYEg9kTtaMXaEpaKQcu wPuZK1HzkO/1JaHUvW2dxpPXzhi/O1E9llOAAhQ4kEBdMFSpaZrfrqOUaolGI6dVTSvYapdxSQEK UCDVBBhwTbU7xvZSgAJJK1DbHCrTlbYKX06dk5Hg+6i4vbTI8w00HCnx+KIABShAAQqkhoC/qXWK LhB4lbHg6ymJWo0nOCJ473sEKXNqwvu2rF8+e3YkUV2WU4ACFBhIoL4pvBqpBa6x91k/6LTu2Xw2 /57YIlxSgAKpJsCAa6rdMbaXAhRIOgFrNNAR8pi78YX02r6NU/sMQ1RUFHuf6lvOLQpQgAIUoEBq CQSCrTOEpi+VSl2FoMixiVqPIMkeoeQDUWH4q4ry/pGoHsspQAEKOAXu2bQzd0J27qtIyeWzy/Fj zu1lRZ6v29tcUoACFEglAQZcU+lusa0UoEDSCaxq2jV1nMz5BfLdfbxP45T6R1RE51cWjW/qU84N ClCAAhSgQAoLVFdXa0UVN1+sYeQrRrXOw5cJb6LuIFgSRJ17VWfnuvKTJ7ydqB7LKUABClgCNcHw LJeUmERLZPWIKMM0P13hy32GQhSgAAVSTYAB11S7Y2wvBSiQNAKBptZPSaE9jJE+k52NwhfMh1v3 7l22fPYxbc5yrlOAAhSgAAXSScC/cYdX9+RdLTUEX4U4G18stET9Q07GX5nC9HdGO361bNrk1kT1 WE4BCmS2QKCp7csY5brCVsCo+Q9Em5pZdkruB3YZlxSgAAVSQYAB11S4S2wjBSiQdAL1wfANQpN3 oWF6vHFKRE2lvlvu894SL+MKBShAAQpQIAMEaoNtx+lSXYOuluGHyOmJuoxk5h2YaKtWId/r46// +vlHFy0yEtVlOQUokJkC9c3hJ/H02GV27xF0/V1ZofdibHM+BBuFSwpQIOkFGHBN+lvEBlKAAskk EMsvleNdjZmbr3S2y/r1Hc88LSovzvuzs5zrFKAABShAgUwTQPD1E7qmqhAaubL/UyBOC+u9Uyrx M6Tg8TMFj1OG6xTIbIFAQ8sRQtc3Yn6EY2wJ01T/yUENtgaXFKBAKggw4JoKd4ltpAAFkkKgZktL iculr9tv5I5SfxNRsaB0mnd7UjSUjaAABShAAQokgUD1+vUu3/FzPqspBF+F/DTyMmYnahaCr3/H 0LX7ujrUuiUzcnckqsdyClAgMwRqgq3n65r++3iqEjxJJkxxdmmx58XMEGAvKUCBVBdgwDXV7yDb TwEKjIpAoCl8Ob4s+pFTKs95QeSkW9O6d/N1y2fPjjjLuU4BClCAAhSgQK/A6tf2FOTkZpUrTVTh KZEze/f0XUPQ1ZRKPW4q4f/gw93PfPWsqe19a3CLAhTIFIG6YLha0+R3Hf3d2iI6Tl9eOHGfo4yr FPj/7N0JnBxlnTfw56nqnplMT3cuEsIRIE735BhCUCIo6q4BV3ERVgJJmDMk4Mb1YJUV19fV1/FY 9UVlXXZZjQIhPUcgAaIo4B1AFgXCEULI0T0CJkAI5OqensxMd9Xz/qp7uqd6khrmnj5+/flAVT1V XfU835r08e/n+T8UoEBOCjDgmpO3hZWiAAVyRcCajXlu/Y1fRq/Wb9rrhC+EyEFnfrLWX7HeXs51 ClCAAhSgAAUGFrgzdKSyVLpXKyGvxg+Z73A8WokOpGy80zRkc93c8qdwHN5++aAABYpFYNnGjfoV 533sYQQt3p9uMyan3VjrL1+R3uaSAhSgQK4KMOCaq3eG9aIABSZcYP3OyHR3ib4BPXH+rl9lXham WloT8Dzbr5ybFKAABShAAQoMQaA1HF2iCa0R6QauwEiSyY5PVWIvJqb8MYK0wfpA+T7H47iDAhQo KIE7wgdnl8mybfg8PjXdMIwwQ6cHz9r0NpcUoAAFclGAAddcvCusEwUoMOECzaHYu3RN3ocXyTOz K6N+E+tK1FxXPflQdjm3KEABClCAAhQYrsC6LS+Vuc+YsVRT0ko5cDECsC6ncyHf65Po7PrjeI95 /8r5voNOx7GcAhQoDAErtRcm0Npsa02nYRrvrg94X7SVcZUCFKBATgkw4JpTt4OVoQAFckGgJRxd oUn9TrxAltnro0zzh3tav/8vSDNg2su5TgEKUIACFKDA6AkEw9GZukDgVSaDrwudzoyhxXGkJNhk mmYw1PPKlqbq6h6nY1lOAQrktwCCrrfgNeGzmVYo9ULX3gPvXrVkTlemjCsUoAAFckiAAdccuhms CgUoMLECTTt2lARKz/pPTcpP2muCYUsRfKlrrAt4fm4v5zoFKEABClCAAmMr0BaKVktNXquUXIFg y6lOV0Ov18NCyTtEwgzWzqt43uk4llOAAvkpYPWCLz1j5hPoAX9OpgVK/aTG71mT2eYKBShAgRwS YMA1h24Gq0IBCkycwPrdnaeV6OoeTI71HnstEGx9MR43rsCQxT32cq5TgAIUoAAFKDB+AtYklv76 Gz+iJXu+istx5XKnq+NH0hAmtvyxisfvrVsw9RWn41hOAQrkl0Db7sg86XI9jVpn/v1j2NmVdZXl 9+VXS1hbClCgGAQYcC2Gu8w2UoACAwqg98zfCqltRM+Zmf0O3HSoq2P1p6tnYpZkPihAAQpQgAIU yAWBW3ccqJhS4lmBnq+NqM/78YVGc6yXUg8pqZpNs/uB+sD0iONx3EEBCuSFQGu44xpNauvSlUXv 9iMJ0b2osXLaX9NlXFKAAhTIBQEGXHPhLrAOFKDAhAlsaI99EkMQ/6vf5BwGZkL+ep3f880Jqxgv TAEKUIACFKDA2wq0hDpPl1KtQsS1BqNU5js9QQmBPI+qTSDf6+ZnH3ps0/LlhtOxLKcABXJboC3c uQH5m6/O1FKJx3fvfeJvm5YsSWTKuEIBClBgggUYcJ3gG8DLU4ACEyMQ3Lbf4/L4bsv6sGZVRak3 TWGuqPN7t0xMzXhVClCAAhSgAAWGI4Dg63t0TTUipcAyjFo5yekc6BH3hlDiNqQMCjJlkJMSyymQ uwItoYM+TU56Fp/j35GuJX5U+W5tZfn/SW9zSQEKUGCiBRhwneg7wOtTgALjLtAcPup3Cddm9IQ5 235xfAF70jTllfWB8n32cq5TgAIUoAAFKJA/Amu3bnVXTF1wmaYUUg7ISzCKpdSx9pjpHAHaHxlx sblhged1x+O4gwIUyCmB1t2d50tdPIagq9uqGAKuplDG39X6vX/IqYqyMhSgQNEKMOBatLeeDadA cQq0hWKXSU004wvYZLsAPqS17Ol66dqm6uoeeznXKUABClCAAhTIX4HW549MFeUldZpMBl/f7dSS VLBG3Y8Z0IOvHzj4qxsunH3M6ViWU4ACuSHQFuq4QWraD9K1QeeJ17tMc9HqgPfNdBmXFKAABSZK gAHXiZLndSlAgfEWkPhQ9iV8KPt3XLjvtU+JbuRr/XRdwHP7eFeI16MABShAAQpQYPwEeke4rMII lxpcdY7jlZXowERbQWnIYE1V+ZM4DvFYPihAgRwUkG3h2ENIIfKRdN2UUg/W+j0fwzb/3aZRuKQA BSZEoC/oMCGX50UpQAEKjL2A1btFlrvb8GHskqyrKbFXSLW0ptKzNaucGxSgAAUoQAEKFLKAbA1H P6gJrRE/wV7Rf9RLVsOtzwpC/SQuu4OcBT1LhhsUyAmBYDg60y21bfh3PCtdIVOZN9b5K76f3uaS AhSgwEQIMOA6Eeq8JgUoMG4Czbs7Frlc2mZcMLsnixK/V0bi6tq5vrfGrTK8EAUoQAEKUIACOSWw bstLZSWnz7hS02SjUPIiBGBdzhVUTyFL5I97EsbPMdnWQefjuIcCFBhPgdY9HR/SdO03uGYqvqFE DxK6Xljn9zw9nvXgtShAAQrYBRhwtWtwnQIUKCiBtj2dVyKZPvK1ikn2hmGo0X9tfuaBz29avtyw l3OdAhSgAAUoQIHiFbB6yulCNmJETCNyuS50ksAkW3HsuxcBnWC4++XfM/+7kxTLKTB+AhvCsX9H upAvZ66oRLgzEXvXtfNmRDNlXKEABSgwjgIMuI4jNi9FAQqMj4A1O7Fvyvyb8aHrM1lXtHKymeKa 2qrye7PKuUEBClCAAhSgAAVsAgi+nu2WcrVScgUCsKfadmWtYpKew+hUt85ImMGGuRUY1swHBSgw EQJNW7a45s4+/4/4/P+e9PWRxLW1trK8Pr3NJQUoQIHxFGDAdTy1eS0KUGDMBZpfjJ3iKpGbMKDo ffaL4QPX7oRhXNFY5d1pL+c6BShAAQpQgAIUcBJoamrSAg03XqIppByQ4jIcV+50LKboCZvCXNsT j9+zav7Ulx2P4w4KUGBMBNbtPHxWWUnJc1l5mU11bU3Ac8eYXJAnpQAFKDCAAAOuA+BwFwUokF8C be2R90uhb7InzbdagBQCm48lOldySFF+3U/WlgIUoAAFKJBLArfuOFAxpcSzQiLfK75EfQB1c/wu hc8evzalCgqz+5f1gemRXGoH60KBQhZoDXUu0zSxMd1GdLqIGfHEeQ3zfLvTZVxSgAIUGA8Bxw8J 43FxXoMCFKDAaAkgb9Mn8L3nf/DVJzPZBT5goaOJ+lZtwPO10boOz0MBClCAAhSgAAXuCB+cXSrK rkG6gVp8oZrnJILPIl1SqbvwgST4s2ceepT5452kWE6B0RNoDcd+pEn5yfQZkfrjubfM195zfSDQ nS7jkgIUoMBYCzDgOtbCPD8FKDCmAjc/vnfSrJOn/xQvZnX2C6FnyUFlqqvrqip+Zy/nOgUoQAEK UIACFBhNgbZQ5L1K6lav16sQgD3J6dz4bHIAx9yWSBhB9rZzUmI5BUYukPx+MHPaU/j3WJ0+Gya5 u7Wu0pM9v0N6J5cUoAAFxkCAAdcxQOUpKUCB8RFo3XPkHVJ3b8ZMwufYr4gvNE8nZPfSxsppf7WX c50CFKAABShAAQqMlYA1aWfF1AWXaUo1YtTNRzHqpsTxWkq9YAq5Vkuo+2rmeV5zPI47KECBYQmk Jr7Tn8STJ2VOYKp/QD7X+zPbXKEABSgwhgIMuI4hLk9NAQqMnUBLOPZRTYpWBFun2q+ilNjwlnp1 FYcM2VW4TgEKUIACFKDAeAq0Pn9kqigvqdNkMvj6bqdrW+mPkHLgF6aUwY7DR361ZvGpnU7HspwC FBiaQDLlmJQ/ST/LGgFnKnlufaB8X7qMSwpQgAJjJcCA61jJ8rwUoMBYCci2cMeNUmrfxQX6XsOU 6EF+putr/Z61Y3VhnpcCFKAABShAAQoMVaA5fNSvS9dq/Eh8NZ47x/H5SnRg2HOLVEawNuD7M45D PJYPClBgJAJt7bF78G/vyvQ58I/q0c1P//Ii5lNOi3BJAQqMlUBfsGKsrsDzUoACFBglgbXthyb7 RGkL4qwfyzqlUq+if8iVNVXlT2SVc4MCFKAABShAAQrkjoBsDUc/qAmtEUGfpcgv6XOsmhJ7EXz9 qejpCdYtmPqK43HcQQEKDCiw7tnDU0p9pc8h8HFm+kDM8/ANTqqb1uCSAhQYKwEGXMdKluelAAVG VaClvWOhrrT70KfVn3ViJR6OC2NFo997IKucGxSgAAUoQAEKUCBHBdZteams5PQZV2qatPK9Xoxq 6k5VxTDorejrulaYxs9q5/recjqO5RSgwIkFrIntpHQ9iu8Rrt4jDNMwLqqr8j564mewlAIUoMDI BRhwHbkhz0ABCoyxQFt7R40U2m24TLn9Ukgh8D+bn37geg4JsqtwnQIUoAAFKECBfBJo295xMqb1 aRRSNmDo80LHuiuRwL57kfQ1GOp6+XdN1dU9jsdyBwUokCWA7xNfwveJ76QL8UPGvs7uxKLrqicf SpdxSQEKUGA0BRhwHU1NnosCFBhVgaYtW1xVZ1zwTbxQfcl+YgzDi6GXx+ragHejvZzrFKAABShA AQpQIJ8FkiN6hFillFyBlAOnOrUFPzofEaa6EwHaIGZdf9bpOJZTgAIpgaamJm1u/Rd/g16uVo/y 5ANB1/sx/8M/pLe5pAAFKDCaAgy4jqYmz0UBCoyaQLK3R7m2ES9Sf2M/qVIiJJRxBYKtO+zlXKcA BShAAQpQgAKFImAFhwINN16iKaQckOIytCtrlE9WO5UIK2H+JJFI3NM4b8pLWfu4QQEKZASaX4yd 4ioR29CbfEa60BTic3WV5f+Z3uaSAhSgwGgJMOA6WpI8DwUoMGoCVp4lIfV7+vfssH6FNlVXQ31g emTULsYTUYACFKAABShAgRwWuHXHgYqpJZ6rhWalHBAfQFUdv8Oh5+tv0fM1GNV6frGmctrRHG4W q0aBCRFoCcc+qkv5AC6e+nekRLdpmu+pq6p4bkIqxItSgAIFK+D4Zl2wLWbDKECBnBZAfqVVQmlr pRTudEWRQgAT9arvYMjPV1GGTT4oQAEKUIACFKBA8QkE2w+doavSlfhRuhZf5OY5CeDDUhc+O92N j1DBzc889Ajz3TtJsbwYBdrCnTfhu8aN6bbj38vuREfkvMZFs2LpMi4pQAEKjFSAAdeRCvL5FKDA qAhYs/WWzp75Y3yBWJl9QnXINFVtXaDi19nl3KIABShAAQpQgALFK2CNCFJSb8QXumX4/DTdSQIj hA5gCPUdCcMINlZ5dzodx3IKFIvA2q1b3d4p8x/Hv5vF6Tbj30kQnTv6fQ9J7+WSAhSgwNAFGHAd uhmfQQEKjLLAup2Hzyp1l9yHDz3vtJ8aw+KeS8TjS5mPzK7CdQpQgAIUoAAFKNAnkAwe+RZcLjXV gFHSH8VA6ZK+vdlrCCrtwDFrZULdWzPP81r2Xm5RoHgE7gwdqSyRJc+ip6s33WpDmHX1lRVt6W0u KUABCoxEgAHXkejxuRSgwIgFWkIdH9Y1uQEf/qfZT4bJsTbuP3DwmhsunH3MXs51ClCAAhSgAAUo QIETC9y24+i0SaXuWk2qRny2eveJj0rmZ8JcQeoBacpg5OiRB9csPrXT6ViWU6BQBVraO2p1obWm 24fvH9Ee1fPOawJT2tNlXFKAAhQYrgADrsOV4/MoQIGRCsi2UMfnhaZ9Dy9EWvpk+KATl0p9vibg uTVdxiUFKEABClCAAhSgwNAEWtuPBqRwrZJC1uCZZzk+W4kOjCpqNYXRXO/3PY7jkNKSDwoUh0Bb e+x2/BtZnW4teoFvjR7ZeeGaxYvj6TIuKUABCgxHgAHX4ajxORSgwIgEWkIHfbosCyKf2D/YT4QP +68byriqIfVh376L6xSgAAUoQAEKUIACwxOQbeHoEim0BkRSlyKFk8/pNAg27cMQ69vi8XiQKZ2c lFheSALBbfs9rgrf0wiMzO1rl/kfNZUVN/Rtc40CFKDA0AUYcB26GZ9BAQqMQKAlFF2ga/pmnKKq 32n+2NVlLl9VXbG/Xzk3KUABClCAAhSgAAVGQeDmx/dOOnnG1KWaJq2UAxfjlLrTaa2efviy+BNl GJtr5/recjqO5RTId4Hm3R2LXLr2BPIfl/a2RRlKXVrv9zyU721j/SlAgYkTYMB14ux5ZQoUnUBr qHOZJsUd+DBTYW88PtCv3bP3yc80LVmSsJdznQIUoAAFKEABClBgbATatnecLCaJRgynbsSoo7Md r6JEAp/dNhuGCh6Sr/32+kCg2/FY7qBAngpsCMU+LTT535nqK/VmokcsaljgeT1TxhUKUIACQxBg wHUIWDyUAhQYnsCyjRv1K9516dcxhO3f+p2hE7OBfoKzgfZT4SYFKEABClCAAhQYRwFMHrQQXV1X KSGvRgD2FKdLI/3TEaHUehzXXOf3PO10HMspkI8CG8Kxn2WlPFPi97tbbvpwU1MTJpnjgwIUoMDQ BBhwHZoXj6YABYYocEcoOqNM6ncjH9iSrKcq0a4S5tLaeRXPZ5VzgwIUoAAFKEABClBgQgSsH8k/ ft6lH9GU1etVXIZKlDtWBJ/lTGn+1IgnNjLfq6MSd+SRwG07jk4rL3VtQyeR0zPVVuqrNX7PtzLb XKEABSgwSAEGXAcJxcMoQIGhC7Tu7jxf6urerA8tOA16RzzQHempX/XOqUeGflY+gwIUoAAFKEAB ClBgrAVu3/Wmd5JevkIm872K9+N6jt8d8dnud0gR1dwhe36+pnLa0bGuG89PgbESaN0T/RtN1/+A 86fyGyOlRkIk/paT+o6VOM9LgcIVcHzTLNwms2UUoMB4CLSGOxo1of0UH81LbNdTmB33/9VWln8Z ZVjlgwIUoAAFKEABClAg1wWC7YfO0FXpSvyIXocvkLbZ3PvVXAkrv+tG0zSDoVefepj5+fv5cDMv BFrDsa9qUn4jXVl8aXmlO9J9LjuLpEW4pAAFBiPAgOtglHgMBSgwaIFbQqHSGdqpt6ITxLX2J1k5 v/CCU19T6XnAXs51ClCAAhSgAAUoQIH8EWgLRd6rpI7JtsQyBGCnO9UcPV4PSCXXKWE01wa8O5yO YzkFck0gNf/Ex36PlGh/m64bvsvcW1vpuSq9zSUFKECBtxNgwPXthLifAhQYtIDV+8GlSq0UAovt T8IHlOd7zPjSawJT2u3lXKcABShAAQpQgAIUyE+BtVu3ur2+BZcLTSH4Ki/pN6opq1EIvu5QUv4U Y7PvWTm3/NWsndygQA4KrN/deZpbV1Y+18yPCqZQn6qr9PwoB6vLKlGAAjkowIBrDt4UVokC+SiA 2W0vxgQLd+FDyUn96t8WOXzkE2sWn9rZr5ybFKAABShAAQpQgAIFIGBNNjSp1F2rSdWIUU7vdmoS hmabUqgHlWk2JzpjDzQumhVzOpblFJhogbZQ7DLkML7fVo9jcWWc3+j3vmAr4yoFKECBEwow4HpC FhZSgAJDEWht7/xnTYgf4Dmp5PLWk5FgXgnz32r9FTcN5Vw8lgIUoAAFKEABClAgfwVa248GpHCt Qq/XGrTiLKeWIPgaE0q1CWkE9zTf/HhTU5PpdCzLKTBRAm3hjh9Kqf1z+vrorf3i/gOHFt9w4exj 6TIuKUABCpxIgAHXE6mwjAIUGJRAcvZad/k6fKC+MvsJan8iYSxvmOv7Y3Y5tyhAAQpQgAIUoAAF ikRAtoWjS4TQ0OtVXIFRUD6ndiOItQ8/1t/RI+JBpqByUmL5RAhY81OcpJ36Z3zfObfv+up2zEtx Xd821yhAAQocL8CA6/EmLKEABQYh0LY7Mk+4XJvxIjIv63AlHkff1mU18zyvZZVzgwIUoAAFKEAB ClCgKAVufnzvpJNnTF2qadJKOXAxEPpGRfUTQfD1aRT9tEuZ960OeN/st5ubFBh3gfU7I1XuEtcz +N7jSV/cNMXyukD5pvQ2lxSgAAX6CzDg2l+E2xSgwNsKIIXAUqnEnZi505t9sLo9cnjnP61ZvDie Xc4tClCAAhSgAAUoQAEKCLFuR8es0lLRgB6DjULKsx1NrPRUUv1MmqL5TfHar68PBLodj+UOCoyx QGu4o1GT2vq+y6ijXT09566aP/XlvjKuUYACFOgTYMC1z4JrFKDA2wggt5YWqLvx/6J3wtf6HXrM VOYn6/wVwX7l3KQABShAAQpQgAIUoMAJBdp2dZyDvq6rhCZXIAB7ygkPQqES6gj+14wf+4MYyr3V 6TiWU2AsBdraO1sQQKnLXEOpP+/e++QHmpYsSWTKuEIBClCgV4ABV/4pUIACgxLAUJrp7hL9LnwY /lC/J7xkGubSuqqK5/qVc5MCFKAABShAAQpQgAJvK7Bs40b94+dd+hFNWb1exeV4wiSnJykl/iKU eZtSibvrqqb8xek4llNgtAWs+SvKXZ5n8DfqT58bf4831frL/zW9zSUFKECBtAADrmkJLilAAUeB 1nDsPE3K+3DAGfaDkGPr153didrrqicfspdznQIUoAAFKEABClCAAsMRSE7KqpevkMl8r+L9OIfj d1YEu/4ghBnsjsZ/vuqdU48M53p8DgWGIpD8XiTk4/irLOl9nlKG+ZHaqorfDuU8PJYCFCh8Acc3 r8JvOltIAQoMRqA11FGHfEW340NFqe14xFrF9/e03PQlpBkwbeVcpQAFKEABClCAAhSgwKgItL54 +ExZWrISMddafHGd63hSJbqVFPeYphkM73vqDxzi7SjFHaMggNQCn8Pf43/0nUrtjytzUaPfe6Cv jGsUoECxCzDgWux/AWw/BRwEmnbsKKkqPesWKeUa+yGItEYwYVZDTcBzv72c6xSgAAUoQAEKUIAC FBgrgbZQ5L1K6o34ArsMn0+nO15HqTeVkHcmhBFEAOwFx+O4gwLDF5Bt4dgv8Xf49+lTWCP/av2e j2Jbpcu4pAAFiluAAdfivv9sPQVOKNAS6jxd09Q9yNd6gf0AfJDYoWTiirrKySF7OdcpQAEKUIAC FKAABSgwHgLJTgHuOZcJTSH4Ki+xDe0+7vL47PqiVPK2HlNsXDm3/NXjDmABBYYpcEcoOqNM07bZ J3szhfmlusqK/zfMU/JpFKBAgQkw4FpgN5TNocBIBZpD0Q/qUrsbv9jOtJ8LKQQ2JmKR1Y2LZsXs 5VynAAUoQAEKUIACFKDARAjctuPotPJSN2aNR/BVysVOdUCXQ1Mo9SsExIJmLPZLfp51kmL5UATa wtGLhNR/i6CKZj0P35fiyhDvr5tb/uRQzsNjKUCBwhRgwLUw7ytbRYFhCbSGOz+jSfFDPFm3ncBQ pvnV2kDFd2xlXKUABShAAQpQgAIUoEDOCKzfGalyl+jX9OZ7PdOpYgi+xqRQd5mGGQy1/eAxzkfg JMXywQhgEq1vYnLhr6SPRdD1L6Y69s76wPRIuoxLClCgOAUYcC3O+85WUyBLILhtv8fl8d0hpVhu 34FhWAcQbV3REPA+bC/nOgUoQAEKUIACFKAABXJUAPk1o0vQ6bARwdel+HzrdaynUlaagTsSIhFs 8E8OOx7HHRRwEGjassU1d/YFjyC1xYXpQxB0vavWX16T3uaSAhQoTgEGXIvzvrPVFMgItLYfDUjl 2oxhWNWZQqwooZ4wTXlVfaB8n72c6xSgAAUoQAEKUIACFMgHgZsf3ztp1oypVwpNWvleL0Kd7aO4 spug1DOmFLd1m+Y9qwPeN7N3cosCzgLB9kNnuETpc/gbm5o+SpnqE7UBz23pbS4pQIHiE2DAtfju OVtMgYzAhlDsciVFM4KtvkyhtaLUnbu7X17TVF3dk1XODQpQgAIUoAAFKEABCuShwLodHbNKS0UD gmKNQsqzHZugRAIfhu83lQgeFK/96vpAoNvxWO6gQK9Aa3vnUiRyvdcG0hk3jMWNVd6dtjKuUoAC RSTAgGsR3Ww2lQJpAeSq0gL1N/4b8g19HWWZ1wHktOrCnAKfqq2sWJc+lksKUIACFKAABShAAQoU kkDbro5z0Nd1ldTk1fgoPMu5beqoKUSLSMggJ0JyVuKelEBbe+xWBPQ/lfbAiMHnu/964IJVS+bg OxYfFKBAsQlkAi3F1nC2lwLFKpCazdXVhl6tH+ln8FdTqaV1fs/T/cq5SQEKUIACFKAABShAgYIT WLZxo770vEsvUQopB6S4DA2c5NRIazIkzG9we1zE774mMKXd6TiWF6/Aui0vlZWeMfNJBF0X9imo H9VUejJB2L5yrlGAAoUuwIBrod9hto8CNoHWPR3narq2GUVn2YqtfK2/i/cYV6+c7ztoL+c6BShA AQpQgAIUoAAFikGgJXTQp4my5ej1ism2xPvxn/N3ZSUeVtIMdkfim1e9c+qRYvBhGwcn0BKKLtA1 /SkcXZ55hhJLa/zl1ncwPihAgSIScH4TKSIENpUCxSDQGo5erUn9DrS13y/35n/sbv7+F5BmACOm +KAABShAAQpQgAIUoEBxC7S+ePhMWVqyEj0V6yBR5aihRDfCsveaphkM7Xvq901LliD/Kx/FLtAa il2raTIzYRY6txzuUl2LVvun7y12G7afAsUkwIBrMd1ttrUoBdZu3er2Tp3/Q3s+IQsCw6KieAFY yV9bi/LPgo2mAAUoQAEKUIACFBiEQHM4cqEudCvlwDJ0ep3m+BSl3lRCBkXCDNbOq3je8TjuKAqB tnDn3fibWZ5uLObKeGzz07/84Kbly410GZcUoEBhCzDgWtj3l60rcoENu2KnCpfchF/eL8yiUGqn MoyltXN9u7LKuUEBClCAAhSgAAUoQAEKHCfQtGNHSZV7zmVCU43oyHAJPl+XHHdQusD6rK3UbabQ NtYHyveli7ksHoG17Ycm+0TZs2jxnHSr8Tfx77V+z1fS21xSgAKFLcCAa2HfX7auiAWad0c+oLv0 TfhAeLKdAUNa7j3cFbvm09UzO+zlXKcABShAAQpQgAIUoAAF3l5g/c7IdLfbVYsxY+j5Khc7PQO9 Gk0MK/uNkCp4uKvzF/z87SRVmOUb9nReIDTxGILzLquF1t+DYRoXNwS8Dxdmi9kqClDALsCAq12D 6xQoEIHW9tg/aUrekn5z722WYSr19Tq/55sF0kw2gwIUoAAFKEABClCAAhMq0LwrMld3u65BJWrw 5fpMp8og2BZDyO1ugXyve1p/8EfOn+AkVVjlbeGOG6XUbkq3Cr1cXxOGsQgjDd9Kl3FJAQoUpgAD roV5X9mqIhVYu/W1ct/UKT9F8/GLe98Db+xvmVJdXV9Z8fu+Uq5RgAIUoAAFKEABClCAAqMkINvC 0SVCaI3I9boU+Tu9judV6lUEYO+Mx43gyvm+PY7HcUchCMi29tivMerw79KNwYjDB2orPR9Lb3NJ AQoUpgADroV5X9mqIhS4M3SkskRzb8ab+UJ78xFs3ZqQ3Vc2Vk77q72c6xSgAAUoQAEKUIACFKDA 6Avc/PjeSbNmTL1SaNLK93oRrqA7XkWpZzCZ7e0Jad7T6PcecDyOO/JWoG17x8miXG7LSvVmihtq AuX/kbeNYsUpQIG3FWDA9W2JeAAFcl9gQ3vsUvxK3oI38SlZtVWi+U316ieuDwS6s8q5QQEKUIAC FKAABShAAQqMuUDzi7FT9BLVgM/pDULKsx0vqEQCPR9/ieOCXXvfeGjVkjldjsdyR94JtIQ6Pqxr 2q9Q8VQMRomehFLvbQh4nsm7xrDCFKDAoAQYcB0UEw+iQM4KyNZQ7P9omvwWatj371kJBFjVZ2v8 Hiu9AB8UoAAFKEABClCAAhSgwAQLNO/uWKRr4hqpyavx0X2Wc3XUUXSmaJWGDNZUlT/hfBz35JPA hlDndzGJ1r+m64yezaHD3R3v4mRqaREuKVBYAn0BmsJqF1tDgYIXWPfs4Sml3pJWzIz69/bGIoXA PmXIK+vmlj9pL+c6BShAAQpQgAIUoAAFKDDxAss2btSXnnfpJUoh5YAUl6FGkwao1UtCqTu6VXzD NYEp7QMcx105LrB261a3d+r8x9CL+fxMVTEiscZfjry/fFCAAoUmwIBrod1RtqcoBNp2dZwjXdp9 6NNaaW8wfiXd0qWMFasD3jft5VynAAUoQAEKUIACFKAABXJPoCV00KfLshVIN9CA2r0f/zl+R8dn /UekUkHzWHxz3TlTDudea1ijtxMI7joyx+VyP4dOM770sUqZ19T6K9ant7mkAAUKQ8DxxbwwmsdW UKDwBFraO2p1oVmpAsrtrTOVecvPnnnwhk3Llxv2cq5TgAIUoAAFKEABClCAArkvsG7n4bNKS0oa hZL16PkacKwx0och5cBmU6hg7MjO361ZvDjueCx35JxASzi6Qpf6XZmKKdFhyvi76ionhzJlXKEA BfJegAHXvL+FbECxCDRt2eKaO/uC7+A37y9ktdl6g1ZidV2gfFNWOTcoQAEKUIACFKAABShAgbwU aA5HLtSFbqUcWIZOr9OcGoF0Ym+hd2xQGWZzXVXFc07HsTy3BNrCsZ+gl+snMrVS6pnd3S+/t6m6 uidTxhUKUCCvBRhwzevbx8oXi8C6HR2zysq0jWjvB/q1eY9hGlfUB7wv9ivnJgUoQAEKUIACFKAA BSiQ5wJNO3aUzC2Zc7mSCikH5EcRgHU7Nkmpnej1eke36L57tX/6XsfjuGPCBdZufa3cN2XyVgTL 56crY41YrPNX/HN6m0sKUCC/BRhwze/7x9oXgUDy122p34Pk6qdkNVepnxuqq7E+MD2SVc4NClCA AhSgAAUoQAEKUKDgBNbvjEx3u121Qij0fJWLB2ggOr6q35hSBY92dd7/6eqZHQMcy10TJIBUcQs1 oT2JoExZugqGoS6rr/L8Mr3NJQUokL8CDLjm771jzYtAYEM49gkl5K32X7KRrwk/fqpv1gU8XwcB NvmgAAUoQAEKUIACFKAABYpJoHlXZK7udl2DL/QIwIozBmh7p1BqoynMYKjlB480NTWZAxzLXeMs sKE99kn0XP5R+rJWioi4Ic9dObf81XQZlxSgQH4KMOCan/eNtS5wgZsf3zvplJnT1yJfqzVbqe2h DhmmqqkPVPzGVshVClCAAhSgAAUoQAEKUKA4BSR6Sl6kKWmlHFiKjhpeJwYE815DAOBOZRjNtXN9 u5yOY/n4CiCf633osXxF5qpKPLy75aaLGRzPiHCFAnkpwIBrXt42VrqQBYK7jsxxud33IYXAufZ2 4gPSs93xnqWr5k992V7OdQpQgAIUoAAFKEABClCAAlZeUO9k31KhyUZ8l7gIIrqTivXdAiPp7jCE sbHR7z3gdBzLx16g9fkjUzVPiTXhWaanshLqa7WVnm+M/dV5BQpQYKwEGHAdK1melwLDEGgLd1yC XzdbTzATaVvXX9+4dtWSOV3DOC2fQgEKUIACFKAABShAAQoUkUDzi7FT9JLkRFtWvtdqx6YrkUCW sgeUKZu7X33jAX7fcJQa0x0t4cj7dOl6BBdJB8kN3JoP1lb6HhvTC/PkFKDAmAkw4DpmtDwxBYYk IFvbO74ohfZt/KPUMs9UogfJ7j9XV+nJ5PXJ7OMKBShAAQpQgAIUoAAFKECBtxFo3dNxLlINrETP 1xr0fD3Z+XB11FRig1RGsDbg+zOO43wRzlijvgepBf4NwfFvZU6sxN5Yd/zc66onH8qUcYUCFMgb AQZc8+ZWsaKFKrC2/dBkryoN4s31cnsbrRxLQhlX4cPOn+zlXKcABShAAQpQgAIUoAAFKDBUgWUb N+pLz7v0EqWQckCKy/D8SQOc4yVTqXWmSGxo8E8OD3Acd42SAHK2alX1X/wd7s2S9CnxnfBntX5P X37X9A4uKUCBnBdgwDXnbxErWMgCbaFotZD6ZrypBuztxE/Jj4pOc3ntwoo37OVcpwAFKEABClCA AhSgAAUoMFKBltBBny7LVihp5XsV78P5BooN/FGZKqiOxe+tO2fK4ZFem893FtiwK3aqcolt6Ixz Uvoo9Dr+bJ2//L/T21xSgAL5ITDQi2p+tIC1pECeCrSEoys0qd+Of4QeexNMoW4N/fXJzzUtWYJ8 SnxQgAIUoAAFKEABClCAAhQYO4F1Ow+fVVpS0iiUrO/fESTrqkh3hu3NQqrmyOGdv1mzeHE8az83 RkVgQ3vsUsS/f4GTJeM16IzTJeLmBbXzKp4flQvwJBSgwLgIMOA6Lsy8CAX6BJq2bHHNPf2CbyFT 67/2lSbXOpUwr6utrNjQr5ybFKAABShAAQpQgAIUoAAFxlygORy5UBe6lXJg2Qkm8s1cH0Pd3xJK tSAnbLAm4Hk2s4MroyLQ1t75AwRrbkifDEHXXdHDR85bs/jUznQZlxSgQG4LMOCa2/eHtSswgWA4 OtMt9LvxW+UHs5qmRNiQ5tL6yortWeXcoAAFKEABClCAAhSgAAUoMM4CTTt2lMwtmXO50pTV8/US BGDdTlWwgoFCmeu6RPeG1f7pe52OY/ngBSz/qtKzHkdqgfPSz0Jah3W1Ac/q9DaXFKBAbgsw4Jrb 94e1KyCBDXs6LxCauldIeVp2s9QvI6K7fk3ltKPZ5dyiAAUoQAEKUIACFKAABSgwsQJtuyMnCd1V I4RCz1e5eIDaKCXU7wTyvR7u6fzZp6tndgxwLHe9jUBz+KhfF+5nEOz2pg81lVFT5/feld7mkgIU yF0BBlxz996wZgUksCEUW41A64/Qs7Uk3Sz8EoyJP9W36/ye/4sybPJBAQpQgAIUoAAFKEABClAg dwUQfJ0nXK6VCCTUopZnDFDTTnzX2WQi32u4+ftbmpqazAGO5S4HgbZQR73UtOb0bphGlBl/Z13V lL+ky7ikAAVyU4AB19y8L6xVgQis2/JSWenpM/9HanKVvUn45fcwZpusq/d7HrKXc50CFKAABShA AQpQgAIUoEAeCMiW9o6LNCUbkev1CnsvzP51R5DwNXQ+CSYMI9hY5d3Zfz+3BxZoC8fuRM/ilX1H qacwadn7OGlZnwjXKJCLAgy45uJdYZ0KQqD1xcNnypKSe+15d1INU9tMI76Uv0oWxG1mIyhAAQpQ gAIUoAAFKFDUAmu3vlbunexbKjTZiEm0LgKG7gSCjifPSSXXqWPm3bULK95wOo7lfQK37jhQMa2s 4mmUVGVKlfh+jb/8xsw2VyhAgZwTYMA1524JK1QIAq17Oj6EXq13Idg63d4e5A1o2f/GwX+84cLZ x+zlXKcABShAAQpQgAIUoAAFKJDvAht2xU5VLlWPHq31CL4uHKA9BoKvD0pTBrv2vfHLVUvmdA1w bNHvQoq6d8L0T0hRV9qLoUzT/GhdoOLXRY9DAArkqAADrjl6Y1it/BVoC3f8i5DaTfjHpaVbgezx cczc+aXaQMXN6TIuKUABClCAAhSgAAUoQAEKFKpAcyj2Ll2qRgQKr0bw9WSndlp5SfHd6S5DGMF6 v+9xHMf5LU6AtSHceT0Crv+Z3gW3A93datGq6or96TIuKUCB3BFgwDV37gVrkucCt+960zvJVb4e vVqvyG6K2q+Esay20vdYdjm3KEABClCAAhSgAAUoQAEKFLZA05YtrrlnnP8RZeV7leJyBCHKBmjx y4i33mmKRFtd5eTQAMcV5a629tj9CF5flm48egn/rrbS82FsM0idRuGSAjkiwIBrjtwIViO/BYJ7 ovNdur4Z/6DmZrVEif9N9KhlDQs8r2eVc4MCFKAABShAAQpQgAIUoECRCaxtPzTZp0qXK2nlexXv Q/MdYxKIID6GXpzNojO+qe6cKYeLjOqEzV2/MzK9xK1vQ6/h09IHILfAlzGS8jvpbS4pQIHcEHB8 ccuN6rEWFMh9gbY9nVdKTdyJjwoV9tqaSv2448jO6zl7pF2F6xSgAAUoQAEKUIACFKAABYQI7joy x+12NwolkfNV+B1NlOjB/p8bhgrGIjt/Xezfr9pC0b8Vmv4HBHNSKeyUSCAh7gfqA+V/djTkDgpQ YNwFGHAdd3JesFAElm3cqF/xrku/jhQC/9avTcfwK+M/4lfGln7l3KQABShAAQpQgAIUoAAFKECB fgLN4ciFutCtlAPLMWR+ar/dmU30eD2IYfSt6BgbrPN7ns7sKLKV1lCsSdPk12zNfjkius5dUznt qK2MqxSgwAQKMOA6gfi8dP4KtO2OnCR11134QHCxvRWYHOsvhmEubZhbsc1eznUKUIACFKAABShA AQpQgAIUGFjgllCodIY47TKlYbItJS+RUridnoGUA7uUMO80RM+Gxsppf3U6rhDLrc4/S8/72Ba0 7QO29m2qqSxfbtvmKgUoMIECDLhOID4vnZ8CG9pji/Hmfx+CrbOzWqDUQ2ZnvI75hbJUuEEBClCA AhSgAAUoQAEKUGDIAr2dXGrRo7URowrPG+AEOET8wRRmsCtxbPO182ZEBzi2YHa1hDpP1zWFjj5y WrpRSGu3Bj1/f5Le5pICFJg4AQZcJ86eV85DgbZwx0optLUItpbaqo+Oreq7e5q/95WmpibTVs5V ClCAAhSgAAUoQAEKUIACFBihAIKv84TLtVIqUXdcx5fsc3ci+HqvaZrBnz334JZNy5cb2bsLawup Bf4BqQV+ZmsV0tsZ764NeHfYyrhKAQpMgAADrhOAzkvmn4A1tOUkeep/4ZfVT2TXXh1VpmioDXh+ kV3OLQpQgAIUoAAFKEABClCAAhQYZQHZ0t5xkaZkI3K9LkXwNWviYvu10CnmdYxMbBbKCBZyAHJD OPZfQsrPZNqu1AuvHzh0/g0Xzj6WKeMKBSgw7gIMuI47OS+YbwJ3hA/OLpNl9+AN/fysuuONLCES VzT4J4ezyrlBAQpQgAIUoAAFKEABClCAAmMqsHbra+UVk31XSk02Ylj9RQhuaE4XRPD1OSXknbLT vKt2YcUbTsflY3ky76126hMwWJSpv1I/qfF71mS2uUIBCoy7AAOu407OC+aTQGs4ukQT2t34xXCG vd7IIXBXIha5rnHRrJi9nOsUoAAFKEABClCAAhSgAAUoML4CG3bFTlUuVY9OMg347nb2AFc3EHz9 lUDKgf1vHvlFofQC7U25sBUBHk+m7aZYVhMovyezzRUKUGBcBRhwHVduXiyfBNraOz+HfyDfR531 TL2VSGAmzC/X+iu+lynjCgUoQAEKUIACFKAABShAAQrkhEBzKPYuXapGBF6vRgD2ZKdKKaUi2IfO NUg5UOn7X6wrp2PzobytvWMV5hu5I11XBJaPqO6ec+sWTH0lXcYlBSgwfgIMuI6fNa+UJwK37jhQ Ma2swnqjWmavMt6w3sAvoSuQ/+cReznXKUABClCAAhSgAAUoQAEKUCC3BJq2bHH5Tzv/El2XjYik XobgR9kANXxZmSqotERLXeXk0ADH5fSutnBnm5SiJl1JjMz80569T/xN05IliXQZlxSgwPgIMOA6 Ps68Sp4IrN8ZqXK79c2YHGtBVpWV+nOPIa9aObf81axyblCAAhSgAAUoQAEKUIACFKBATgusbT80 2adKlytpTbYl3ofKOsdClHgcnW2Cnd2JTddVTz6U0w3rV7mW0EGfLic9g9ZVpnehLd+prfR8Ob3N JQUoMD4Czi8y43N9XoUCOSPQFo59HJVZj2Crz14pDDW5bU/3y59uqq7usZdznQIUoAAFKEABClCA AhSgAEzdGXkAAEAASURBVAXySyC468gct9vdKJSsR2DS71h7JXqUVL+QpghGju58aM3ixXHHY3No R8vu2Ls1Xf4verq6rWqhd69pCvPD9ZUVv8+harIqFCh4AQZcC/4Ws4FvJ9DU1KRV1d34Ncxu+VUc m/k3gTemLqXMf6rzV9z5dufgfgpQgAIUoAAFKEABClCAAhTIL4GWcOR9utAblRTLkO91qlPt0Qnn IPZZw/WDNZWerU7H5Up5W7jjX6TUrPlIkg/0cn29yzQXrQ5430yXcUkBCoytQCa4NLaX4dkpkJsC SCEwvaREb0Oc9cP2GiLY+ophqqUNAc8z9nKuU4ACFKAABShAAQpQgAIUoEBhCdwSCpXOEKddpjRM tqXkJeneoSdqJb4r7kaf0fUJrae1sXLaX090TA6USYzgfBCjNy/J1EWph2r8nkuxjSbwQQEKjLUA A65jLczz56yANXulS5P3ooJnZVdS/aanx6hdOd9n/YrJBwUoQAEKUIACFKAABShAAQoUiUDb7shJ UnfVoldoIwKW5w3QbHR8FVswYj94LHHsvmvnzYgOcOy47wqGozPdUtuGzkWz0hc3lXkjRnBmer6m y7mkAAVGX4AB19E35RnzQKA13HENhlj8CP8A7DNVWm+Y39/TctOXkGbAzINmsIoUoAAFKEABClCA AhSgAAUoMEYCwT3R+W6pr0TiuVr8N3uAyxxDt9H7TNMM/vzZB3+/aflyY4Bjx21XS3vHxZrQfoPv vZp1UXzfjUupLsyHtAjjhsQLUWCMBBhwHSNYnjY3BZp27CipKj3r+/il8rP2GiLSGsH2ylq/52f2 cq5TgAIUoAAFKEABClCAAhSgQHELWPN++Bu+sERTshG5Xpci+FrhJGLlS0VagpaEMIKNfu8LTseN V3lbe+zbqPP/yVxPifbOROydudYjN1M/rlCgQAQYcC2QG8lmvL3A+t2dp5Xo6h4h5XvsRyPY+qKR MJY2zPPttpdznQIUoAAFKEABClCAAhSgAAUoYBcIbtvv0csrlmLS5UYM178o3XvUfkzfutomTLm+ q8fcsKq6Yn9f+fitNW3Z4qqafcGjyEv7XttV22oqy+ts21ylAAVGWYAB11EG5elyU6B1T/RvpK5t xC97J9triF8f7zncFVv16eqZHfZyrlOAAhSgAAUoQAEKUIACFKAABQYSsDr1uFxmvVSyAaMoqwc4 1kBHn1+byPd64MCR+2+4cPaxAY4d9V2tLx4+U5aWPIfvw1PSJ1fCXF1bWbEuvW1bSqQiOBvHvh85 COZheRYCy14Ej0rw/TmKDkxvoXwXArjPdcY7H2VPWZscVylgE2DA1YbB1cIUaAt3fhZ/6Ddj2IfL 1kIDbzBfwRvMd21lXKUABShAAQpQgAIUoAAFKEABCgxZwJqUWZfK6vVag+DrTKcTWOnsEKzcZBpm sK7K+0cch/SvY//YEOq8CplcN6WvhIvGjHjivPRIz7ZdHecol7gWdV/Rv6NS+jnHLZVICKn+YAi1 Ptz1yj1N1dU9xx3DAgoUqQADrkV644uh2dZQD5fHdxvezK7Oaq9SbyLYenWt3/uHrHJuUIACFKAA BShAAQpQgAIUoAAFRiBgDeH3n3b+JbouGxHUvAxBF/tEzVlnxv5XpFLBnrjRsnK+b0/WzjHYaAvH foyA6pq+U6ttprKCrOLrCLJe2lc+jDUl9iL4+u37nn7gp7kyadgwWsGnUGDUBBhwHTVKniiXBJrD R/0u4dqM4Q5nZ9dLPXVMdV252j99b3Y5tyhAAQpQgAIUoAAFKEABClCAAqMnsLb90OQKVboCQc4G BF/ehzM7x2CU+rMpRfBYV+Lu66onHxq9WvSd6ebH906aNXPaU6iPPf2BiSO0vqNGtoYevM8ahlrV MLdi28jOxGdTIL8FnP+x53e7WPsiFmjZE/uYrosWvJdNtjMoU617S7z2T9cHAt32cq5TgAIUoAAF KEABClCAAhSgAAXGUqB1z5F3aLq7QSDfK8KulY7XUgLD8tUv0fM0GOp5+aHRHqbfFopWC03fimCQ Y89bx7oNcgd67nYJU322NuC5bZBP4WEUKDgBBlwL7pYWb4Oampq0qoYbv4KhEE1Q6PvbVqIbv7J9 hi/2xfu3wZZTgAIUoAAFKEABClCAAhTIFYGWcOR9utAblRTL8f01M5FV//rhe+xBHHOXSMhg3dzy J/vvH8528+6ORS6X/giCulkdlIZzrrd7jqnUt+r8nq++3XHcT4FCFOgLShVi69imohFoff7IVK3c 3YoUAh/NajTyyGA4w5X1cz1PZZVzgwIUoAAFKEABClCAAhSgAAUoMIECt4RCpdPFaZdLTVk9Xy9B LlX3ANXZY5pqvYj3tNYtmPrKAMc57mreFZmru/THkFLgJMeDRnkHRpp+A52fvjbKp+XpKJDzAgy4 5vwtYgXfTsD6hU7Xtfvw5vQO+7FKiT8II7Gidq7vLXs51ylAAQpQgAIUoAAFKEABClCAArkkcEco OmOS1GuUUI0IiJ43QN1wiHhESTN4LH7snmvnzYgOcGxm1207jk7zlLmfRsFZmcJxWjGVuarOX3Hn OF2Ol6FATggw4JoTt4GVGK5AW6ijXmraT/D8SfZzIGfMzZuf/uUXOTuiXYXrFKAABShAAQpQgAIU oAAFKJDrAi2h6IJUygFVh+Dr6QPU9xj2bVbKbN78zIO/Hej7b1t77H6kL7hsgHON5a5OwzTeXR/w vjiWF+G5KZBLAgy45tLdYF0GLbB261a3d/K8mxBs/VzWk5ToUKa4praq/N6scm5QgAIUoAAFKEAB ClCAAhSgAAXySMCapyRQ+4WLpCYbECxdiplKKpyrr/YrJVtFwgzWzqt43n5cW3tHjRRam71svNcx AvVPtf7y9+G66B/FBwUKX4AB18K/xwXXwuYXY6e4SuQmvNlYL9aZB161dycM44rGKu/OTCFXKEAB ClCAAhSgAAUoQAEKUIACeS4Q3Lbfo5dXLEXwtRFzRF+EYI7m1CTkHHheIN+rEZcb3jxy6Misk6e1 I2B7itPx41VummZjXaCiebyux+tQYCIFGHCdSH1ee8gC1myOmtQ39X+zwOyNm48lOlcONn/NkC/M J1CAAhSgAAUoQAEKUIACFKAABXJAYP3uztNcLrNeKvR8lbJ6gCoZ+K68G8csGOCYcdtldZLa03zT AvTcNcftorwQBSZIgAHXCYLnZYcu0BaKfUpI+UP7zI14wTalUl+r8Xu+NfQz8hkUoAAFKEABClCA AhSgAAUoQIH8FWgNx86TQjWg12sNAqszc70lplCX1lV6Hsz1erJ+FBipAAOuIxXk88dc4ObH906a dfL0n+CPtd5+MfxSdxDDJGpqqyp+ay/nOgUoQAEKUIACFKAABShAAQpQoJgEmrZscflPO/8SXZeN 6Jh0Gb4/l+Vi+5HL9S7kcq3JxbqxThQYTQEGXEdTk+cadYHWPUfeoenu+/Br3SL7yRFsfVr19FxZ t2DqK/ZyrlOAAhSgAAUoQAEKUIACFKAABYpZYN2zh6eUeEuWIxXfVzFC9PRcssB3+cjmZx6Ytmn5 ciOX6sW6UGC0BRhwHW1Rnm/UBFrCsY9qUrTiTWKq/aTKVOu69x341Kolc7rs5VynAAUoQAEKUIAC FKAABShAAQpQICXQ1h57At+nz881DyOhzq+f63kq1+rF+lBgNAVco3kynosCoyQg28KxLyNf6zfw i0DfzItK9AilbqgNeG4dpevwNBSgAAUoQAEKUIACFKAABShAgUIUQOdWuTAXG6ZpwhrByoBrLt4c 1mnUBBhwHTVKnmg0BNa2H5rsE6UtSCHwsazzKfUqpse6sqbK80RWOTcoQAEKUIACFKAABShAAQpQ gAIUyBIIth+ajYJJWYW5siFlIFeqwnpQYKwEGHAdK1med8gCwXD0bLfSNwsp/PYnI6n2IwlhLm+s 8h6wl3OdAhSgAAUoQAEKUIACFKAABShAgeMFdKNkmtCPL8+JEqVm5EQ9WAkKjKEAA65jiMtTD16g NRy9Wkr9NjzDY3+WUuZ/7tn71BealixJ2Mu5TgEKUIACFKAABShAAQpQgAIUKHSBW0Kh0goxy1eq DK8QLp+pTK/LpSeXyMDnk0J5hZI+qWEppE8piaXySSlPzVUb1K08V+vGelFgtAQYcB0tSZ5nWAJN W7a4qmZf8F0kl/kX+wmUEDFTGdfW+71328u5TgEKUIACFKAABShAAQpQgAIUyGUBK0h6knmyV0kT gVEXAqCmT3PpCIxiKTSvQkDUCoxqWmppBUqTgVMrYCqTgdOzs+YzSTY21V0Vz09uaTLdfRVHJqdD T/4PU6FYu1PryQNz8389uVkt1ooCoyfAgOvoWfJMQxRo295xsizXNuFpH7A/FSkEQgi2frw+4H3R Xs51ClCAAhSgAAUoQAEKUIACFKDAWAg07dhRUuWa7UugB6mULp/uMhEY1REYtbblWdIUcWUFRjX0 IFXoQSpSPUmV7O1RquQCxDn7YiyIi1phz97waKrKvUFSPDcTGE0FSK3dqSCpta/QHwg4Hyn0NrJ9 FOh7MaAFBcZRoCXU+R4p1T245Gn2yyql7o/K7sY1/mlH7eVcpwAFKEABClCAAhSgAAUoQAEK2AWs IOkcbTYCoqbPJdCT1G31KEVPUqtHqdJSQ+sRILUCpQiSehHM9CHY50W0Mz0Ufz7imyX2c7ozG1oq 9JnuSdobQE3uzkRJ0+FRBEkLP06akRnpilTypZGeg8+nQK4LMOCa63eoAOvXGo79I96L/htvcpn3 MqQQMDGE4hu1fs830GRs8kEBClCAAhSgAAUoQAEKUIAChSawdutWd5mnymcKw1sq3T4TPUkFepJq 6EmaykmKHqOZofbKh0hmKnCa7EkqzsSXxZn4Pll2YhdN6MnAJ4bbJ5fJ//WuptdTy+QB6dUTn2zU SzGaM46OR1FcO4LAbxSBxwi+/mJdokxFrH2mKZNLhHKtY3pQ+VOQo/UsVOZMVPdMPPcdKCsd9cqN 4wlNYXI06zh681ITI8CA68S4F+VV1215qaxs9swfIdB6jR0AbyKH8WtjbY2/4lf2cq5TgAIUoAAF KEABClCAAhSgwMQLWEFSfVLAq2umz13izuQitYbWK+QkRV9Qn7ImbbImb0IP0mSPUuQiTfcoxbIK reg3UVIqHKH3DroX6Z6kyebiGclgaDoiml72xlHHk0SJBPKqRlGjKNqbCY4i6IkgqYgI0wqUyqhp BUytY6SKmIbE8WZEk1q0W8QjptAjct9b0VVL5nQ5VF2u23n4zFJXyULsx3/aYnxPXiilNg/beipi 7PDMgYutzkx9eAMfOz57LU/R/afxuRivQoGJE2DAdeLsi+rKePM4q8xdci/eNd9lbzjeRJ5LxONL G+dNecleznUKUIACFKAABShAAQpQgAIUGL6ANUHx6TPf5ZskkYu01J3MRYrgJpZ9Q+2Ts9n3zmqP ICmG2tt6lCrpR6iu4oQ1kKnMpFYoLx3NQ7CxdyO5hqel9qS3TnieMSpElNEaQRlFj9JkUBQ1iaje AKlEWSY4muxVKiOmmQyoRgxh4ngtommJqOzUI9HuSHTN4lM7R7Oat+04Oq28RFuopL5QQ1AV7gtB dQ7q6LGuk1LLXhvk9V/G9+vtaN929CDd3q3E78s0+SEptLZBPn9cDsN9+HO9fzp69vJBgcIWYMC1 sO9vTrSuJdTxYU3KNgRbp2dVSInm/QcOrbnhwtnHssq5QQEKUIACFKAABShAAQpQoAgFrCBpYPo7 vcKlfEaJCz1EVW8uUg2z26PnqIaepMhFmuxRauUitSZxQk/SZI9SlIOsEr0tMQz/BI/eIOlxPUeT Eb50WDQd7sMyvXqCU41REZomOtBmBEd7h9grGUUQ0QrOofdoKnhq9TZFODU5JB+VjAiZ6kna02NE NKVHVTwaaVw0KzZGdRz0aW9+fO+kU2ZMm2dKhcAqAqwIrsL0XEifbJ0kxZt2H/Rp0clWHcSztiNY /oIpxPZE3Hh45XzfnhOdIbht//1uj68DFztx4PxETxrjMtzf1jG+BE9PgZwQGP+X0JxoNisxTgKy tb3ji/hF7dv4Q+v9CRRvC1beGiG+UOMvv2Wc6sHLUIACFKAABShAAQpQgAIUGBOBZRs36h+f92Gf 4UEOUuX2uRD4xDB7BEhTPUnNfrPaIyCKwCiG4vf2LEUwbA4CaFPGpHJjf1LEEUUsGQS1gp8qlZ/U 6l1qBUMz5aaJdQ1lCI4KLWogSCoTGobdJyJS6ZFO0Rm9dt6MDlTXGgKfV4+mpibtrLrPzSmRbgRV xUJ0Nkou0Ygq+/fgoTYq9b1Zbcc5reDqdhM9V8M9rzzcVF3dM5RztYVjP8bf3JqhPGesjrV6HHdH u89Y9c6pR8bqGjwvBXJFgD1cc+VOFFg9WkIHfZosW48PDh+3Nw3vxq8bwriqwe973F7OdQpQgAIU oAAFKEABClCAAuMlYAVJ/z7wd17dp3wuEzlJEQA1ESBNDrnXMATfCpgmA6epWe0RREvNbt+boxRB 0rMQUJxmr2+yhwkibFbXRWuReqD7ibWS6lZqraSKsUwVpbd7i8dv0YnvZshJmpq0CbVJ9SRFz9Jk D1P0LIVJMicphqejF6kWkYaJfVrEkAb26ZGY1hV9vfmWKAKO6GhZHI87QtEZZVLY0gGIhbBbiNZP sgTSdzO9HLSKEmHcj+0IN2/H+babx3p+X3fOlMODfv4AB/ao+PdKZcl1OAQziU3wQ4pbGWyd4HvA y4+bwJBfB8atZrxQ3gq0hKILdE3fjAZYidEzD/wy91h3l7lsVXXF/kwhVyhAAQpQgAIUoAAFKEAB CgxCwOpJeOY//LNPeU1vmSpBgFRHoNRMDbnXTZ/szU1q5SJF8ApD7Xtnt8/kKBVnoOykQVwqJw/B 96kua9Km/sFRhPkiGGaOIGjvMHspIxpyklrbCJYiSIqAKdYTWjxqRGTkwdBvo5uWLzdyspE5UikM xfe4K7zz8XeEgCoCrFZQVSEdwAj/fnC+N9BEBFURXDXlC3EjvmU85jNBL9dbUPfPTiQv/kYPqM74 vNEKJE9kW3htCgxGgD1cB6PEYwYt0BrqXKZJcQeekJ0jRqn/3rP3yc83LVmSGPTJeCAFKEABClCA AhSgAAUokNcCVpD0lIbrvW7MZl+iShAg1REgxdB7a/Im9CTF8PJUz9F+uUgRVLSVi8BxCIiCpbrr pTOXYZnsToRn4uDU/61nYctWftx5xrpAiR4E2ZIBT+RaTQVFe4Oj6EGa3LZmtZdmepZ7TNqEgKkV KLV6lcZ7ECQ1tci+A89E+F1q9G+W1dP5YwsvqXTrLvRaRa5Vq/cqgqvofey3/njSf0e9f0JDqcAx 3HcEVq0JrCQmsjK279m79dGJuodR2f1VnypdihadNpRGjOaxCLjewGDraIryXLkukHzdyPVKsn65 L2C9UV3xro99G+9IX+xX207TNP+xLlDBxNj9YLhJAQpQgAIUoAAFKECBHBWQa9sP+TxmGQKjhk9X OnqMmj6lIyepQk/S3tyk0uo5qiEXqTW7PQKqiE/h+HTP0mSQNC+/byZzZ6aDowiKop0ImGIiJwy7 Tw6zxz4TkzZZAVQE5KyZ7bFu5SM1IgbykiqViLiwvSexNzLUfJs5+vdQENVat6NjVqlbWBNXIaCa yrOK+3c2tktH0kD0PN6VDKyq3gCr6vpDfWA6/mZy69G8O/IBl8u1BbUa99QCCLYGa/2elbklwtpQ YGwF8vINcGxJePahCqTy2Oh3I9i6JOu5SrSrhLm0dl7F81nl3KAABShAAQpQgAIUoAAFRltAYh4F BDwn+UxleN3oSYpekl6haxhq39ujND27vdY7u31vjlIEEb0IQFkz21fiv3EPxowKhBIJa4ImBNCQ l7QvOIpgGoKkIiJM9CJFflKzNy+p1avUNKx8panh9nGZwD49Ive9FV21ZE7XqNSJJ5kQgdt3vekt 1zwLrB6r1n/4gQABVrUIPwhMG26FEFQ1pVKvY7kd59mulLm9W3Y/vNo/fe9wzzkRz9vQHvsk6v+j cb22Eo+/fuDgh264cPaxcb0uL0aBCRZgwHWCb0C+X751d+f5mi7uwQeZ2fa24BesB7ujPXVMiG1X 4ToFKEABClCAAhSgAAWyBazJZg1zEgKeqZ6kQiInqaalepRaPUnRc1Ras9xbPUczuUhT2xge7JUK QVIp8jJVXDKI1TtxE4ZfI/gpMJN9KkCKdvUFR60gqTXMHnlJe3uUIoiqRTQtEZWdemR/9HCEwZzs v6ti2Fq7dat7km+u32WlAZDaQiSVSKcDeMdI2o8eztbf4vZkSgBMYmUiuBpq+8FjhTI5WFt7x5cQ hP7OSIwG/VylnjE74x9iKoFBi/HAAhJgwLWAbuZ4N6U1FLsWs3Xe2m8IBt6X1Ldq/J6voT74DMUH BShAAQpQgAIUoAAFCkvA6kHnkh6fWyQQGHX5lMv06kpL9ShFTtJkj1ItlZtUw6z2+ICMgKnEJE4K x2OpxBx8hi7JUxX0rRAdyZns0WPUGmKPdkTwyT/ZkxRfMJNLq7cp+gRiGH46T6kZ0TDMvqfHiGhK j6p4NNK4aFYsTw1Y7XEWWL+78zS3bi7EZZM9VpM9V5VcMOJ/R0q9gH+T25EqA4FVud08Ft1SDH+X G8KxT6Ddt2KUqnusbiX+7f/2WLzzymvnzbBeE/igQNEJMOBadLd85A2+JRQqnaGdeis+NF5rPxte UI/gD6q+ptLzgL2c6xSgAAUoQAEKUIACFJhogeQwY1HuVehJmpzd3qUweZNEALRvKdCTFD0GrIAo AqRYWjlJZSpHaW+QdES5HifQAM0UsWQQFDlH0UECARDkIO0NhmKsNNYRPDVN9DDVsA/BUaFFDYnc pMhJKkUiIpUe6RSdUQRPOtAOdqyYwJtZyJde9+zhKS6vvkAXOnqtWsFVTGAlkukAJg+73cl0E+JV nAe9Vq2UAGq70S0fbljgeX3Y5yyAJ27Y03kBEohsQFPmjHJzDBh/c3fz975ZKL2CR9mHpysSAQZc i+RGj1Yzg+2HznCp0nsxpGex/Zz4BLe9x4xfcU1gSru9nOsUoAAFKEABClCAAhQYrsCtOw5UTNM9 voQwMOQes9vrTrlIRTJQiut4EaDxIbCY6lEqxJkomzTc6+fA8zrxORs5SVOTNllBUWxHkEoAQVDk KVXpHqZWT9LUrPbSMLFPixjSQOBUj8S0rujrzbdEGfjIgbvJKmQEmnbsKHlH6RlVLkxeheA/gqq9 6QBS/2Yzxw11Bf8+DuN8mXQAhjC2N/h9f8J5+CPBCTDXbn2t3Dt1ylex63O4B2UnOGSoRX9UcfMz nMdlqGw8vhAFGHAtxLs6Rm1qae+4GL0A7kKw9aR+l2iLHD7yiTWLT+3sV85NClCAAhSgAAUoQIEi E7CCpD7pwez1hs/lxuz2mNVeKeQitXKQWj1GMat9KhepwFD7VE9SDAtO9ShFz1Il5Rn4kuLJVza0 qcuatKl/cNTqUYqx+MmepckgKnKSashJapVbs9xrVsAU6wktHjUiMvJg6LfRTcuXo6cYHxTIawGJ Tjuz3aJ0If7uEVjVUksl5+Pf/fBzD6cmSXsBryUIrprbIbR9/4HDjzCX7/D+Vtbt6JhVWqrdgNfp lfi+P3NIZ7HuhVC/Qc/4H9T6vX8Y0nN5MAUKWIAB1wK+uaPZtNZwxxeQc+m7OGffrKV4YcXvhF+s CZT/x2hei+eiAAUoQAEKUIACFBhfgeC2/R7p9vpMaXhLSjC7vTWrPXKSohdlsqeowqz2qVyk6aH2 VmBUWLPaW5M2YSlnI3hSMb61HsWrKdGdDIJaw+yt3KO24CgCEMlta1Z7aaZnubd6k2ISp3Sv0u54 5JjSovsOPBNpWrIkMYo146kokDcCt+04Oq3UJat1LZUOQEPPVfwAcQ7yhFo/qAz/oUQ7/n1uR/Ai mWe1WxgPrw543xz+CflMJ4GmLVtcgdPffbGU2t/hmAvxujcfPx5NyTpeiR68/v8FZU8LUz2ckOb9 jX7vgaxjuEEBCuBjER8UGEDA6qEwtcxzJ15kr7Qfhje8N4yEsaxhru+P9nKuU4ACFKAABShAAQqM j4AVJDVcFV5NM5M9SdG7CDlJrdntkXM0a1Z7KxdpKlCKL8nJnqT40dxano6eTFbQNC8fmLgpngmO WrPY9w6vx0QwCJBiG4FTE5M2WUt8lk32IkUQAetGxEBeUqUSERe29yT2Rpqqq3vyEoGVpsAECKzb 8lKZ69QZc3VNLBRSs3KsWoHVhXg9OX1E1VHqzeQEVuixinQZ2xMJ448r5/v2jOicfPKIBVpCB/E+ Mckn49261PXY5m2/Osze9yNm5QmKQIAB1yK4ycNtYtvuyDy8oN6HX+/n28+BD7d/kgl1Vc08z2v2 cq5TgAIUoAAFKEABCgwsYOXLK5nk85WUGehB6kr2JHVhVnvT6kmqWbPX9/YoxTZ6hyEXaSpAak3i hICGD90lTj2ut9HAl8ytvalhwFYAFHlJkYM0Exztnc3etAKl6V6kOAa9Sk3DyldqRqxep3GZiGLC q4jc91Z01ZI5XbnVONaGAgUnIIO7jpzl1t2ZCazwg44VWJ2LlvaNfBxis620G8kJrEzxAl4L0GvV 3B6Kv/Iof/gYIiQPpwAFclqAAdecvj0TV7kN4c4r8Ea4vv/wD1OpH3cc2Xn9msWL4xNXO16ZAhSg AAUoQAEKjJ9AclKRUp9XlWN2e9OFnqGmTxepnqSaNau9Ss1in8xRilnvhdbboxRD7fF5CpM9iVMQ LJw2fjUe3SuhDSaCI8mJmxBsQfBTYCZ7gV6kAr1KBQKgmMTJGopv7bOG2SMvaW+PUhyjRTQtEZWd emR/9HCE+RVH997wbBQYLYH1OyPTNZdciC6MC/FalprESiYnsxpRPmW8fuzG+bajntutfKux7vgj 11VPPjRa9eZ5KEABCuSqAAOuuXpnJqhemL1Um1t/4zfRq/XL/apwDL88frLOXxHsV85NClCAAhSg AAUokHMCNz++d9Is71SfMSnVk1QXqdntTeQi1a2eo+hJit6VqRylCsPqNQRG0YMUw1gRUMWkTtJa ijNyrmGDrxCaKDoQBEVwND2TvYgglUAqUCpSS2XlK8Wwe7Q51dtUYvImDLPv6TEimtKjKh6NNC6a FRv8ZXkkBSiQywLWD0jlkyfP06VCYBXpALBEUHQRfiQ5eQT1xsuN2o/X0GQqAPxGg3QAiUcb5015 aQTn5FMpQAEK5LUAA655fftGt/LWr5ruEv0uvNl+qN+ZX0Yy7KU1Ac+z/cq5SQEKUIACFKAABUZN wAqSnjRzCgKfyEmqXAiImhhyj9ntdYXcpL2BUMxyb+UoxY/DVkDUl8pF2hs4RT5SBA5OxwdcbdQq Nb4nQtNELBkERY9RDLlHcDTVc9RamtakTdYQfNNEEFXDPmtmey1qIEgqEpjxXhhRqfRIp+iMXjtv RgeqDg4+KECBYhSwOtJU1n/+HS5hpQOwgqsC/0lrGRjRayR+yMELy/ZkSgAhXzCUsb1939bHOFlc Mf6Vsc0UoMBAAgy4DqRTRPtaw7Hz0JPjXvxBnGlvNrpG/LqzO1HLYR92Fa5TgAIUoAAFKJAWsCZP 0WefhMCo4S0V7mROUoWcpJqOXKToOYoIYioXqZWb1MpRagVMMQTfWlo9SdH70upZak20Mux8gOm6 TOCyM9lDtHfSJisoinZHEBTG0Hr0HO0tt4KmCCIjL6kWkYaJfVrEkAYCpzp6mB6LhFv/qwNBEnMC 28FLU4ACeSgQDEdnahj+jx9gEFBNpQPA683ZaMqkkTQHr9U7cB70WlUIsIrtpuh6pD4wHa9XfFCA AhSgwNsJMOD6dkJFsL+tvWMVOoL8D/4YymzNxfcE9Z3dLd/7Kj/421S4SgEKUMBBINmT5OobAkKX p+hCdatj5q66c6YcdjicxRSYUAErSKpOPwmBUMPnRk9SK/Cp6b2z26d7kqaXydnuU0PwEUhEgDQ1 qRNyd56GCZxcE9qQEVwcPbS6rEmbMsFRqyepNbzeCor29izFhyEER9FzFDlJrXIj2aMUAVOsJ7R4 1IjIyIOh30Y5W/MIbgSfSgEKDFrg1h0HKia7PPN1TSANgDV5lWYtF6HjzEmDPsnxBxroC/8azpPM sWoiHUC37H50tX/63uMPZQkFKEABCgxWgAHXwUoV4HFNO3aUzC0764f40vBP9ubhSwa+aIjGuoDn 5/ZyrlOAAhSgwPECzaHoB3VN+zQmgrgEwacK+xEI6OxGb7Z1x7qMn3KkgF2G68MRuCUUKq0Qs3yl 6EkqRO/s9i492aMUP5xmcpFK5CjFe3tfLlKrR6lM9SjF+/tpmMDJPZzr58RzlOhOBkFPEBxN9iS1 httbw+7N9Cz3Vm9SDMVP9yrtjkeOKS2678AzEQ5/zYk7ykpQgAInEFi2caN++TmX+F26KxlYxeeL hfhxaCGWlTh82N/h8fp5BOfZngyuoseqEsYLe5pvfpwdbE5wE1hEAQpQYIQCw36xHuF1+fQJFmgJ dZ6uaeoevOFeYK+KNWwkHjeWrpzv22Mv5zoFKEABCmQL3BGKzijTrNEB8qrsPcdv4bX1oFDmp2oD 3o3H72VJIQtYQdKTzJMR8LRykaZmt9dcOobamz4M/UzmIrUmacJ7cm+AtDcXaW9PUvx9WTlKT8XX 65J8dUKQN57pOYrh9fhxAj1EeydosrbRq9TEpE1WwBS9tKJWL1L02sJweyNiJLSoUomIC9t7Ensj TdXVPfnqwHpTgAIUOJFA84uxU6RbLdQQVEUsFYHV5LIar/ulJzp+MGX4wdfszbG6He83SAUgt5ux 6KOcAG8wejyGAhSgwOgIMOA6Oo55dZZkbyyp3Y0vNTPtFccXoo2JWGQ134jtKlynAAUocLyA9aOV LsUWfBnyH7/XuQSB16/U+j3/7nwE9+SCgDUCpMo125dQpldKl093mQiM6giImpjdXsOyd3Z7a6h9 v1yk1tB8BElxvDgFH7LsqXpyoWmDr4MSCWviJrQlag27V9YyFRDFOobXm6ngqGmVpXuVotepibyk CBhE4jIRNZGXVO57K7pqyZyuwV+YR1KAAhQoTIGW0EEfUqou0DGBFd4jkj1W8Tq7CK+hU4fb4tQP WmIf3pe24xwIrJrbVY/2aMMCz+vDPSefRwEKUIACoyPAgOvoOObNWTaEOj+PAMFN+M+ec80wlfml On/F9/OmIawoBShAgQkSWLv1tXLv1ClP4w103rCqoNQ/1vg9Px3Wc/kkRwErSDpHm40AKWa3F+hJ 6rZ6lKInKWa516xZ7q1AKAKkCByix6jy4gtucjInDDdPDcW3yoWYhf9GNMGIYwXHYUdvjyYESK2J maxgqcBM9gIBUIFepQIBUEziZA3Ft/ZZw+yRlxQOVl5SHKNhgqdERD+mR/dHD0duuHD2sXGoMi9B AQpQYEQCTVu2uM6c+e6TSl1monau760RnWyUnrx261a3Z/LcAL5v9U5iheAqJrTC6eeM5BIIqqJ9 VjoAM5lrFaMFttdUlT+Jc+Llnw8KUIACFMg1AQZcc+2OjFF9gtv2e9we3+14419hvwTeuA8YylzR EPA+bC/nOgUoQAEKnFigLdzxQwx3/ucT7x1EqRIdXfHuhavmT315EEcX9CHWl9IyT5XPFJjdXmJ2 e/QkxWztCJBaSysnKXqQZobaKwREsW0FTjGrvbW0huIjH6kVJC3PYyi8FYsOazg92pAJkOLrcypQ KlJLq7cpBojimN7eptKMaBhm39NjRDSlR1U8GuEIlTz+K2DVKUCBQQsEw9GZutKu0zTxcfyIZg3B T44mwA9Nh/Ha+YQpVXPs8K5NaxYvjg/6pMM80BrxgrzRCKwq5FfVUBf0XlVywYhyZSvRk8mxavVc VWL7/rcOP8YfwoZ5k/g0ClCAAhMkwIDrBMGP52Vb248GpHJtxhfUavt18Ub+BHKmXVUfKN9nL+c6 BShAAQqcWGDdjo5ZZaXaK/jxakT5NPH6+z+1lZ5P/3/27gU+rrO+8//znBlZtm6+xc7Nzk2SL3Gs EDBsy7+7NC3dQrvttrSEtew45MK6C2woWaBb2lLxh9IWaNpCKaTk0ji23A0L7LZLb5Sm25ZAwInJ jJ3YlpSbczF2fJuRZFmaOc9+nxmd0cjxZTS6zYw+ehHOnJlznvM87yOPzvzmd37P2Y9S2c/6IGls QXtzLAhb6ubVFWqR+lvrnWqSBj5z1E/a5PKZo7mMUs1qX8gozT1vlstw3ARjlT3q1/ROp9AM5IKg yhDV2BUczQdDNc60Puznb7MPQwVQA72m4KgJ0lkFSU1GM96bbNq6WGrQDKZvX7OsX62TnfQaYp5A AAEExgtoYqegffOH7tKXnp+Igqzjtxi39lzosrdtamt+ZNyzZa48sPv4orrm2LqYjRXKAeitu0Pv /QvLbNK/82sSQPOCr7UaKqjqM1aHbPafb2tvPlJ2m+yIAAIIIFAxAgRcK+ZUTE9HdvYM/LwJzLYz LwaUTvPlA6efez+TT0yPO60igEBtCnT39P+6DYJPTXZ0ymhMHzp89OKZylbxt1yuWP76lgVWtUjr 64pqkY7daq9Pfi36sJfPHPWZpJrVvpBRquf1oXC5Mnb0elX/DGqcKWUfKQiaD4oqcqpb6a1urddS GaRREFW3bGp2+yBlVZPU6nb7rM1qn5gyTE+lend8vp8Znav694DOI4BAlQnkamvPv8pP+PtzE+i6 UyDzzk1tDX9S6j7+OG3zr1yt7UfLAThlrebKAVxRahtn384d0t/RpP6uJlUPPLfc1Nb4+Nm35VkE EEAAgVoQKK7jWQvjYQyjAv4b4NWbP9ylD5G/qacKgXX9oR+yoXtfZ3vj/WAhgAACCExMQHcK/NuJ 7XH2rX3gcvmypdfr1e+efQtjfJC0fekNzSbuWrLz4soQdaO1SAPNbq9JmwJlkqoWaS6jVOt6q9et 9vnJnIprlKrP4yZIzB3PBvlF7q9D9CdCy9H1/DPjn4/WztXf6Xre/93SeHIZo7ngqK9B6m+v11Lj zy9Vk1R/77SNZrcPlUmayyj1dUltKhOMpLMpm/rrnm+mv3LTTdnp6iftIoAAAghMn8Cq+VftmGCw 1XdGpbvN53f09qc0V4USUMb92B1PHb/CxeetD1QSICoHoF18ffaiz8gT/us3qL9VuTIA6q8mscom j7pDj97Z3n563NFZQQABBBCoeYEJ/wWpeZEaGOC9e08uaaiP79CH7LedMZwXQufewbepZ6iwigAC CJQo0N078JLeWy8rcfPzbqZA4j/rj7BKuuRrkeYyTJVZqg9qvkbpMu1cvX+jc7dJ5oOhZwZHfSZp bsZ7f9t9qNvvc5mmPps0N3mTgqlB2p4eSZ1yQfrFw0+kum68MXNeSF5EAAEEEKhpAQVM362a1Q+U O0gFPtPZMHO7Srss10SCUcZqx2RL2+hLv6f0p3pPVBLg1HDmX+5Yt/BYuf1kPwQQQACB2hKo3g9z tXUepmw0Ow70vy6IBV9Tg1cXN6oP8P9gMtmNlTJ7Z3HfeIwAAgjMpsA7H3449jPtP9Uca3Et8VA1 SRXwDFWLNKZJm1ygW/C1DJRJ6muRKjPVT5Y1qfqtsznW8x1bZQ40uYiCoLq93meSqryAMkRHg6O5 511adb/9DPe5bXwWaS44arKpbCZIO5dRxmmQejY8mKZczfmkeQ0BBBBAoFQBf7fH6pVvek5fyl1e 6j5TuZ2+HNX3gu5lfWhO6jpAmathMpPNfHvLmkXPTuVxaAsBBBBAoPYEim6XqL3BzbUR6dvfLfr2 90sa94LisetD9Ke//sQ3PsqtlMUqPEYAgWoW8GVTrvyPH2hxzWHzfDdPAdKYAqVh/pb7WKhapPna pPpwFGWM5gKpZ6lRukwfovL313uQ0UexURzV7hy9y175MZUI5kzG1xz12Tv+tntl2ih7VOvKFvVL E+aDo/ksUm2Tn8wpFaouqd92xGaUYRpL2RdfTd9649VDlThE+oQAAgggMHcFVq/4N7+gP8AzEmxV xqovX6MyAE4TWJlkNswmB9MHvrt1wwZ9IckPAggggAACExMg4Doxrwlt7b+RXbXiDW/UJ/gf1Yff 1fqG9Ap9O9tknYvrwkGzGtsf6hb/fcogerz/ZOpftm64TJN5TPzHzxjdsmjt3Wr7/cV7+0lZdNvM u1Uo3me88oMAAgjMqoAPkl56853NdZrNfp6bpwBoTAHSUMt8Jqlu9dMs9+euRaoAYa5GqZb+dvso JqrVaCWKm2qZi47mg6RjoVI9WfT86MrsmTijCTTcMXVJEzUZBUD1dyH0j0dvxR8NnIZhLqCaUkap tgk0wVMmFTsVSx9KH0/N1KRbs4fEkRFAAAEE5rKAC9zPjP0dnzIJfUxSnVWfsWpClQSwCq4O/cvm 9qX64pIfBBBAAAEEpkYg99FzapqilUjgof2pfxuPxW5TgPUdCrRqlucSfpwZ1h/+v9Uf/D/fv/3T /7vU2Y937hu4zMTtVxREeHPxUXTsfSaT+UWVEFBAlx8EEECgbAF7T9+xlsZwvgKj2ZaYiyljNGxx MWWQOmWS6tZ7fwt+LnM0UC1SP7u9Aqr6EJN/3uaX+oLpIr1PVfOXfEp8Mf3KEM3qfXpR2ZqjO6qx Vw8c/N6l1CedrCT7I4AAAgjUgsA9u15uaFq0cK2uKdarXM16vzTOXK/PUq+d+LHMATsX/sWQOf2R 29qWHiyzCXZDAAEEEECgZAECriVTXXjD7p70W4yN/a5q/P3ohbc+7xYHlMn08c2tTd3n2yoX2I3H HlZg45Li7RS4/eqpkcFbb1+zzGdM8YMAAnNPwG7vOaqA54KW0GWb65RJGhplksYCBUZHM0qj2e2D 0YzS0Rql+oDT7L8o0vuIAqf2Ir2f1VUxn4ZhBqKMUQWC9Z5olb2Su2UwHeZvr9dt96GySgO9ppqk el3Pp03GpgKTTVsXSw2awbTeT/vl4B7YfXzR/Jb6l/S4YVIuzn1qY1vjb0yqDXZGAAEEEECgygR8 3fRfeMNPX2NM3fpAQVUlieQmsdKyTR9Mo1tVpmVU+uL0DzrbGj40LY3TKAIIIIAAAmcIEHA9A6Sc VWV/LWw28/9EmJvL2f+c+zjzTyOZ4dvOVpR9Z+/gndrvD87IGMsq8+w3O1ubfu+cbfICAghUrICC pC3ZcIECnvlMUmNVkzQI8hmlPpNUmaM2GM0cdfllLqNUGaYqKRJlmi7V+0K1T+qk8iqarGl00iYF QXOTOGmMqlWqOqWauCkKouo9T3VJg5RVTVJl26ZGNIFTYGMKnp5K9e74fH+pdwtM5Jeiu2/gY+rT xyeyT/G2igL/UJMYXsckhsUqPEYAAQQQqDWB7mT/xa7erNccEwqsKmPVGv1nr9NnpvmzMVaV6Pn4 pvbGrtk4NsdEAAEEEJh7AtV8e2dFnK2dPQM3KGPqq+rM1VPeIWt+vK6ubreOsWVje+Nf+vb97TYt ixd9WQ87i4/nb09VVtZ/Ulbst4qf5zECCEyvwH37jjTHbWNLnckoMBpvcfGwOeaCfEapapLmMkqD fG3SwI1mjo7WIlWwtEVB1GYF73yQtN73NJbL7YjKk+YTPYonbsqPRh9V9D//f7nF6P/nnsw/kd9s Bv9fmSlDGksuQ1QfqnKZpHa0Fqnen3Lruec1mZP1maRhkPaz3Ae5uqQ2lQlG0tmUTf11zzfTlT7B 34EXvvcpzZj8dn1o/JGJEsspDLPmjs2rW16d6L5sjwACCCCAQCUKfGHv4aZF8aZrTeDLASiwanIl AXw5gKXRZUl0xVJy/1VuTdu+oBrndWrjypL3O8+GKn+UPM/LvIQAAggggMCUCkR/A6e00bnS2Pa+ /p8MXPB13XKrzLLp+/Ef0BXIeO+wG/mHeUHd13TB0lF8NAUzdmXs6V/a0rrkheLneYwAAmcX8EHS BtPQ7JRJmpvdPu40eVN+NvtoaZRJqn97Cpjm/n2rVqkySG1RjVJrl+gNdFYyNM4+qjKedeb0a4Kj PoNUmaU+k1QB4fys9qHVTPY+mOqzSa2fvCml+mppe3okdcoF6RcPP5Gaa7VIfWmB+uZ539SHyQ0T kM+6MHx3Z3vT9gnsw6YIIIAAAghUhEBuQuDL3tDmgriyVsfKAeh732vUwbI/V+qzzGFdZyVVYzXp l9nQJDevbtylNl13z8AdurvHJ5tM6sd/nrIjbuXGNY0vT6ohdkYAAQQQQKBEgbL/MJbYfs1u9lBv 6s1xG/8HDXDBDA5St9meWTfQ3XckfPl9d7a3n57BfnAoBGZUwM9uv+yd721YEmtsyZisbrnX7Pax c9UiNblAqTroM0dbdOu5vhDR7PbKJFWwcImen8l/s1PupPpjI7kapLq9XsHSlLI1lD06GhzV0gdE XW5We72mbQrBUd1qn80EaecyulU/SD0bHkx3rVvns0f4KVPg7kcPLrhk2eJP2SD4gJo4799Tnbee rMm8++a2lkfLPBy7IYAAAgggMGMCfmLeMJYvA6DrKWWt5mqtXqu/drk7csrsyClduyioapKhAqua hzJ56PCJ79z15pWnztWe/5J8QbzxpckmuCio+5edbY3/8VzH4XkEEEAAAQSmWuC8HxCn+mC10t4D Tx+/qn7evCd08bF41sak22yUcfZfN7U1/tms9YEDI3AegShI2mIbm02QbYnXaXZ7zWqvYJ8CoKpF 6jNGNat9bnZ7ZZIq88BniqsW6WhG6WhmqX/eT+J0nkNV/kvOZHzNUY057W+7V2xO2aNa98FRf/t9 mA+O+ixS/5q/FV/bpkLVJfXrIzajDNNYyr74avrWG68eqvwBz60e7ug72a7Jtd6nrN+3a+Tt+m/0 b6s7qd/f7+n3/v7+E/u/unXDBgXL+UEAAQQQQKByBHz9+MDUrXM2pkmsjGqtKrhqXcdkPufob5+/ VnkuF1h1+QDrkAu/fVt785FyRr6zb+C39ae1q5x9R/fJZjPuR5U1+/1JtMGuCCCAAAIITEiAgOuE uIzxt9KsvuJNylCyb5zgrlO2ub6hfdll7S9uWt3wvSlrlIYQyAvYbU8earB1zS2hzTbPm6fZ7f2s 9qpJqlvMc5miTrPa52uRjgZGFRBVfS0fEG3W7feFwGm1B0n1YSHUmBUgHQ2OGqOJmowCoEaTNvnH o3VKRwOnmoghFyTVbrrlXjPe20wqdiqWPpQ+njpf5ga/eLUl4D+4Ohtfbl3d0Ob2hpc0Ov0q8YMA AggggMDsCtyza1dd88LVq3Qto8CqJrHSUkFVn7l61SR6po8l7hXtr6xVq6zVMKlrxKTmntg9iTZf s6vve8uitd/VXTyvf82LJTyhPv6Oslt/s4RN2QQBBBBAAIEpEyDgOkHKHb39H9JMm5+Z4G5Turk+ vX+1s7Xhl6e0URqrZoFckDQbb2oOgjCXSaqgn2qS+tntVXN03Kz2qkmqwKgGq6BQfqlwUG49f6uW XVjNEOq7v/BX4DMfGC0ESF1+PXpeE8xp0qaiW/GtJm9STdLh4WwqDINULNOf3nL9JQNVbkH3EUAA AQQQQGAOCtzfe3RlvZ2vYKomscpPYLVeXyCv1bVeXbkcKo3jr6+SuZIATiUBVG/1qD302EyVNdvW m14eN8Ej+kL/2omNwd23sbXxPdqHL0AnBsfWCCCAAAKTFNDfTX5KFbi/J71sfhB7VmiNpe4zXdtl XebHNre1fHu62qfdaRew9+x6ecG8BS0t8+ZnlUEaz2WS6kJSkzgpkzQYrTnqa5BqPcjVIh0NjCpA qivG/C35msRJ2dY+u7Sa/y1riGagKGNUNUbzwVBlS6RzwVF/K34YKqtUmaN+wiZ/u73PMM1YzXKf Tet27tSgGUzfvmZZvyy4oJ72X18OgAACCCCAAAKzLbAjcWKxbQzWOVNUDsCpHMBkSzE5t0elBZJG QdVQGatDI5lH71i38FhFjLdh3hcUON54ob7oYnBI146/oYkq/1Dbcm14ITBeRwABBBCYcoFqDtJM OcaFGuzuG/xdgf33C203E68ri+9vdWuMrxfIzwwKKEja0Fzf0uwaNLt9GFdmaNgSM/lM0sDPau9G Z7H3NUo1670JRjNKR2+1V6AwN4mTlj6TtNr//WkSN03WVBQcVeQ0N2lT7lb8ULfij95273Kz2wcp q5qkyrRIjWgCp8DGFDw9lerd8fl+1XsNZ/A0cigEEEAAAQQQQKBqBD7X01N/UfbS1S4WlQPwmatW tVbNykkMIqso5Iu6ltujS9JcOYBwJPOdLWsWPTuJNmdk1+6e9FuMDT6gwPLbdMBxk6HqWvywxvPQ 6ZHTf3Lr2sXPzUiHOAgCCCCAAAJnEaj2gM9ZhjQ9T+UudILLXtHFzexNlHXG0IaHM6tvWdty4Iyn WT1DIDeTePPiluyCfCZpzORntw9VizTmA6CavV7f4udrlDpliwZ+dnvdcu8Dpj5wahVI1VIXb/52 fM0nUL0/uW/7NWmTfo/zkzVp6Sdo0tgUOC3UJFX2qFVgVJmkYZCb5T7wAVNtkwlG0tmUTf11zzfT X7nppmz1StBzBBBAAAEEEECg4gSsJue9sj4+b72u2dbrGnS0LIBdreBqvNze6jr2uK7jCuUAsiab HDxx4PvVPpmjn1uj/fI3Xmdi9jIXuowdGdm/6drFz5frxH4IIIAAAghMpQAB1xI1d/YM/rJCbV8p cfOZ2cy5T2xsa/zYzBxsZo/ig6QXLV+kwKdqkrq4Ap6hbrnX7PYxp9qko4FQzXKfC4QqIKretehm IS1HA6e6lUqvaf/c7faxme39FB/NmdMaSy7gWQiO+kxSZZYqk1SBU91uP1qTdGyW+zAXKNWs6Wl7 eiR1ygXpFw8/keq68cbMFPeO5hBAAAEEEEAAAQQmKPDg06mldXF7nbO+HIBTgNUqa9X4rNWmCTZV vLmyVl1Sd1kpuBom9YJKApx+dHP70lTxRjxGAAEEEEAAgekXKPub0unvWoUdwbqfVTCvojqlCYF+ Th2qmIDrA488Oz+28iIFRrPN9aYuV5PUqSZpEFNNUmWO+gBorhapMkpzNUp9wFS34CsoqkCpbsXP BU5z674m6WiQVAuxW63mn8it6OX8udC+Y+ek8PAsr41tNSOPNLHAiL/dXpkJaY07pQtfBUxHg6Na apbVlL6JzwVM/TZZn03qg6O61d6MBKmMyaSdC1LPhgfTXevWDc9IpzkIAggggAACCCCAwJQK+Ovj +SuWr1XteQVWAwVW3XodwGevXuYPVNZVqzP+C/TnfXBVmbB7rK+1amIKrDaoRAA/CCCAAAIIIFAJ AoUQVSV0ppL7oPqtzwnrykrqoy6wQjcwfNGmjkW6Tai8H38R6FZcpEBotqVOmaQ+8BnERme3jzJJ o2Vutvv8Lfg+c1T1ObV90a34k7jVqbzeT/FeuniNao7a0dvrdSGb1gVx/vb7MB9AHcsi9QFTTd6k uqRySI3YTFoXu6l+cyg1UzO2TrEAzSGAAAIIIIAAAgiUIaB69MFVm3716nm2TkFV1VpVOQC/1OeH djVX/t1Wzh1R9quyVcOkyl0lTWiT/+vJ//M4pZ3KOEnsggACCCCAwAwKEHAtAXt7z9GWWLDgZAmb zvgmul3otmwm7I3HY7mMUpUYLdQitapR6gOihVqkyiRVQHEso1SBVM3yWTfjnZ7aA6qOqOtXBm0u KKpfaGWPGj02mtVey9H6pH4SJx84DXNZpVa3VYWprNGM9zaTip2KpQ+lj6fuevPKU1PbNVpDAAEE EEAAAQQQqDWB+3vSy+Zbs36sHIAPrNrrNM6GsseaLyGVVImspNpSKYAweWJk8LvvW7e8v+w22REB BBBAAAEEZk2AkgIl0MeC+atK2GxWNtGM7/fH4/l5nDTr+2gfFHbMhdJqdK88AABAAElEQVTz8XQF VfUz+nh06dfzz89Kt1VJwGeHKiiqAKlKI+SWusDML/Wcf023XmnSpqJb8W2ome2D9PBwVoHTIBXL 9Ke3XH/JwKyMgIMigAACCCCAAAII1LTAPbtebmhsXrguFqi2auCu83VWdb36On2Jf5Ef+JlX1yVh 5AOrT2nbpBroU5t7+s3Qt7a2LanI5I6SxsRGCCCAAAIIIPAaAQKuryF57RPZ0C2JBflLqte+Omee 0d31ZqAoY1Sz2ueDoQrd5oOjfvKmULVI/W32yiyNliZjUypZkLYulho0g+nb1yzz39QrCZUfBBBA AAEEEEAAAQRmV+CdDz8c+w/r39ZaF4sra1W1Vn32qg+uWtOqTwD5zAafrOC7OYGPBLp4fkWb50sB qCRAViUB+nZ85gcqPxDO7og5OgIIIIAAAghMtwAB1xKEYzZoLGGzSt1kMDdZU1FwVBd/uUmb/G32 qgNVuO1e5Ql0i32QMlllkup2+xFN4KSsWWWdnkr17vh8PxeHlXqK6RcCCCCAAAIIIIBAKQIP7O2/ pL5OGasKqipT1U9g1aGJW69VYHS+3380rDqRuKrPIhhQ/X8/gVVSLSTDrPvu4aPH9lCuqpQzwjYI IIAAAgjUpgAB1xLOqwKRp3TrfglbzsYm7isKmj7sZ7kPfMBU2aVDdjhl00H6r3u+maag/mycE46J AAIIIIAAAgggMJsC9+070twQNF6rUgAdmvD0Ol3LK7jqOhRkXXpmvyaQtHpKZbGeUTT2MReaPp+9 OmTC797W3nzkzDZZRwABBBBAAIG5LUDAtZTz78KTyvwsZctZ2MZe5QL3+lhov6tbn176+u6/2UeQ dRZOA4dEAAEEEEAAAQQQmHGBrkceibet2LBKV+rX6Xq9Q0HQXK1VzVVwtTqjVZ82oUXuJ1qOrp5j oUxVf8t/j3GuLx9cdX02a5Kda5oS59iFpxFAAAEEEEAAgXECpV11jNtl7q10J/svtg3BoWoYuXNm xFj3tJaPWs1yaoJsIm0yya2tFOKvhvNHHxFAAAEEEEAAAQTOLvDg/sHL62KhLwOw3mesqt7q9dbZ NQqKzjv7HqU8604qaSGpUltJRVmTJuu+c9S+8vSd7e2nS9mbbRBAAAEEEEAAgbMJEHA9m8pZntvZ N3BU35AvOctLVfGUbn86qm/6v+NrSzkXJhSQTYy8+Oozt9549VBVDIBOIoAAAggggAACCMwJgXv6 ji1scPF1MRNTUNUHV32tVZUDMHZR2QDO9Cspoc8HV40LFVy1yaHTmcfuWLfwWNltsiMCCCCAAAII IHAOAQKu54A58+nu3oGvq+bTL5z5/OyuWwVLFTo1ZkGZ/dDO7kllBuiiMx+EdSM2efO1ja+U2R67 IYAAAggggAACCCBQksA9u3bVLVi0enU8N3mVVWDVrFdA1C+vLKmBs2+U1dMvKNlAE1gZf42rAKtJ bm5vfursm/MsAggggAACCCAw9QIEXEs0VYbrryjD9Yslbj4jm7kw/KMDOz7739pu/tA6G5qOwE8G YF2HIrB+1tXL1Ymyzq/2H9CF6WMqX5VUMDaRDU3yWPByglurZuS0chAEEEAAAQQQQKDmBLb1Hbui ztQroOry5QC0NCoHoDuw6sodrIKqryrrdY/aVEkAk8wqiWDg5FOPb92wYaTcNtkPAQQQQAABBBCY CoGyAnJTceBqa+PBp1NL6+rir0zmonCqx5wJ3Rtubm984mztbnvyUGO8oXGDszFd1LoOhV79bVi+ 5lXD2bYv6TnnXtJtXd/VtgkFZBPDbiT53Iu7n++68cZMSfuzEQIIIIAAAggggEBNC+xInFgc1gfX xYJ8OQBNWJUPslrbUvbAnRmOgqq5zFVlrIb29GOb25emym6THRFAAAEEEEAAgWkUIOA6Adzu3sFu BVw3TmCXadzUfX9ja+ObJnqA7T2DKwLrNvgArPbNB2GduUbr8Ym25bdXTQI/SdcTPgCrW8AS1mWT 7lQ2salj0fFy2mMfBBBAAAEEEEAAgcoX+FxPT/3i8NI1scDoDqvAf8GvwGruLqsV5fY+d11pzHO5 CawUVM2VvbJGgdWGF8ttk/0QQAABBBBAAIHZECDgOgH17X3962MmeFK7zLqbC93Pd7Y3/tUEun/O TX39rMbmta/zF8ya7VWBWJUm8BMTWHvROXe64AvuWK4sgUoS+NpZLjCJgeOpvq0bLhu84K5sgAAC CCCAAAIIIFApAnbbvhNX1cXqChNY5coCWLtaHYyV30l3SAFalQJwKgnglzb5tce/sfsrN93ka7Dy gwACCCCAAAIIVLXArAcOq01PtVzvVbz19tnst779/8fOtoafnO4+3Lv35JL582IblNXr68N2KBir 7AW7SscttyyBn6Rrj/xUkiBUINYms1mbuGV1w8tqU9fa/CCAAAIIIIAAAgjMlkD3/tRF2cBeF1NJ Kl2a6bpP2avGXqdUg6ZJ9GnQlwPQlV4uqBqabPLE6VPff9+65f2TaJNdEUAAAQQQQACBihYg4DrB 0+MvRE08tkeBx4snuOtUbT44PJy54Za1LQemqsEJtmO396TX+iCstYFKEuQuxH15gpX6r9zfp0FF Yr+vC/uEGkia0CZeefVo4q43rzw1wb6xOQIIIIAAAggggMAFBO5+9OCCZcuWrI3py3R/Z5PVMlcO wNhLL7DruV925rSu5Z5RiSmftZoMFWAdHnaP3bqu6dC5d+IVBBBAAAEEEECgNgXKDZDVpkaJo9px oP+tNhb8nfCCEneZss1CF966qa3pz6eswSlq6J5dLzc0L256vQljyoQ16zVBQq5G7GQyIjQpgs98 fcxnRGgW24SLjST6j/c8x8yzU3TSaAYBBBBAAAEEalqgq6sraN38wWvixpcD8MHV3Bflftk+ietY XaK5l/yX5D646ly4x1+r9XR/NqHjhTUNyuAQQAABBBBAAIESBQi4lgh15mY7egffH1jz+TOfn9Z1 Zz67sa3hw9N6jClufOe+gctU3Ss3SZcuyjWpgibrcqZVGbJ1ZR3KmYwm6dqtfXMlCYzLJmzWJTtX t7xaVnvshAACCCCAAAII1IDAtt708sBafemdq8U/Vg7AmAXlDk+B1ZSvrRoqY9UqqJoNs8kjR0/u 4i6kckXZDwEEEEAAAQTmigAB10mc6e6e/l+3QfCpSTQxgV3dFze2Nr5PO1R9rdOuRx6Jt654U0eg CbpUlkBZFpqoy/kSBXb5BEDGbaraYCfUxmO5DwW+PmxoEm6ov3fL9ZcMjNuQFQQQQAABBBBAoIoF tj15qDGY33xtbrJTX2c1upaydtkkhuXrrPb56yinyU798lQYfu+29uYjk2iTXRFAAAEEEEAAgTkr QMB1kqe+u2fgDgUKv6DMzXmTbOpcu7vQud/e1Nb4iXNtUCvPP7D7+KJ5jXUbAv/BQcFYjUv/aZKu SUzUoMyMvWpDJQnChA1sYsScTm5pXXJQbVd94LpWzjvjQAABBBBAAIHXCrzz4YdjP9/xtrZ4LK76 qioHoJJNCoT6Zau2LusaXhc/oXZ8wU9i5TNWQwVXs8bs2dLWrOslro1eexZ4BgEEEEAAAQQQKE+g rIu18g5Vu3tt3z/wxljMduvSt206Rqm6rR9W3dbPTkfbVdCm1URlq01gVRtWkzooCKsAt5/Y4Uo9 LreGrp+Ma5f/sKGPFomsZstNnR5KMFtuFfw20EUEEEAAAQRqUOChpwYutXVuvcpV6c4fmysH4Ky9 Vtc688sfrjvm3OgEVqq3al02+ar54RN3trdrcit+EEAAAQQQQAABBKZTgIDrFOk+8Miz8+dfsfzX NLnThxR4bZpks8MKBGreKRPPt+NODg25NczyOqaam113+cIbYiaWrwurSbo0I67/kLJwbKuJPnKH nDPfUzA34SfpsmEmeSBz8JmudeuGJ9oS2yOAAAIIIIAAAmcK3LfvSHN9rHFdTBNY6XpjNGPV39Vj l5y5banrunZJKzm1V9urHEDuy+SkOZX53qaORcdLbYPtEEAAAQQQQAABBKZWgIDr1Hqae/eeXNIw P/5+3fJ1q5q+amLN+4Cffchm3B+5uPk5ZXJ+Kdpft8Z/vbOt8R3ROsuzCzywt/+S+fPtG1SHocPY QB9gVNvM2HYFr8st+ZA1zj2po+WCsMo2TmYDl9Ctd4fP3gOeRQABBBBAAIG5LuDr1bet2ODLIo1O YqXgqu7QkctV+q+8628/cagxz0VBVV9nNZPNJG9e07Jfz/ODAAIIIIAAAgggUEEC5V3wVdAAKrgr dueBwTe5wL3VWvMjyphc66y5XOD5W8P8RbM1LyogeMCF5rsqqfWPX9/9N//6lZtuUiktY3zdrl98 /c8+povzN0RjVLDvVpUW+PNonWVpAt7yF173M7naZ6oP26EPKrmsWH1QubS0Fs62lTupzJTv6zNT wikIGyojNjU8cICyBGez4jkEEEAAAQRqV2B7z+AK1Z5XYNVfX/jyR1rquk/XeeV+2avvet1hH1D1 1xh+mQ1NciD99A+2btgwUruSjAwBBBBAAAEEEKgdAQKuM3wuu/buzV18l3Kb+kP7+6+Px4JdumDP lRZQoPCVtDm9dmvrkpMz3O2aPNw9fccWNrm61xsb8+UI9J9ZrwzjNQqQN5c7YAVh9/m6sAqkJ/xk FEOZ4cTz/+OPX+jq6grLbZP9EEAAAQQQQGD2Bfx1Q6OLXxezsUI5AP8lrgKiiybRO9WVd3t0/ZDU l7i5SaxMePr7m9uXpibRJrsigAACCCCAAAIIzLIAAddZPgEXOnx378BvKMv1k9F2qtP1cGdbw7ui dZZTL7Cj72S7zdapJIEvS5Crr+aXV+lIsXKOpg9RQwq+PhGOBmFNkE2E4UiCD1PlaLIPAggggAAC 0yvgvxxvm3/lah1ltBxALqjqywFcUfaRnRnWnU7P6MJbd8U4Za36pd21ub1BdzvxgwACCCCAAAII IFBrAgRcK/yM5ibjWnlxUgG/tqirYTb7lk2rmv85Wmc5/QK583D5xdebwKkkQW4G4VxAVlkti8s9 urJifqh/gN/3WS26ZVClCUzimDnUx+zB5YqyHwIIIIAAAhMSsDueOn6Fi89bH6gkQKEcgLFroruL JtTa6MYqB/CyHuZKAYQmTAbOJr+2+xuJqGxUOW2yDwIIIIAAAggggEB1CRBwrYLz1d2TfosNYv8U dVWBuZ5X3UvrCcxFIrO33NabXh6Y4A1W2bDWBMp+yc003K5/WPlavRPvWlaB2KQvS+CXPgjrRmzy 5msbX5l4U+yBAAIIIIAAAl7AT2q6oC64TrXc1yvT1JcByJcFmEwZIWfS+nuvUgBuT6hyANZlk8eH Tz1OPXd+5xBAAAEEEEAAAQQIuFbJ70B3T/8f2iD41ai7Csb9aWdr4/uidZaVI+An6fqPb/iZa21o OhSMVcaMD8IaZcTay8vtpbJlVMvN7tLkavpAZxMmMIlsOHSAsgTlirIfAggggEAtCnyup6d+qbvU T1i13iq4qmCogqu6M2Uyf4NzpYFcr1NQ1eQnykyOjLhdt65rOlSLhowJAQQQQAABBBBAYPICBFwn bzgjLfiJGlpM/T4F3S4ZPWA2kwnfcPPqpidnpAMcZNIC9+070rwgNv/1TpNt+Em69GHQT9S1Rud0 4SQaP5DLiDWaqEvZsMNuJPmN3X//HLctTkKUXRFAAAEEqkHA7jhw4mpj61QOQJNeKmNVf1t9YHWV Ol9WzXXtpyo/5mD+7+roBFbKYO196LN7mfyyGn4l6CMCCCCAAAIIIFA5AgRcK+dcXLAnO/oG3xEY 89VoQ2U9Pn5g+2fexIeASKQ6l3/ec6K13s7rcL5+nDJh/W2O+sh3Tdn145w5rc+Mu3O1YY1N+Fsc 3alsYlPHouPVKUSvEUAAAQTmssD9Pell9dZcF5iYAqs+qJqrpX6dLmIby3VRO/qbaJM+uKprqz1Z /a08fPjkE3e9eeWpcttkPwQQQAABBBBAAAEEIgECrpFElSx39g5u0weNmwvdde4TG9saP1ZY50FN CPhbIpeEl3XEAmXt5EoSBCpLoNsirb2o7AE6d0T77jIqSZANwoQeJ0deONJz641XD5XdJjsigAAC CCAwRQJ3P3pwwcXLl1yb/3tXVA5g7O6eCR9JXz4OqL0eleNRcDVUvVXVXM2GuzpXt7w64cbYAQEE EEAAAQQQQACBEgUIuJYIVSmbPfTUwKXxevN00W3op0ZGhtdtWbPo2UrpI/2YPoHu/amLwiB4vVU5 AtWHzWXFKiN2tY64oJyj6oNoqA+ie/X7pJIEYcJP+pHN2sQtqxteKqc99kEAAQQQQOBCArozJ2i/ +YOtxqgcgL5M1N+iaBKrNl2YKuG0rJ+sJpp8XmUFkvrDpnrnYTLjTHLLqmaVY8qVCiirUXZCAAEE EEAAAQQQQKAcAQKu5ajN8j7b+/o7YybYUeiGM9/a2Nbw1sI6D+aUgP/gumrTf1ubm3XZBr4urEoT WD9R10r9V96/cWf69QH4cX1GTaiBpAltIhUb2re1dcnJOYXLYBFAAAEEJiXQney/2NUb1VkNCuUA dLfGOjVa1heFuc7ojo3cBFbKWHXKXA2c3XPEvvSDO9vbVVKHHwQQQAABBBBAAAEEZl+gvGDM7Pd7 zvegu2/w/+rk/bsChDMfUND1c4V1Hsx5gS/sPdy0eP7815kwNjpBl/XlCdYqI3Zx2TjO9KneXUJZ RKoNq9szYyOJnheeeLbrxhszZbfJjggggAACVS+w7clDjbH5LetM4Mvf+JrkuZIAHZMphaO/NWl9 8bdf+alJ/e1KhspaNUOZx6lJXvW/LgwAAQQQQAABBBCoeQECrlV6inf0nWwPXF1S+Yv1fgh+8oeM C9dsaWs+XKVDotszJPDA08evmh+flwvC+lmd9TvUoV+gVpUpqCurC84MG+ue1L65kgTGZROZEZe4 ZW3L0bLaYycEEEAAgYoVeOfDD8d+8fq3tbsgrqzVsXIA+ltyjTpd1nWlAqsj+hv0rJ/ASg2oJIBV rdWR5KbWhT0VC0HHEEAAAQQQQAABBBA4j0BZF8bnaY+XZlBAE2jdqY82fxwdUh9YHu5sa3hXtM4S gVIFuvbundc676rr9OFZ2Uj5rCQFYX1m0vJS2zhzO+ecD7juGs1KSoShSRw5evwAM0CfKcU6Aggg UJkCO/cNXBbGlK1q8zVW1Utfa/Varee+7C2n1wqqvuKDqr4UgMqIJ7NaDp58Orl1w4aRctpjHwQQ QAABBBBAAAEEKlGAgGslnpUS+9T1yCPxVVe86XF9+PH1OnM/YRhu3tTeNFbfNXqBJQJlCNy79+SS BXWx3CRdCr7qFlFlw1q7RsuGMppTDFeTdDnnJ33zk3QlbWATI+Z0ckvrkoNqTy/zgwACCCAw0wL3 7TvSvCBWf52zMU1iZVRr1Y6WBbBLyu2Lv/PGOrNfb+wKrGpCRpdV9urwE5vbl6bKbZP9EEAAAQQQ QAABBBCoFgECrtVyps7Rz519Axv0wegxncjcrL7KKnzxVGbw2tvXLFPdM34QmBYB270/tdoEtsMp G1a/ez4T1gf9r9R/Zb2n6AP5gHZ8wt9OqrCrgrHZhDsV7qNO37ScPxpFAIE5KnDPrl11zQtXr/KT LAaqsZqbbNGXlpnE+7fes0/rvbvP383g38MVZE2OZEeSW9YsenaOMjNsBBBAAAEEEEAAAQTKC47g VlkC3T0DH1em4MeiXil4tb2zteHmaJ0lAjMhcM+ulxsaFjW9LmZi+bqwyry2xl2rGGzZGVLq97P6 EkEf4n0Q1iZsmEmm0wf6uPV0Js4ox0AAgWoWuL/36Mp6O1/BVE1ilZ/Aar0mO1yjK795ZY5L8VTz Yj6oqgmsVA7AZk3y64m/3vuVm27KltkmuyGAAAIIIIAAAgggUJMCZWWj1aREFQ/KB7paFi/aoyFc PToMl3GZH7u5reXRKh4WXa8RgW19x64IsvUdfnIVYwNlwvoP/7a93A/9fnIVtZHQm5eyYW3Cz1qd DVyCCeNq5BeGYSCAwIQEHth9fFF9S+w6py+7CuUA9D6rL7sWTqihcRu7k7p7RiUAnAKrRstsMtM/ uHvL9ZcMjNuMFQQQQAABBBBAAAEEEDirAAHXs7JU35PdB/p/ysaCv496rozAfQeGnr2+a9264eg5 lghUioC/rbWpZc06BV01y7WCsJqsS7+zPhB7afl9dMfUxhMKMvj6sIn8RCwn923dcNlg+W2yJwII IFAZAn5yw1WxK9e4WFQOIPfllb+jYOUkenhKX2AdUHB1j1PGqt4/k8ND7olb1zUdmkSb7IoAAggg gAACCCCAwJwXIOBaQ78C3X0DX1DA6r3RkJwL/7izrelXo3WWCFS6wI7EicWmIfY6Y2O+HIH+M+uV xbpWAYWmMvuuhFizP1cX1mfFqrbgUGY4cevaxc+rPb3EDwIIIFBxAvaBp49fWR+fp8mr9EVUbsLC XHB1td4L4+X0Vu2Eej993pdo0f65cgB6B0z27viDfV1dXUpi5QcBBBBAAAEEEEAAAQSmUoCA61Rq znJbfkb5xvr4Ps0iv8x3JXfrtcve0NnevHeWu8bhEZiMgH3w6VR7XSyuTC6nbNhcJqwm7DJX6w0s N1lcGY0PKtjwg3A0CGuCbCIMRxLMnl2GJLsggEDZAv7vdsM8P3mVLwfgFGDNTWB1nbWmudxGFVQ9 WpjASsFVn+1/+MjRJ+9680pls/KDAAIIIIAAAggggAACMyFAwHUmlGfwGDt60/8psLGd0SE1ucVj na2NP6p1svkiFJY1IXD3owcXXHrR0g4TKAhrjEoSKFChgKwCDYvLHaACFS8r0PGE/rUk/IQw+tIi 0Tv8Qi+lOcoVZT8EEPACDzzy7Pz5K5avDVXLOtAEVvrbrBqruezVy8oV0h/1AX2zuk8XcppY0O0J lbEahOETnatbXi23TfZDAAEEEEAAAQQQQACBqREg4Do1jhXVSnfv4P9Q0OimqFOhcx/b1Nb4iWid JQK1LPDA3v5L6urtDTYXfA38DN0dmpl7lTJj68sZdy5T3Lq9PgjrZ+f2QdiRYZOgxmE5muyDQM0L 2D/vOXHNPFuXKwcQqBxAriyAMe0aeazM0Wf1vvNMbgIrBVX1fpYcyWaSt6xt6VF7fJlaJiq7IYAA AggggAACCCAwnQIEXKdTd5bavr/36MoFZsFTUd1LnwWTMUPXbmld8sIsdYnDIjCrAl2PPBJvu+KN a21oOnx2Wa40gbJiVX7j8nI7puDrcdWX3a3SiD4AklBxg8SxoYF971u3vL/cNtkPAQSqR+D+nvSy +SpxMlYOQDWnjV2nC6vGckeh95Ufat+kD67qb7eWNnkkfDl5Z3v76XLbZD8EEEAAAQQQQAABBBCY eQECrjNvPiNH3NHb/27N/v5AdDDdKv23nW2Nb4/WWSKAgDH39B1b2BzW5SbpUqKYn+27Q0HUaydR P9Fnm/UoaJLQMumzYofdSPK5HX/0LBPT8BuHQHUK3LPr5YaWxQuv1b/r9bpoiuqs6rG9uNwR6W9y Su83T+s9IhdUdSa7xw1md2/qWHS83DbZDwEEEEAAAQQQQAABBCpHgIBr5ZyLqe6JVWmBbytw5Ou3 5n40QdB7N7U2fjFaZ4kAAmcVyN0SXG/naWKuXJ1FH4Tt0L+la7R1ubcEn1KtxSd9xppqzSZMmE2Y oWyS4MpZ/XkSgVkR0JciwdXvuqvNT9Dn/+0HPns1VxvatOpiqawJ+nxJEmWr9qqdXNaqr7Nq9CXM plWLnpmVQXJQBBBAAAEEEEAAAQQQmBEBAq4zwjw7B9l2IL22Loj9QFk083wPlFHz6shIdo3qvh2d nR5xVASqV8BPelN32fL1scDfQuwn6gr0nzLerL2o/FG5Q8pw262AbiIbhLms2GPhKwe4fbh8UfZE oBQBX+u5vk4lABRU1b/hfJ1Va6/VvgtK2f+s2zj3kv9SRWUFVOs59Bnuyf7Uvr1bN2wYOev2PIkA AggggAACCCCAAAI1K0DAtWZPbX5gKi3wIZUW+Ew0TH0Y3N7Z2nBztM4SAQQmJ7CtN7085uwNPnCj +rCjWbF2jd5c55fVsjMZBXSf8kEb48JEqGU2axO3rG54qaz22AmBOSzwhb2Hm5bUNa3zGav+P+tr OE/yixJfv1l1m5/SXSOq32yS2TCbtMHIk5vbl6bmMDVDRwABBBBAAAEEEEAAgSIBAq5FGLX48J5d u+qaF639gTJ4fOZO7seF2Xd1tjc/HK2zRACBqRV458MPx37xhrevcbnsOZ8JazpU71GBHrNS/5X5 vutOOmd/oGBRwteG9TOVD4YDT92+Zll6antPawhUn4CfGO+ayze0x30ZABvoy498OQCVArlaoynv 35wzpxWkPeAnrnJ+cjwtR8zpJBNQVt/vBz1GAAEEEEAAAQQQQGCmBcr7EDLTveR4kxLo7kn9qA3i 31YjufOtLNfnM/2pdVuuv2RgUg2zMwIITEjgvn1HmhfU1V9vwliH/jXmg7DWrdM/zYUTamhsYyXb mWf8JF2qFZkLwrrYSOJ/Pf53z3zlppuyY5vxCIHzC+xInFhsFsR/JgjMG1Ti4kp9WaAETvuMlo/1 Hz/xt1s3XDZ4/hZm7tUH9w9eXhcL/RcYuYzVXOaqs2v1b6q+zF7on495QbVWFVj1JQFcMuNc8q+e +Jun+XdUpii7IYAAAggggAACCCAwxwUIuM6RX4CdPYO/pyk/fi0argvdA53tjbdF6ywRQGD2BLbt O3F1XazO15PsGJ2kp0O3KrdpPV5OrxQ0GvLBI+2bK0lgXDaRGXEJ6jeXo1nb+9y79+SShvr4p3QX hC8103C20Sqgf0JfCnwpffzEJ2Yy8Lq952iLs3XXxUxMWas+uOqzxH1ZALv4bP0s7Tl3TJni+Qms FFy1LpvMDA4m+AKyND22QgABBBBAAAEEEEAAgdIECLiW5lT1W+Xq2NU3PaUAjr+lWUlxJnQZ86Ob Vjd8r+oHxwAQqEGBz/X01C82l60LNEGXZkvPB2KdsmKtXV7ucBU4+6H+8assgVVGbJgMQ5PIvHxk /603Xj1UbpvsV70C3T3pt9gg+Av9PlxS0iic6XWZ8Jc61zT5Cd6m7MeXvlmwaPXquCavUl8UUB0t B2DMlZM4yClNFLlP+ytrVV8+qNaqHTI/6Fzf9MNJtMmuCCCAAAIIIIAAAggggEBJAgRcS2KqjY12 9A38TGDsNwqjcW7P/oPfu6Hrxhszhed4gAACFS3QvT91kWpUvk61KX3w1d9WrfIEup26/NnVs/nA lFVtWNWpDGzilBtK3Na29GBFQ9C5SQk81JP+8XgQ838PzprVeq7G9btyVNO6/US5QddtfceuqDP1 6xUEzZcD0FKlC9bo97nuXMc83/P+y0Nlg/uyGnt0QZMMffZqmEke2Hn3ga6urvB8+/IaAggggAAC CCCAAAIIIDBdAgRcp0u2Qtvt7h34soI0dxS658xnN7Y1fLiwzgMEEKg6AQWWglUb71plAtvhJwzS G7sPxvrJunyGYFnv8wqspdTGk6PZgQrGZlWeYGQvM7FX3a/Hazp8f0962QIb7FWgftlrXizlCWf6 UidOdJyvvMADu48vijfE1seCfDkAfdmnkhnuOv06lluv2Oh38nBuAiv/xYAmsMqGJnn46LE9d715 5alSus02CCCAAAIIIIAAAggggMBMCZT1QXymOsdxpl4g90E7CHSbpV2Sa92Z4Uwm03Hzmpb9U380 WkQAgdkU8KVEWurnd8RtTCUJjL9dW0FYt25yNTDNs4p8KfiqyYWcTfhswq8/+bc9c2VyoR0HTlxj Y/G3GBesUyhbt+K7ek0vlVaN0WdV+uGJY0MD//d965b3z+Z5v9Cxd/YOPKBg67svtN35XtcsU5/u bGv4ta69e+e1xq9cGwv0+5UL9jtlr6reqrUrzrf/eV9zpl/B2afVjuoQ22RowmSQCZ/sXN3y6nn3 40UEEEAAAQQQQAABBBBAoEIECLhWyImYyW50Hxj8JRsz/7NwTGe+rSzXf6t1fb7lBwEEal3A39Yd ZOtVG1a3c9vAB2H1n20v97ZuvXOcjm7p9kHYbBAmQs3yvqWt+XAtWPoaoy0L196sAOv7FKh8/fnG pDfRIXl83Tr3mY3tjbvPt+1svNad7L/YLghe0FjmTfL4wwq89/nfG7VV1uRucsooUN2rCxFfZ3WP VTmAjBlJ3ty2UO3y92iS54fdEUAAAQQQQAABBBBAYBYFCLjOIv5sHrq7b+DvleX2U1EflEH03ze1 Nv1+tM4SAQTmloDPVGyvu/JaBc/WBz4Iq8m6cpmKxl5atoRzRxRQe1JBOV8fNpFVQO3IkWNPV9Mt 4KO1Tu+RwaqJOugW+Afd4MgHN3UsOj7Rfadre5WV2ars0y9NV/vnalcWL+u1XCmAXMaq/10wLz91 Z3v76XPtw/MIIIAAAggggAACCCCAQLUKEHCt1jM3yX4/8PTxq+bPq9+rZnITpuj20PRI1qy9ZXXD S5Nsmt0RQKCGBB58OrW0rs5e72xMtWFdh/5o+NIE6zTECU22VESSVWbkAadbxZXEmNCER8mhzHDi 1rWLn9c2FZVl393b/xFlAP+uxhwU9X+iD18YcdmfVbbvnonuOB3b68u2+/Rl223T0Xa+TXfSOfuU fldUCkATWLls8nR/5slbb1h8YvqOScsIIIAAAggggAACCCCAQGUJEHCtrPMxo705M9NJt3T+VWdr 48/PaCc4GAIIVJ2An6Tr6nfd1VYXi/uJkJQNq0m6NCmSslmvLjc46b/00b4K0rmE2ktYo0BdKrtn tgJ1O3oHfiuw9v+fkpOjTN8RE/7EbAVd/flq3fzBa+Kmbr1Cx59VWPuaKRmXsQquur9W9rKvtbrn dGY4qcD5c1PTNq0ggAACCCCAAAIIIIAAAtUrQMC1es/dpHuem9l884cf0+2lG6LGXOje09neeG+0 zhIBBBAoVWDbk4ca6xa0XGcCXxPWqCSB1eRJqhMbTdJXakPjt3vBZ8IqSKiJusKkArOJ3hd3Hei6 8cbM+M2mbm1n7+CdCvr+8dS1qBE4d3jIDG24rW3pwals98y2tvWmlytQvD4wgdydspInnZF85iEK 6xrT1zvbGt9ReIIHCCCAAAIIIIAAAggggAACOQECrnP8F6F7X3+HjQePK7iQm/TEBwVUc3BNJdUc nOOniOEjUPUC23sGVygT1gdflQmbCwR2aIKk1XrfKW/iJmeGnXVP+SCsMvNzQdiRYZO4dV3Tocli PbS///pYLPh+2ROInb8D/7KxteEt2mTSpRPu2fVyQ2PzwnWxwKyXgWyD0aVdfv4uTN2rzoV/3NnW 9KtT1yItIYAAAggggAACCCCAAAK1IUDAtTbO46RGsaNn4KNBYH8nakQf3r+q0gK/HK2zRAABBKZa 4J5du+oaF69ZY0OVI9AkXar5qYxMo/IE9vJyj6UvjF6NJuhSiYOkbp9PpI6ffGrrhssGS21T2a3/ qkDw/1fq9hPdLgzDLZvamx4qdb93Pvxw7Oc73tYWV/kGH1hV35S1mivfcI3+gAeltjMd22VNuGlz a1P3dLRNmwgggAACCCCAAAIIIIBANQsQcK3mszdFff9cT0/9suDyhJorzMKtD9Jv1Qfpb03RIWgG AQQQKElgR+LEYrsgpsCr/ssHGH027DoFGptKauCMjZRKGuoPXa+Clf49LpnLig1HEptWLXpW6+My Tbt70z9hbWy63/cOKMt1zZnH9t1+6KmBS22dWx8oqKrAca4cgLP2WvV/vn+9jB/FoM2z+QmsjCaw CpPZ0L0Si8W/NQUZvIPhwPAK7oYo46ywCwIIIIAAAggggAACCNS8AAHXmj/FpQ1wx4H0vwtisf8b ba0P6c8cOnz0urvevPJU9BxLBBBAYJYE7J/3nLim3s7rUCmBfCass36yrlb9ESsry1OR1gHrVI5A QVjVmk2YMJvQe+AHNL5pr0mqW/HfHrrgRExj0fHzGau5sgB2abm+o9m9GkuowKrN/TdyKrVny/WX DJzZZnff4ENy23zm8xNbd1/c2Nr43ontw9YIIIAAAggggAACCCCAwNwQIOA6N85zSaPc2dd/t2IX Hyxs7NyfbWxr3FpY5wECCCBQQQJ3P3pwwfKlS66zgS9L4AOxQS4rVhMBXlRB3TxbV3xmbbl/fwcV XPX1a5O+bEKorFV72iQ71zf98GwHOttz3cn+i80Cu1dOZQV4lS38ihsYWUd269l0eQ4BBBBAAAEE EEAAAQQQKP8DH3Y1KHBP37GFza7+KX0Iv2x0eNlM6N50c3vjEzU4XIaEAAI1KuBvzQ/qnM+AXR/4 IKwm6zLOrtF6fRUNOau+9im4qcCqSYa+Jq0ZSfY89Id9XV1d4WTHseNA/1ttLPgrtT2hcgU+M9iY zNs6W1v+dbJ9YH8EEEAAAQQQQAABBBBAoFYFys2wqVWPOT+u7p6Bn7OB/csChHN7vvbEN173lZtu 8h/++UEAAQSqUqDrkUfibSs2rFLt0twkXRqEJuqyvjzBFbM9IJ8xqj7s0XegSZUbUNaqTWRePPzU rTdePTSdfdve1/+TMWd3aqKyZaUdxx1yJvtOgq2labEVAggggAACCCCAAAIIzF0BAq5z99yfc+Td vQMPKst1S2ED5z6l0gK/UVjnAQIIIFAjAj6zvyET74jFgvdbG9w0Y8Ny5gMZl02EGZe8ZW3L0Rk7 7hkHur8nvWy+CX5f7/md58kAPqUyBtsGT2c+ese6hcfOaIJVBBBAAAEEEEAAAQQQQACBMwQIuJ4B wqoxD+ztv6R+vn1a2V+LvIduIR3KupH1N7ct7MUHAQQQqEWBHb2D7w+s+fxMjW3/C4/Vdd14Y2am jneh4+QCr4H9D3rff6Pe833Wb6gg67NaPm4GM39FvdYLCfI6AggggAACCCCAAAIIIDAmQMB1zIJH RQLdff0brQm6o6d0y+tjna2NPxKts0QAAQRqSaC7p3+zDYKHZmJMzpl0Z1tDy0wci2MggAACCCCA AAIIIIAAAgjMvEAw84fkiNUg0NnatFOprf8U9VVZT/9GAYm7onWWCCCAQC0JhCaYwQx+d6CW7BgL AggggAACCCCAAAIIIIDAeAECruM9WCsSyJiR9/hyAtFTmkzrY77cQLTOEgEEEKgVgWPmpd3F73fT OS7dWvKd6WyfthFAAAEEEEAAAQQQQAABBGZXgIDr7PpX9NFzNVud+chYJ+3C+fX2C2PrPEIAAQRq Q+DO9vbT1rh/mInRuND95Uwch2MggAACCCCAAAIIIIAAAgjMjgAB19lxr5qjHjj42BdVv/UHhQ5b +44dvf1bCus8QAABBGpFwNn7Z2Aozx3o/uy3ZuA4HAIBBBBAAAEEEEAAAQQQQGCWBAi4zhJ8tRzW z6KdDc3t6m826rO19vfu6Tu2MFpniQACCNSCwP7tn/7fzrm90zmW0Lnf7erqCqfzGLSNAAIIIIAA AggggAACCCAwuwIEXGfXvyqOfnN74xNh6D4ZdVYTaF3a7OZ/KVpniQACCNSCgA+EOhP+V41F5Vyn /kfB3F092z9z79S3TIsIIIAAAggggAACCCCAAAKVJKC5O/hB4MICdz96cMEly5fusdZcE20dZrNv 2bSq+Z+jdZYIIIBALQh09w7+vt7riupXT35UCramRkayb7xlbcuBybdGCwgggAACCCCAAAIIIIAA ApUsQMC1ks9OhfVte1//T8ZMUJhUxjnT86p7ab2fbKbCukp3EEAAgckI2J19A182xvpyKpP+0Xtl 2rjMT3e2t3xn0o3RAAIIIIAAAggggAACCCCAQMULUFKg4k9R5XRwc2vTt0LjvhD1SBlg7cvsZZ+N 1lkigAACNSLgNrY2vkdZqfdMfjzuGMHWySvSAgIIIIAAAggggAACCCBQTQIEXKvpbFVCXwdGfktB iMNjXbG/0r2vv2NsnUcIIIBATQi4zrbGXwldeIve846WMyJn3DdPuaHXkdlajh77IIAAAggggAAC CCCAAALVK0DAtXrP3az0fFPHouPG5SaVyR/fmriJ2/s12Qy/S7NyRjgoAghMp8CmtqZtg6czqxR0 /R3j3JESj/UvmnfrP3S2Nv7729qWHixxHzZDAAEEEEAAAQQQQAABBBCoEQFquNbIiZzpYezsHfwL Y827ouOGofv4pvbGrmidJQIIIFBrAl2PPBJvXfnGt8Zt8DdjY3MnjbO7nXXP6A/q90dGRv5uy5pF z469ziMEEEAAAQQQQAABBBBAAIG5JkDAda6d8Ska7/aewRWBNU+pjmvzaJOnRkaG1xFomCJgmkEA gYoUePDp1Kp58+L7o86Fzn1pU1vjf4nWWSKAAAIIIIAAAggggAACCCDAbeD8DpQlsLm94UVjikoL GLMgXlf3Z2U1xk4IIIBAlQjE5gUri7uqby31XsgPAggggAACCCCAAAIIIIAAAmMCBFzHLHg0QYFO 1TY0znw72s0a+9YdvYPvj9ZZIoAAArUmEDizYvyYHAHX8SCsIYAAAggggAACCCCAAAJzXoCA65z/ FZgUgHPZzB0Kug5HrQTWfXxbb3p5tM4SAQQQqC0Be2bAlUmxausEMxoEEEAAAQQQQAABBBBAYNIC BFwnTTi3G+hc3bLPmfCjYwp2SZ2JfW5snUcIIIBATQmMKykwMkKGa02dXQaDAAIIIIAAAggggAAC CEyBAAHXKUCc602kT+z7nHNub8HBmnd19/VvLKzzAAEEEKgVATu+pEBdYI7VytAYBwIIIIAAAggg gAACCCCAwNQIEHCdGsc53crWDRtGbGhvd5pFqwDh7Kfv23ekubDOAwQQQKAGBDRJVlFJAXdMWf6v 1sCwGAICCCCAAAIIIIAAAggggMAUChBwnULMudzUxlUNj2n8n44MrLUrFsQb/iRaZ4kAAgjUiECh pIC+ZGLCrBo5qQwDAQQQQAABBBBAAAEEEJhKAQKuU6k5x9vK9Kc+KYIXIgYFXW9+qDf15midJQII IFDNAl17984zxi4uGgMTZhVh8BABBBBAAAEEEEAAAQQQQCAvQMCV34QpE9hy/SUDWed+pahBGzex e/NBiqJneYgAAghUoUD7/BVXqtuqKjD648hwjShYIoAAAggggAACCCCAAAIIjAkQcB2z4NEUCGxu a/wbTaD15UJT1q5dPf/K3yus8wABBBCoUgHrgkI5AT8ERV4pKVCl55JuI4AAAggggAACCCCAAALT KUDAdTp152rb2exHFXQ9Gg3fueD93T3pddE6SwQQQKAaBZyxRRNmGeOMo6RANZ5I+owAAggggAAC CCCAAAIITLMAAddpBp6LzftZu521/zkau7WmzgTBfVofuxU3epElAgggUC0CbnzANbRkuFbLqaOf CCCAAAIIIIAAAggggMBMChBwnUntOXSsTa0NX1OW699FQ7bG/psdPQO/Hq2zRAABBKpOwJpxJQWy wyEZrlV3EukwAggggAACCCCAAAIIIDD9AgRcp994zh7BDQ9vdcYMRAA2sB/d1nfsimidJQIIIFBN AoE140oK1AXmWDX1n74igAACCCCAAAIIIIAAAgjMjAAB15lxnpNH2XTt4ueV5XpXNHjVE2isc/Vf itZZIoAAAtUkoC+QCgFX1W897sunVFP/6SsCCCCAAAIIIIAAAggggMDMCBBwnRnnOXuUnu2fuVeB ie8VAKx9e3fvwNbCOg8QQACBahFwYwFXdZlyAtVy3ugnAggggAACCCCAAAIIIDDDAgRcZxh8rh2u q6srDI27wzkzUjT2Tz74dGpp0ToPEUAAgYoWuGfXrjpr7dj7lmPCrIo+YXQOAQQQQAABBBBAAAEE EJhFAQKus4g/Vw69ubUpaVz429F4FbS4qG5e/I+idZYIIIBApQs0LGq/Un1UZZT8jx68GD1miQAC CCCAAAIIIIAAAggggECxAAHXYg0eT5vAq+aVu1X/cH90AAUrNu/sGfzlaJ0lAgggUNECLijUbx3t JyUFKvqE0TkEEEAAAQQQQAABBBBAYPYECLjOnv2cOvKd7e2njcncoUEr7pr/cYH57LYnDzVG6ywR QACBShUIjF1Z3DeVSiHDtRiExwgggAACCCCAAAIIIIAAAgUBAq4FCh5Mt0Bna8u/Ktr6h9FxlOV6 ZV1T8x9H6ywRQACBShXQ+9W4DFdnmTSrUs8V/UIAAQQQQAABBBBAAAEEZluAgOtsn4E5dvwwPPVx 49xL0bCdsbfu2D/4pmidJQIIIFCRAoEdH3AdCclwrcgTRacQQAABBBBAAAEEEEAAgdkXIOA6++dg TvVgc/vSlIoKvDcatLLGgiDm7vMzgEfPsUQAAQQqUGBcSYGRmD1WgX2kSwgggAACCCCAAAIIIIAA AhUgQMC1Ak7CXOvCxvbGv3TObSuM29rrmhdd+8nCOg8QQACBShNwYyUFnHHHb2tvPlJpXaQ/CCCA AAIIIIAAAggggAAClSFAwLUyzsPc68Up9xEftIgGrkzXX31oX2p1tM4SAQQQqCSBM2q4Uk6gkk4O fUEAAQQQQAABBBBAAAEEKkyAgGuFnZC50p3O9U0/dC4slBYw1syL1cXv1fgV1+AHAQQQqByBrkce iRtrL4p6ZJ0h4BphsEQAAQQQQAABBBBAAAEEEHiNAAHX15DwxEwJbGpr/gvnzD9Gx1Ok9ce6e/s/ FK2zRAABBCpB4KoVN1ypfhR/GXSwEvpFHxBAAAEEEEAAAQQQQAABBCpTgIBrZZ6XOdOrYTf8nzXY U2MDDn7rwf2Dl4+t8wgBBBCYXYF5JraiuAehIcO12IPHCCCAAAIIIIAAAggggAAC4wUIuI73YG2G Bd7dvqgvdOYj0WGtNc11cffFaJ0lAgggMPsCduX4PjgyXMeDsIYAAggggAACCCCAAAIIIFAkQMC1 CIOHsyPwv574P190zu2Ojm6N/bmdPQO3RessEUAAgVkVCMy4DFcTkuE6q+eDgyOAAAIIIIAAAggg gAACFS5AwLXCT9Bc6N5Xbropq0lobtdYs9F4XWA+tSNxYnG0zhIBBBCYLQFn7LiAq3Uhk2bN1sng uAgggAACCCCAAAIIIIBAFQgQcK2CkzQXurixvXF3GLpPRmNVluvFQeO8e6J1lggggMBsCQRufIbr UGCPzlZfOC4CCCCAAAIIIIAAAggggEDlCxBwrfxzNGd6+MMjx37fONNXNOB3dvemf6JonYcIIIDA bAgUarg6407c1t58ZDY6wTERQAABBBBAAAEEEEAAAQSqQ4CAa3WcpznRy7vevPJUaLLvGT/Y2Jfv fvTggvHPsYYAAgjMnIAzYxmuKn9COYGZo+dICCCAAAIIIIAAAggggEBVChBwrcrTVrud3tTW/Ihx 7k+iEVprrrl4+ZK7o3WWCCCAwEwKdD3ySNxYe1HRMQ8WPeYhAggggAACCCCAAAIIIIAAAq8RIOD6 GhKemG2BofTwb+m23R9G/Qisfc9DPQOvj9ZZIoAAAjMl0H75DVdYYwp/K5XtSobrTOFzHAQQQAAB BBBAAAEEEECgSgUKHyKrtP90uwYFbr1h8Qkb2vcXDS0WC8x973z44VjRczxEAAEEZkAgtqL4IAq4 kuFaDMJjBBBAAAEEEEAAAQQQQACB1wgQcH0NCU9UgsDG9ob/6Zz5i6gv1tjX/cLrf7YrWmeJAAII zISAi9lxAVdrHRmuMwHPMRBAAAEEEEAAAQQQQACBKhYg4FrFJ6/Wuz6SNR9yzqWicVprP/RQ78m2 aJ0lAgggMN0CKiewctwxspQUGOfBCgIIIIAAAggggAACCCCAwGsECLi+hoQnKkXgltUNLxnj7oz6 o8DH/Lip+3K0zhIBBBCYboHAjc9wNS6kpMB0o9M+AggggAACCCCAAAIIIFDlAgRcq/wE1nr3O9ua tqlm4r8WxmnNj3f3Df5qYZ0HCCCAwDQK6P1nXEmBTMwem8bD0TQCCCCAAAIIIIAAAggggEANCBBw rYGTWONDcNmRzB3GmdNj43S//cDe/kvG1nmEAAIITJtAUUkBd3JLW/PhaTsSDSOAAAIIIIAAAggg gAACCNSEAAHXmjiNtT2Im9e07Hcu/Gg0Sk2gtWh+vf1CtM4SAQQQmDYBW5Th6gzlBKYNmoYRQAAB BBBAAAEEEEAAgdoRIOBaO+eypkeSPrnv8864ZGGQ1r6ju6d/c2GdBwgggMAUC7zz4YdjxthlUbMq L/Bi9JglAggggAACCCCAAAIIIIAAAucSIOB6LhmeryiBrRs2jLiMvUMBj7DQscB++p6+YwsL6zxA AAEEplDg5zr+/RWarK/47yQZrlPoS1MIIIAAAggggAACCCCAQK0KFH+QrNUxMq4aEdi0uuF7xrjf j4aj0gKXtpj5fxqts0QAAQSmUsDaYNyEWcaS4TqVvrSFAAIIIIAAAggggAACCNSqAAHXWj2zNTqu TH/6d5Tl+nzR8Dp3HEj/u6J1HiKAAAJTIhCLjw+42pCA65TA0ggCCCCAAAIIIIAAAgggUOMCBFxr /ATX2vC2XH/JgAvDrcXjskHs3s/19NQXP8djBBBAYNICrmjCLDXmnKOkwKRRaQABBBBAAAEEEEAA AQQQqH0BAq61f45rboSb2pv+TpGPP4sGZq1pX2ov/XS0zhIBBBCYGgG7sridjHFMmlUMwmMEEEAA AQQQQAABBBBAAIGzChBwPSsLT1a6wPBI9qPKNns16mdggvd27+vviNZZIoAAAlMgML6Ga2COTkGb NIEAAggggAACCCCAAAIIIFDjAgRca/wE1+rwblnbcjS07gOF8VkTN3F7X1dXF7/TBRQeIIDAZASU PV8UcHUnt7Q1H55Me+yLAAIIIIAAAggggAACCCAwNwQITs2N81yTo9zc2tSt0gJfiwZnrd2w6uYP /2a0zhIBBBCYpEChpIBzTJg1SUt2RwABBBBAAAEEEEAAAQTmjAAB1zlzqmtzoCP29AeNM/3R6Kyx v7Zt34mro3WWCCCAQDkC+Wx5u6xoXybMKsLgIQIIIIAAAggggAACCCCAwLkFCLie24ZXqkBgS+uS FzR3+F1FXW2I19UVJtQqep6HCCCAQMkC7Td9wGe3xop2YMKsIgweIoAAAggggAACCCCAAAIInFuA gOu5bXilSgT2b//Mfc64x6LuKsv1rd09A++N1lkigAACExWw9bFCOQG/r+q5EnCdKCLbI4AAAggg gAACCCCAAAJzVICA6xw98bU0bN36G5owvF01FkeicdnAfOL+nnTx7cDRSywRQACBCwo4Z4smzNLm oaGkwAXV2AABBBBAAAEEEEAAAQQQQMALEHDl96AmBDrbm/caG35sbDB2yQIb+/zYOo8QQACBiQiM D7hmjSPDdSJ8bIsAAggggAACCCCAAAIIzGEBAq5z+OTX2tAPDD1/tzNmX2Fc1rxre2/6XYV1HiCA AAKlC4wrKaBa0QRcS7djSwQQQAABBBBAAAEEEEBgTgsQcJ3Tp7+2Bt+1bt1w6DJ3aFSKu+Z/AhN8 9r59R5qjdZYIIIBAKQKBGZ/hGgzZo6XsxzYIIIAAAggggAACCCCAAAIIEHDld6CmBDa3tXxbtVzv jgZlrV3REG/4XLTOEgEEEChFwFlTqOHqnEt1rm/6YSn7sQ0CCCCAAAIIIIAAAggggAACBFz5Hag5 gVOZgY8rQDJ2+6+1tzzUm3pzzQ2UASGAwHQKFJcUYMKs6ZSmbQQQQAABBBBAAAEEEECgxgQIuNbY CWU4xty+ZllaRQXeW2Rh4yZ2b9fevfOKnuMhAgggcFaBrq6uwDq7rOjFsS9wip7kIQIIIIAAAggg gAACCCCAAAJnEyDgejYVnqt6gc72xr9SluuDhYFYu3ZV/dWfKqzzAAEEEDiHwDU337nCWBOPXrbW EHCNMFgigAACCCCAAAIIIIAAAghcjyWKQAAAQABJREFUUICA6wWJ2KBaBTIm/Igz7nhR/+/s7kmv K1rnIQIIIPAaAevihfqtoy9SUuA1SjyBAAIIIIAAAggggAACCCBwLgECrueS4fmqF9jS1nw4dOF/ iQaiLLU6a4N7tW6j51gigAACZwpYY4vrt5owJMP1TCPWEUAAAQQQQAABBBBAAAEEzi1AwPXcNrxS AwKb25r/h+q5fqswFGt/pLuv/9cK6zxAAAEEzhAIjD0jw7VoEr4ztmUVAQQQQAABBBBAAAEEEEAA gTMFCLieKcJ6zQmE4fB/1qBORQOzLviNbX3HrojWWSKAAALjBJwZF3BVaRJKCowDYgUBBBBAAAEE EEAAAQQQQOB8AgRcz6fDazUhsGnVomdM6D5cGIw1TXWu/kuFdR4ggAACxQLB+JICxgwzaVaxD48R QAABBBBAAAEEEEAAAQTOK0DA9bw8vFgrAl/b/Y0vOeceL4zH2rfv7B14T2GdBwgggMCYwFiGqzOZ ze1LU2Mv8QgBBBBAAAEEEEAAAQQQQACB8wsQcD2/D6/WiMBXbrop60J3h+q5ZqIhOWM+9eDTqaXR OksEEEDAC9iikgIqJ3AAFQQQQAABBBBAAAEEEEAAAQQmIkDAdSJabFvVAptWNf1AkZRPRoOw1l40 ry72Z9E6SwQQQKCrq0t/F+3FkYS1hnICEQZLBBBAAAEEEEAAAQQQQACBkgQIuJbExEa1IjD0wuHf V5Zrb2E81r5jR0//TxfWeYAAAnNa4IrN//VyY028CIEJs4oweIgAAggggAACCCCAAAIIIHBhAQKu FzZiixoSuPXGq4cyLjuudqsNgnu2PXmosYaGyVAQQKBMgfmubqx+q9oIQzJcy6RkNwQQQAABBBBA AAEEEEBgzgoQcJ2zp37uDvzm9uZ/0gRan48ErDFXxhub/zBaZ4kAAnNZwK4sHr3eHygpUAzCYwQQ QAABBBBAAAEEEEAAgQsKEHC9IBEb1KLA6fTwx4xxhwpjs/b2HfsH31RY5wECCMxRATsuw1WTZlFS YI7+JjBsBBBAAAEEEEAAAQQQQKBcAQKu5cqxX1UL3HrD4hOhse+LBqEstsDG3b337NpVFz3HEgEE 5p6ADcy4gKs1jgzXufdrwIgRQAABBBBAAAEEEEAAgUkJEHCdFB87V7PAptaGrzlndkZjsMaub168 9uPROksEEJh7As6MLykQmmEyXOferwEjRgABBBBAAAEEEEAAAQQmJUDAdVJ87FztAjbjPqTSAiej cVhn73poX2p1tM4SAQTmloB1RRmuzmQ2ty9NzS0BRosAAggggAACCCCAAAIIIDBZAQKukxVk/6oW 2Lim8eXQuTsLg7CmPlYXv1frqjLADwIIzDUBZ4oCrsb1zLXxM14EEEAAAQQQQAABBBBAAIHJCxBw nbwhLVS5wKa2pocUZPnnaBiKtP5Yd2//XdE6SwQQmDMC+udvLy6M1hrKCRQweIAAAggggAACCCCA AAIIIFCqAAHXUqXYrpYF3Mhw5j3GmdNjg7Qfe3D/4OVj6zxCAIFaF9jeM3i5taYwcZ6+iGHCrFo/ 6YwPAQQQQAABBBBAAAEEEJgGAQKu04BKk9UncMvalgMKuP561HNrbUtdzP1ptM4SAQTmhMCKcaMM CbiO82AFAQQQQAABBBBAAAEEEECgJAECriUxsdFcENj/4mOfd8YlorEq6PrzO3r73x2ts0QAgdoW iI2r35obKyUFavuUMzoEEEAAAQQQQAABBBBAYFoECLhOCyuNVqNA1403ZlTA8XbdRhxG/VfQ9fd2 JE4sjtZZIoBATQusHDc66ygpMA6EFQQQQAABBBBAAAEEEEAAgVIECLiWosQ2c0ZgY2vjLuvc70UD tppAJ2iY98VonSUCCNSugAvM+JICzpHhWrunm5EhgAACCCCAAAIIIIAAAtMmQMB12mhpuFoFUidO /o76/myh/9a8q7s3/ROFdR4ggEBtCrjxAdd0MEKGa22eaUaFAAIIIIAAAggggAACCEyrAAHXaeWl 8WoU2LrhskGXDbeO73vsy3c/enDB+OdYQwCBGhMoLimQ3dq65GSNjY/hIIAAAggggAACCCCAAAII zIAAAdcZQOYQ1SfQuarpm8a5P4t6bq255pKLl3w2WmeJAAK1J6AazmMlBZw7UHsjZEQIIIAAAggg gAACCCCAAAIzIUDAdSaUOUZVCgyczvy6gq5Hos6rnuvWh3oGXh+ts0QAgZoSULzVXByNyFlDOYEI gyUCCCCAAAIIIIAAAggggMCEBAi4ToiLjeeSwB3rFh4LTXhn0ZhjscDc986HH44VPcdDBBCoAYEH 9w9eZqyZVxhKSMC1YMEDBBBAAAEEEEAAAQQQQACBCQkQcJ0QFxvPNYFNbc1/4Yz7ajRuZbm+7hdv +NmPRessEUCgNgTm2aJyAvkhHayNkTEKBBBAAAEEEEAAAQQQQACBmRYg4DrT4hyv6gSG3NAHjTP9 hY4H9iMP9Z5sK6zzAAEEql7AFddv1WhUt5mSAlV/VhkAAggggAACCCCAAAIIIDA7AgRcZ8edo1aR wG1tSw865z4YdVmFHufHTd2Xo3WWCCBQAwIxs7J4FMpsJ8O1GITHCCCAAAIIIIAAAggggAACJQsQ cC2Zig3nskBne+N9zpnvFAys+fGdvYPF9V0LL/EAAQSqUMCNLymQMY4M1yo8jXQZAQQQQAABBBBA AAEEEKgEAQKulXAW6EM1CLjQZe9QaYHhqLPOuo8/sLf/kmidJQIIVK+AMtdXFPc+m84QcC0G4TEC CCCAAAIIIIAAAggggEDJAgRcS6Ziw7kusLm9+Slnw9+OHDSB1qL6+fZPonWWCCBQ1QLFAdfsrTcs PlHVo6HzCCCAAAIIIIAAAggggAACsyZAwHXW6DlwNQocGHr+btVzfSrqu4Kuv7S9r78zWmeJAAJV KmDHarhqAq2eKh0F3UYAAQQQQAABBBBAAAEEEKgAAQKuFXAS6EL1CHStWzdsfGkBo+ICoz+Bs5/Z 3nO0JVpniQACVSjgTFF5EOq3VuEZpMsIIIAAAggggAACCCCAQMUIEHCtmFNBR6pFoLO95TsKt/5B 1F9r7WVBsOAL0TpLBBCoLoGHnhq41Fgzr9Dr0Py/9u4FSq6rPBD13tWth9WS/MLG2BZjrtQSti5k YEzWhHXJvcqdZNaQOzN52RNLsolBRmDAg3kFSIAGEkgwGDAYMDY2xpKcmEmYB8MkmYeHeTBJcPAA UfxoiYflFza2bEkt69Fd++7GnKpT8kPq7qquU1Vfr8Xae5+qs8+/v922F7+2/rOr0dchQIAAAQIE CBAgQIAAAQIzFJBwnSGYrxOYFnj04L7356RrIymTX7izYevde3+eDgECvSdQG4orylHHGLwwqwyi T4AAAQIECBAgQIAAAQIzEpBwnRGXLxN4UuANa0/dF2J6fckj1oaGrr1qfHxR6ZouAQK9IDAcyi/M mo648YcpvRC+GAkQIECAAAECBAgQIECgWgISrtXaD9H0kMAFK0f+fUjpi6WQVz8nPO8PSmNdAgR6 QKCWWhOuU8EJ1x7YNiESIECAAAECBAgQIECgsgISrpXdGoH1gsATqf6O/P6sR4tYY6y9cdud+15c jLUECPSEQEtJgXx6XUmBntg2QRIgQIAAAQIECBAgQKCaAhKu1dwXUfWIwKtHlz08leqXNsKNYTgM xy+MjY35Z6uBokOg2gIptJ5wPbznsJIC1d4y0REgQIAAAQIECBAgQKDSApJCld4ewfWCwMZVy/44 hfQfi1hjjOeu2fj2dxdjLQECFReILQnXqYtfcuJjFY9YeAQIECBAgAABAgQIECBQYQEJ1wpvjtB6 R2Dy8OHNOdr9jYhjfNeX7nzsBY2xDgECVRZolBTIp113VDlQsREgQIAAAQIECBAgQIBA9QUkXKu/ RyLsAYGLXnjC91M9vb0U6pLhBQuuKY11CRCoqEBM4bRmaEk5gSaGHgECBAgQIECAAAECBAjMQkDC dRZobiHwdAJfuf3fX5NSuq34LIb4izfvnHhdMdYSIFA9gRu27zstxLCoiCwnX70wq8DQEiBAgAAB AgQIECBAgMCsBCRcZ8XmJgJPFfjy+edPhcn0mpDCZOnT379+fO8ppbEuAQIVElgwHBvlBH4alhOu FdofoRAgQIAAAQIECBAgQKAXBSRce3HXxFxZgfUvXPqdFNMHmwHGkxbHoauaYz0CBKokMDQUzyzH Uw9OuJY99AkQIECAAAECBAgQIEBg5gISrjM3cweBZxU4eM9DH8lfuLv4UozhN7eO7z+vGGsJEKiO QH5JVkvCNZcXUFKgOtsjEgIECBAgQIAAAQIECPSkgIRrT26boKsscPG6FxyoT01dkmPMuZwnf2ox fOzq7Q8tLcZaAgQqI9CScE3BS7MqszMCIUCAAAECBAgQIECAQI8KSLj26MYJu9oCG1Yv+2/1VP9U I8oYVpy4eOSTjbEOAQJVEWip4RonJp1wrcrOiIMAAQIECBAgQIAAAQI9KiDh2qMbJ+zqC+yLh96b T8s9UEQaQ7z4ph17Xl6MtQQIdF8gl/won3Cd2vDiEx7rflQiIECAAAECBAgQIECAAIFeFpBw7eXd E3ulBTavPOnxmOIbSkHG4TB03dj27QtL13QJEOiuQCPhmmuA7MihNEqBdDcsTydAgAABAgQIECBA gACBXhWQcO3VnRN3TwhcsGrJV3Kg2xrBxnj26kUv+L3GWIcAga4K5Ozq84oAYvLCrMJCS4AAAQIE CBAgQIAAAQKzF5Bwnb2dOwkck8DkwfS2XFqg/NeU37xlfO85x3SzLxEg0DGBbd/d99wYwuLmA7ww q2mhR4AAAQIECBAgQIAAAQKzFZBwna2c+wgco8CF54w8kOrpsuLruWbkgqFY+0Ie51yPHwIEuiWQ jouNcgLTMdSDE67d2gvPJUCAAAECBAgQIECAQD8JSLj2025aS2UFNowuvSlXhvyvjQBj/Ifbdux7 e2OsQ4DAvAvkP/FYUX5oHt9bHusTIECAAAECBAgQIECAAIHZCEi4zkbNPQRmIVCPh1+b60UeKG6N ofaeL+189PnFWEuAwPwKpNB6wjXFsGt+I/A0AgQIECBAgAABAgQIEOhHAQnXftxVa6qkwIaVx4/n wN7VCC6GpcNp0WcbYx0CBOZVoJZCS0mBeDg54TqvO+BhBAgQIECAAAECBAgQ6E8BCdf+3FerqqjA 3ff81afzC7T+dxFejPGVW8cnXlOMtQQIzKNArbWkwP6pKQnXeeT3KAIECBAgQIAAAQIECPSrgIRr v+6sdVVSYGzdusmUwqYc3FQRYC2GD994x56Ti7GWAIH5EcglPsonXKc2rT1+9/w82VMIECBAgAAB AgQIECBAoJ8FJFz7eXetrZICG1aN/E1K6Q8awcV4yoKFQ59rjHUIEJgfgdaSAjvzQ3MO1g8BAgQI ECBAgAABAgQIEJibgITr3PzcTWBWAnsfe/xD+aTr94qbY4i/sWV83y8VYy0BAp0XiDE8r/GU5IVZ DQsdAgQIECBAgAABAgQIEJiTgITrnPjcTGB2ApvPPX1/qtc3l+8eqtWu+dK3HxwpX9MnQKAzAl/a sffUPPNxxey5trL6rQWGlgABAgQIECBAgAABAgTmJCDhOic+NxOYvcCG1Uv/Uy4tcE1phrOGR5Z9 rDTWJUCgQwIx1cr1W6efIuHaIWvTEiBAgAABAgQIECBAYNAEJFwHbcett1IC+w9OvjsnXR9qBBXj JVvumnhZY6xDgEBHBIZbX5g1/YxdHXmQSQkQIECAAAECBAgQIEBg4AQkXAduyy24SgL5reiP1kP9 siKmGEKtNhy+cM1tty0ormkJEOiIwIryrLmeqxOuZRB9AgQIECBAgAABAgQIEJi1gITrrOncSKA9 AhtXLfvjXD/yXxWz5RdovWjZCWe/rxhrCRBov0CqxZaSApOTari2X9mMBAgQIECAAAECBAgQGEwB CdfB3HerrphAvR4vTynsLcLKSde33XTnnjXFWEuAQNsFWhKuByenlBRoO7EJCRAgQIAAAQIECBAg MJgCEq6Due9WXTGBjaNL7s21XC9vhBXDouEFw9fmca4y4IcAgbYLpFAuKTCVy3vsbvszTEiAAAEC BAgQIECAAAECAykg4TqQ227RVRTYMDpyfUjhf5Zie8XN4/vfXBrrEiDQJoH8JxnlE64787SpTVOb hgABAgQIECBAgAABAgQGXEDCdcB/ASy/UgLpcH3qkpz2OVRElWIau/Gu/WcUYy0BAm0SiOF5xUy5 nIcXZhUYWgIECBAgQIAAAQIECBCYs4CE65wJTUCgfQIXrV52Rz3W31vMGGNcvmAofaYYawkQmLvA 9eN7T8mzLGnO5IVZTQs9AgQIECBAgAABAgQIEJirgITrXAXdT6DNAvt233llrue6vZg2J13/2dYd +y4qxloCBOYmcFyolcsJTE/mhVlzI3U3AQIECBAgQIAAAQIECJQEJFxLGLoEqiCw+dxzD9dT3JQL StaLeHLS9SNbv/PYicVYS4DA7AXyP1stCdcYlRSYvaY7CRAgQIAAAQIECBAgQOBIAQnXI0WMCVRA YOPokr/MtVw/VoQSQ3xuXLLw6mKsJUBgTgIryndPTUm4lj30CRAgQIAAAQIECBAgQGBuAhKuc/Nz N4GOCew+uO8DefJ7igfkU3gXbNux9xeKsZYAgVkK1FpPuOYSHkoKzJLSbQQIECBAgAABAgQIECDw VAEJ16eauEKgEgJvWHvqvqmUXlcOJoahz1/5jV3Hla/pEyAwM4GYYktJgXq9fu/MZvBtAgQIECBA gAABAgQIECDwzAISrs9s4xMCXRfYuGrkP6R6uqERSAwrTzv1pD9sjHUIEJiNQLmkwNSrzl7+6Gwm cQ8BAgQIECBAgAABAgQIEHg6AQnXp1NxjUCFBA6E+m/nv/L8SBFSfoHWpTeNT7y0GGsJEJixQOOE a0rhe/nu/B4tPwQIECBAgAABAgQIECBAoD0CEq7tcTQLgY4JvHp02cMh1S8tPWBoKIbrzrvllqHS NV0CBI5RIMXwvNJXlRMoYegSIECAAAECBAgQIECAwNwFJFznbmgGAh0XWD+67JZ8yvXPiwflU64v +bV/8Mu/W4y1BAgcm8CNd+w5OYYw0vy2F2Y1LfQIECBAgAABAgQIECBAoB0CEq7tUDQHgXkQOHj4 0Ovy33ueKB6VQnznTTseX1WMtQQIHF1geKhWrt8acvLVCdejs/kGAQIECBAgQIAAAQIECMxAQMJ1 Bli+SqCbAheffeIPUkhvL2LIiaLFQ2HB54uxlgCBowvkP6ho1G+d/nY9SrgeXc03CBAgQIAAAQIE CBAgQGAmAhKuM9HyXQJdFhi/6YprctL1r4swYgzrtu7Y/8ZirCVA4NkFhoZCS8I1TYVdz36HTwkQ IECAAAECBAgQIECAwMwEJFxn5uXbBLoqMDY2Vq+HtCm/Wf1wEUiM6YM3bN93WjHWEiDwLAIpHFFS ICkp8CxcPiJAgAABAgQIECBAgACBmQtIuM7czB0EuiqwceXS7+ZTrh8sgoghnrBocfx0MdYSIPDM ArkOcssJ18mpuhOuz8zlEwIECBAgQIAAAQIECBCYhYCE6yzQ3EKg2wKPpPs/khNHdxVx5KTrr2/d sfc3i7GWAIFnEmjWcM3/DNW//8dX7n6mb7pOgAABAgQIECBAgAABAgRmI5Dfu+OHAIFeFLjprj2v GB4e/nqO/Sf/HKeU7q+nA2dvHD15Ty+uR8wE5kNg2479d+fax6M/eVYKOy5YteTJ/nw83DMIECBA gAABAgQIECBAYCAEnHAdiG22yH4UuHDN8v9eT/VPFWuLMZ5ei4sb4+K6lgCBpkD+04nnFaN8wlU5 gQJDS4AAAQIECBAgQIAAAQJtE5BwbRuliQjMv0BKB98TUrqveHJOul649e69P1+MtQQINAWu2/74 Sfk8+NLiSk6+emFWgaElQIAAAQIECBAgQIAAgbYJSLi2jdJEBOZfYLp8QD2FN5SeHGtDQ9deNT6+ qHRNlwCBLLBoeGhFGSLFJOFaBtEnQIAAAQIECBAgQIAAgbYISLi2hdEkBLonsGF05N/kvxq9tRTB 6ufUzvhQaaxLgEAWGB5uvjBrGkRJAb8WBAgQIECAAAECBAgQINAJAQnXTqiak8A8Cxw8UH9bCumx 4rExhcu23bnvxcVYS4BATrCmcGbZIdaVFCh76BMgQIAAAQIECBAgQIBAewQkXNvjaBYCXRW4eO3S B0M9vakRRAzDcUG8bmxszD/jDRQdAqG1pEBKXprll4IAAQIECBAgQIAAAQIE2i4gGdN2UhMS6I7A +tGlW/IJvlubT48vG93w9nc2x3oEBl6g9YRrqqvhOvC/EgAIECBAgAABAgQIECDQfgEJ1/abmpFA 1wQOpUOX5Ic/UQRQq8XfueGO3WcVYy2BQRaIoVnDNddvrd9985WPDrKHtRMgQIAAAQIECBAgQIBA ZwQkXDvjalYCXRH4rdETduZE0rtLD1+yaOHCz5fGugQGViDFZg3XXOf4e7nkRn1gMSycAAECBAgQ IECAAAECBDomIOHaMVoTE+iOwFf+5qufSindXjw9n+r7xa07Jl5bjLUEBlYghdNLa1dOoIShS4AA AQIECBAgQIAAAQLtE5BwbZ+lmQhUQuDL558/NZXCphzMVBFQLYYPXz++95RirCUwaAJbv/PYiTGG ZcW682lXCdcCQ0uAAAECBAgQIECAAAECbRWQcG0rp8kIVEPgwtGRb9VT+nAzmnjS4jh0VXOsR2Cw BNLIcMsLs0JIuwZLwGoJECBAgAABAgQIECBAYL4EJFznS9pzCMyzwI8eevRDIYWdxWPz6b7f3Hb3 /l8vxloCgySQS2usaFlv3QnXFg8DAgQIECBAgAABAgQIEGibgIRr2yhNRKBaAm95+YonUphqqd0a a+HjV29/aGm1IhUNgXkQSM0XZv30aU64zgO7RxAgQIAAAQIECBAgQGAQBSRcB3HXrXlgBNavWvZf cmmBzzUWHMOKExeNfLwx1iEwIAL5P3YtJQVicMJ1QLbeMgkQIECAAAECBAgQIDDvAhKu807ugQTm WWD/4XenkH5UPDXG+Jpt43t+rhhrCQyIQEtJgSdC3UuzBmTjLZMAAQIECBAgQIAAAQLzLSDhOt/i nkdgngU2vPiE3ake31R6bC5nOXTd2PbtC0vXdAn0tUCKzROuKYT6PVs/9khfL9jiCBAgQIAAAQIE CBAgQKBrAhKuXaP3YALzJ7BhdMmX89Om//eTn3zK9Zw1C1/wgWKsJdD/ArFRUiCm8P2xsbF6/6/Z CgkQIECAAAECBAgQIECgGwISrt1Q90wCXRA4NBkuTyntaTw6hsu3jO89pzHWIdDPAimdXiwvn3BV TqDA0BIgQIAAAQIECBAgQIBA2wUkXNtOakIC1RR41Zol9+WTfZc3oothYW26tMDYmH8PNFB0+lHg htt3n5BPdS9vrC2GXY2+DgECBAgQIECAAAECBAgQaLOAREubQU1HoMoCF4yO3JBP9/2PIsYYw8+N bnzbW4qxlkA/CgwtG26UE/jp+pxw7ceNtiYCBAgQIECAAAECBAhUREDCtSIbIQwC8ySQpg5Pbgop HCyeVwu1912/45GWN7gXn2kJ9INA/h1v/f2uJydc+2FjrYEAAQIECBAgQIAAAQIVFZBwrejGCItA pwQufOHyu1Kov7cxfwxLF4fFn2uMdQj0mcBQCC0nXKMarn22w5ZDgAABAgQIECBAgACBaglIuFZr P0RDYF4E9j5258dTSN8tHpbrW75y2859FxdjLYF+EkipNeE6KeHaT9trLQQIECBAgAABAgQIEKic gIRr5bZEQAQ6L7D53HMPp8m4KddzrRdPiyn+4Y137Dm5GGsJ9I1ArTXhejjUlRTom821EAIECBAg QIAAAQIECFRPQMK1ensiIgLzIrBhzZK/zrVcP9p4WIynLFgw/JnGWIdA/wg0arhO/yHDPVs/9kj/ LM1KCBAgQIAAAQIECBAgQKBqAhKuVdsR8RCYR4HJiT0fyAmoHxaPjDGcv2V83y8VYy2BfhCI5ZIC KfxgbGyscbK7H9ZnDQQIECBAgAABAgQIECBQLQEJ12rth2gIzKvART9z2kSq1zeXHzpUq13zpW8/ OFK+pk+gpwViOL0Uv3ICJQxdAgQIECBAgAABAgQIEGi/gIRr+03NSKCnBDaMLv3z/AKt60tBn7Vg 6bIrSmNdAj0rcM3OR48PIeb//fQnhnuLrpYAAQIECBAgQIAAAQIECHRCQMK1E6rmJNBrApNTv51S +nERdgpx85a7Jl5WjLUEelVgWX3BmUfE7oTrESCGBAgQIECAAAECBAgQINBeAQnX9nqajUBPCqxf s/zHKcVLi+BjCLXacPjCNbfdtqC4piXQiwL5Dw9aEq6xnpxw7cWNFDMBAgQIECBAgAABAgR6SEDC tYc2S6gEOimwYXTJl/Mp1z8rnhFDfNHyE85+TzHWEuhFgfx7vKIcd35bloRrGUSfAAECBAgQIECA AAECBNouIOHadlITEuhdgXTo0OtCCvuaK4jvuOnOPWuaYz0CvSWQQmg54ZoTrkoK9NYWipYAAQIE CBAgQIAAAQI9JyDh2nNbJmACnRPYcM6JPwwxvb3xhBgWDS8YvjaPc5UBPwR6T6BWa024plh3wrX3 tlHEBAgQIECAAAECBAgQ6CkBCdee2i7BEui8wF03XfH5FNJflZ70iq07919WGusS6CWBRkmBfNq1 /u++9R8e6aXgxUqAAAECBAgQIECAAAECvSfg1Frv7ZmICXRc4Es79v6fw2HoWzGGn7w0K9d23RMn w9kXvHDk/o4/3AMItFFg246J7THGc6anTCl8b/2qJSvbOL2pCBAgQIAAAQIECBAgQIDAUwSccH0K iQsECFy0atnfxpA+UEjkhNXyMBw+U4y1BHpIoFnDNXphVg/tm1AJECBAgAABAgQIECDQswISrj27 dQIn0FmBh9P9V+S/gn1n4ykx/vOt4/s2NMY6BCou8KVvPzjykz8saMbphVlNCz0CBAgQIECAAAEC BAgQ6JCAhGuHYE1LoNcFLhsdPVhPk5vyOnLe9cmfWi1+9Ibbd59QjLUEqixQWzLy98rxxboTrmUP fQIECBAgQIAAAQIECBDojICEa2dczUqgLwQ2rlr+P1OqX9VcTDxt0fJFn26O9QhUWSA2ywnkMOtK ClR5s8RGgAABAgQIECBAgACBvhGQcO2brbQQAp0ReGLyiffkl2bdW8ye37S3YduOvb9QjLUEqiow FFoTrvmtWUoKVHWzxEWAAAECBAgQIECAAIE+EpBw7aPNtBQCnRB4zQtP2ZuLClxanjuGoc9f+Y1d x5Wv6ROonEAtrGiJyQnXFg4DAgQIECBAgAABAgQIEOiMgIRrZ1zNSqCvBNaPjvy7XMh1S2NRMaw8 7dQTP9wY6xCooEBKoaWkQHyieVK7guEKiQABAgQIECBAgAABAgT6REDCtU820jIIdFxgf/1tKaTd xXNirL3x5vGJlxRjLYEKCjQSrvkPDOpfueNrP65gjEIiQIAAAQIECBAgQIAAgT4TkHDtsw21HAKd Elj/oqU/SvX0ptL8QymGL5x3yy1DpWu6BKok0CgpkGsP//DL558/VaXgxEKAAAECBAgQIECAAAEC /Skg4dqf+2pVBDoisGF06dZcz/U/F5PHGF/yKy/95XcXYy2BKgnE2CwpkE+4emFWlTZHLAQIECBA gAABAgQIEOhjAQnXPt5cSyPQCYF6/dBr87xPFHPXYnzXF8cfW1mMtQSqIHDNbfcvCSEeX8SST7je W/S1BAgQIECAAAECBAgQIECgkwISrp3UNTeBPhTYsPqE79VDeFdpacctjAuvLY11CXRd4Ljly/5e OYj8Ai0J1zKIPgECBAgQIECAAAECBAh0TEDCtWO0JibQvwL/+m+++umQ0reKFea/ur1u2/jEpcVY S6DbAsMhNl6YNR2LkgLd3hHPJ0CAAAECBAgQIECAwOAISLgOzl5bKYG2CUy/fKheT6/JWazJxqS1 8Ps3bN93WmOsQ6CbAkPN+q3TYcSQnHDt5n54NgECBAgQIECAAAECBAZIQMJ1gDbbUgm0U2DD6qX/ O58b/HAxZwzxhEWL46eKsZZAdwXiivLz8ylsCdcyiD4BAgQIECBAgAABAgQIdExAwrVjtCYm0P8C B3Y99KF8ynVHsdKcdP2NbeN7zy/GWgJdE0itJ1zT/rSra7F4MAECBAgQIECAAAECBAgMlICE60Bt t8USaK/AxetecGAyTV3SMmusfXzL+CPLW64ZEJhngRiaCddcv7X+lTu+9uN5DsHjCBAgQIAAAQIE CBAgQGBABSRcB3TjLZtAuwQuHF32X3Npgc8W88UYT6+FxZ8oxloCXRJolBTIydcfTtcd7lIcHkuA AAECBAgQIECAAAECAyYg4TpgG265BDohcGDPoXfnpOuDxdyxFn/rprv2vKIYawnMt0CKzROu+dnq t873BngeAQIECBAgQIAAAQIEBlhAwnWAN9/SCbRL4OKXnPhYmopvLM0Xh4aHr71qfHxR6ZougXkR uPIbu46bfolb8bCUJFwLCy0BAgQIECBAgAABAgQIdF5AwrXzxp5AYCAE1q9e8id5oV8uFpv/Gvea U+IZv1eMtQTmS+CUk45//hHP8sKsI0AMCRAgQIAAAQIECBAgQKBzAhKunbM1M4HBEzic3pxLCzxe Wvibt92578WlsS6BjgvUarVG/dafPkxJgY6rewABAgQIECBAgAABAgQIFAISroWElgCBOQtc8MKR +1NIlzcmimE4LojXjY2N+XdNA0Wn4wK1lvqtIZ+2lnDtOLoHECBAgAABAgQIECBAgEAhIAlSSGgJ EGiLwPqVS7+YQvhvzcniy1Zf+LZ3NMd6BDorUAvxzJYnxKSkQAuIAQECBAgQIECAAAECBAh0UkDC tZO65iYwmALp8KHJS0IKB4vlx1B7zw137D6rGGsJdFigpaTAgQPJCdcOg5ueAAECBAgQIECAAAEC BJoCEq5NCz0CBNok8Kqzl9+dQv09pemWLF648JrSWJdAxwTyCevGCdfcr39t+9ce7tjDTEyAAAEC BAgQIECAAAECBI4QkHA9AsSQAIH2CNy965sfz/Vcv9OcLf7StvGJTc2xHoEOCcRmwjXXb73ny+ef P9WhJ5mWAAECBAgQIECAAAECBAg8RUDC9SkkLhAg0A6BsXXrJuuTYdP0CcPGfDH8wfXje09pjHUI dEagUVIg//4pJ9AZY7MSIECAAAECBAgQIECAwDMISLg+A4zLBAjMXWDjmpFv5lquHy1mijGefFys fa4Yawm0W+CGW7+/OIZ4YmPeFLwwq4GhQ4AAAQIECBAgQIAAAQLzISDhOh/KnkFggAX2PvbY+/Py f9AgiPHXtu6ceGVjrEOgjQK1005+/hHTOeF6BIghAQIECBAgQIAAAQIECHRWQMK1s75mJzDwApvP PX3/VL2+uQxRS/FzV29/aGn5mj6BdggMLaw1yglMz5druEq4tgPWHAQIECBAgAABAgQIECBwzAIS rsdM5YsECMxWYOPo0r8IIX2hcX8MK05aNPKxxliHQJsEaqn5wqyfTqmkQJtsTUOAAAECBAgQIECA AAECxyYg4XpsTr5FgMAcBQ4dmvrtkNLDxTQpxk3bxvf8XDHWEmiPQDyzPM/UVHLCtQyiT4AAAQIE CBAgQIAAAQIdF5Bw7TixBxAgMC3wqrOXPxJSvLTQyH/Vuxbi0HVj27cvLK5pCbRBoKWkwOHJ5IRr G1BNQYAAAQIECBAgQIAAAQLHLiDheuxWvkmAwBwFLhhd8q9SSl8rpokxnrN68VljxVhLYM4CsaWk QPrhQ9/88ZznNAEBAgQIECBAgAABAgQIEJiBgITrDLB8lQCBuQscCAdeF1LYV8wUU3zrlvG95xRj LYG5COST042SAimEe8bWrZucy3zuJUCAAAECBAgQIECAAAECMxWQcJ2pmO8TIDAngVevOnlXiOnt jUliWFibLi0wNubfRw0UndkKpNaXZiknMFtI9xEgQIAAAQIECBAgQIDArAUkOGZN50YCBGYrcNdN V3w+J8b+V3F/jOHnVm9425uLsZbAbASuGh9flMtUnNy4NwUvzGpg6BAgQIAAAQIECBAgQIDAfAlI uM6XtOcQINAQyKdZ6/U0tSmXFjhUXIyx9v7rdzzS8sKj4jMtgWMROLl26vPL38vlBSRcyyD6BAgQ IECAAAECBAgQIDAvAhKu88LsIQQIHCmwcXTZ36WQPtC4HsPSxWHx5xpjHQIzFUi1Rv3Wn96qpMBM DX2fAAECBAgQIECAAAECBOYsIOE6Z0ITECAwW4G7D/7gipTS3xX3578O/sptO/a9qhhrCcxMILac kK5HJ1xn5ufbBAgQIECAAAECBAgQINAOAQnXdiiagwCBWQmMrV17aCpMXZJvzi+Uf/InhnjFjXfs adbhLD7QEjiaQIotJ1zTZHLC9WhmPidAgAABAgQIECBAgACBtgtIuLad1IQECMxE4MJVy7+R6vVP Nu6J8ZQFC4Y/3RjrEDhGgVottCZcp5xwPUY6XyNAgAABAgQIECBAgACBNgpIuLYR01QECMxO4Imp J96bz7g2TiPGGH5zy/i+X5rdbO4aYIFySYG080d//fAAW1g6AQIECBAgQIAAAQIECHRJQMK1S/Ae S4BAU+A1Lzxlb4jp9c0rIQzVatdcc9v9S8rX9Ak8m0CuS9E44Zr794ytWzf5bN/3GQECBAgQIECA AAECBAgQ6ISAhGsnVM1JgMCMBS5YOfLv8ynXm0o3nrX0xOM/UhrrEnh2gdRMuMaknMCzY/mUAAEC BAgQIECAAAECBDolIOHaKVnzEiAwY4HDYept+f1ZjxY35hdovX7LXRMvK8ZaAs8kcNX4+KIYY/ll a/c+03ddJ0CAAAECBAgQIECAAAECnRSQcO2krrkJEJiRwEWrlj00FdKbiptiCLXacLhu7NZbh4tr WgJPJ3BiPHW6fmv+lWn8NGoCN67oECBAgAABAgQIECBAgACBeRCQcJ0HZI8gQODYBTauXLothfQf izvyKdcXj575s79bjLUEnlYg1Rr1W6c/r0clBZ7WyUUCBAgQIECAAAECBAgQ6LiAhGvHiT2AAIGZ CkwePrw537O/uK8W4ztvunPPmmKsJXCkQC3E6ROu5R8nXMsa+gQIECBAgAABAgQIECAwbwISrvNG 7UEECByrwEUvPOH7+QVa72p8P4ZFwwuGr83j8l8Zb3ysQyD/YrSccA2TTrj6rSBAgAABAgQIECBA gACB7ghIuHbH3VMJEDiKwJ9+66tXp5RuK33tFdt27H9jaaxLoClQiy0J11pKXprV1NEjQIAAAQIE CBAgQIAAgXkUkHCdR2yPIkDg2AW+fP75U1NTaVM+6TrZvCv93s13TpzeHOsR+KlAajnhmu564K8f YkOAAAECBAgQIECAAAECBLohIOHaDXXPJEDgmAQuXLP02/mU64eKL8cYl4fh8JlirCVQEijXcN01 tm5dKVFf+pYuAQIECBAgQIAAAQIECBDosICEa4eBTU+AwNwEDt770IdTCuONWWL859t27rugMdYh kAVaargm9Vv9UhAgQIAAAQIECBAgQIBA9wQkXLtn78kECByDwMXrXnAgpKlL8ldT8fUY4pU33L77 hGKsHWyBse3bF4YYn1NS2FXq6xIgQIAAAQIECBAgQIAAgXkVkHCdV24PI0BgNgLrR5d9PYX02ea9 8bTFyxZd1RzrDbLAWQvPmC4nkA+5PvmTM/NemFVgaAkQIECAAAECBAgQIEBg3gUkXOed3AMJEJiN wN5w8N056fpA494YLty6Y++6xlhnYAUWhqEzy4tPMTjhWgbRJ0CAAAECBAgQIECAAIF5FZBwnVdu DyNAYLYCm1ee9HhM8Q3l+2th6Norv7HruPI1/cETSCG2JFzjlBOug/dbYMUECBAgQIAAAQIECBCo joCEa3X2QiQECBxF4IJVS76SX6B1S+NrMax83nNP/P3GWGcgBWItTJcUaPzk2gJKCjQ0dAgQIECA AAECBAgQIEBgvgUkXOdb3PMIEJiTwNSh9OZcWuCx5iS1y24en3hJc6w3aAJHnnAN9aSkwKD9Elgv AQIECBAgQIAAAQIEKiQg4VqhzRAKAQJHF7jwnJEHUkqXl745lGt2fuG8W24ZKl3THSCBWgrlkgLp rgf++qEBWr6lEiBAgAABAgQIECBAgEDFBCRcK7YhwiFA4OgCG1YtvTGXFvh68c0Y40t+9aW//M5i rB04gWZJgRTuHVu3bnLgBCyYAAECBAgQIECAAAECBCojIOFama0QCAECMxBIKR6+JIVwoLgnJ11/ 54vjj60sxtrBEci/B+UTrsoJDM7WWykBAgQIECBAgAABAgQqKSDhWsltERQBAkcT2LDy+PGU6u8p fe+4hXHh50tj3QEQuOa22xbkZPspxVJz8tULswoMLQECBAgQIECAAAECBAh0RUDCtSvsHkqAQDsE xnd98xMhpG8Xc8UYfmHbjonNxVjb/wJLl6+aLicQSyt1wrWEoUuAAAECBAgQIECAAAEC8y8g4Tr/ 5p5IgECbBKZrddZTeE2ebqoxZQwfvmH7vtMaY50+FxgqlxOYTr064drnO255BAgQIECAAAECBAgQ qLqAhGvVd0h8BAg8q8CGVSN/E+rho8WXYognLlocP1WMtf0tkIZiS8I11iVc+3vHrY4AAQIECBAg QIAAAQLVF5Bwrf4eiZAAgaMI7Hn8sQ+kFL5XfC0nXX/j5vH9v1GMtf0rUEstL8zKFSaCkgL9u91W RoAAAQIECBAgQIAAgZ4QkHDtiW0SJAECzyaw+dzT96d6vbV2a0yf2DL+yPJnu89nvS+Qk+vTNVwb P4eSE64NDB0CBAgQIECAAAECBAgQ6IqAhGtX2D2UAIF2C2xYvfQ/pZSua8wb4xlDtcVXNsY6fSmQ QssJ13Rg79891JcLtSgCBAgQIECAAAECBAgQ6BkBCdee2SqBEiBwNIH9Byd/OyddSwm3+Oqb7trz iqPd5/OeFmjWcM2nWzefe+7hnl6N4AkQIECAAAECBAgQIECg5wUkXHt+Cy2AAIFCYNPa4x8N9Xhp Mc5tHBoevvaq8fFFpWu6/SQQQ6OkQD7tem8/Lc1aCBAgQIAAAQIECBAgQKA3BSRce3PfRE2AwDMI rF+95E/ym5O+WnwcQ1jznHjGB4qxtn8ErrnttgU5p35KaUVemFXC0CVAgAABAgQIECBAgACB7ghI uHbH3VMJEOigwFQ9vj6lsLf0iMu37Nz3otJYtw8EFo6sPCMn1Jv/HYtOuPbBtloCAQIECBAgQIAA AQIEel6g+X9Ue34pFkCAAIEnBTaOLsl/tTy9vfCIMSwYCvELY2Nj/p1XoPRBO1wbapQTmF5OrEu4 9sG2WgIBAgQIECBAgAABAgR6XkDyoee30AIIEHg6gfWrRj4fUvhG87P4stUb3/a25liv1wWGhmvN F2Y9uRglBXp9U8VPgAABAgQIECBAgACBPhCQcO2DTbQEAgSeViAdrk9tyknXQ41PY+29N9yx+6zG WKe3BVJoSbhOeWlWb++n6AkQIECAAAECBAgQINAnAhKufbKRlkGAwFMFLlq97I56Su8vPsn1PkcW L1x4TTHW9rpAbCkpkFeTS0n4IUCAAAECBAgQIECAAAEC3RWQcO2uv6cTINBhgfFDP/hoSml78zHx l24en3h1c6zXwwLlE65p4vG/+1EPr0XoBAgQIECAAAECBAgQINAnAhKufbKRlkGAwNMLjK1de6ie 4qYUQr34RorhI9eP7z2lGGt7UyC/DK2RcM1J9fs2n3vu4d5ciagJECBAgAABAgQIECBAoJ8EJFz7 aTethQCBpxXYOLrkL2Oof7L4MMZ48nG1oauLsbZnBUolBaIXZvXsNgqcAAECBAgQIECAAAEC/SUg 4dpf+2k1BAg8g8CjB/a/N390T+nj87bunHhlaazbQwJjt946nEI8tQg5n3ZVv7XA0BIgQIAAAQIE CBAgQIBAVwUkXLvK7+EECMyXwBvWnrqvHtLry8+rhfjZq7c/tLR8Tb83BEaf+/fPyC9BK/03rC7h 2htbJ0oCBAgQIECAAAECBAj0vUDp/6z2/VotkACBARfYsHLkayGFm0oMzz9h0cgVpbFujwikhUON +q0/CbleU1KgR/ZOmAQIECBAgAABAgQIEOh3AQnXft9h6yNAoEXgiTT11vyCpUeKi7me62u3je/5 uWKs7Q2BGGKpfutP3ojmhGtvbJ0oCRAgQIAAAQIECBAg0PcCEq59v8UWSIBAWeDVo8seDjG9qbj2 k7+WHoeuG9u+fWFxTdsLArHlhGsMkxKuvbBtYiRAgAABAgQIECBAgMAACEi4DsAmWyIBAq0C61cu vTmE9BfF1XzK9ZzVi86afqmWnx4RyInyloRrPQwrKdAjeydMAgQIECBAgAABAgQI9LuAhGu/77D1 ESDwtAIHDh3anEKYKD7Mf0X97VvG955TjLXVFjiipECaePzvflTtiEVHgAABAgQIECBAgAABAoMi IOE6KDttnQQItAhcfPaJP8gv0HpX42IMC2vTpQXGxvx7sYFS3U6KzROuuSbvfZvPPfdwdaMVGQEC BAgQIECAAAECBAgMkoDEwiDttrUSINAicPeWj1ydSwt8s7gYY/i51Re+47JirK2wQGomXHN5AfVb K7xVQiNAgAABAgQIECBAgMCgCUi4DtqOWy8BAg2BfJq1PhXSa1IKzdORKXzg+h2PrGh8SadyAufd cstQrrv73CKwfNpVwrXA0BIgQIAAAQIECBAgQIBA1wUkXLu+BQIgQKCbAhtXLv1uSOnDRQz5lOuy xXHxZ4uxtnoC//Qf/KMzclRDRWQxJC/MKjC0BAgQIECAAAECBAgQINB1AQnXrm+BAAgQ6LbAj8P9 H8ov0LqriCO/kOmXt47vu7AYa6slENPwmeWIUt0J17KHPgECBAgQIECAAAECBAh0V0DCtbv+nk6A QAUELhsdPTg1OXlJDiXnXZ/8qcX4sRvv2HNyMdZWRyAnxI8o+ZCUFKjO9oiEAAECBAgQIECAAAEC Ay8g4TrwvwIACBCYFrhwzfL/Xg/pMw2NGE9ZuHD4qsZYpzICtRBbTrjmPLmSApXZHYEQIECAAAEC BAgQIECAgISr3wECBAj8VCDVD7w7pXR/CWT9trv3/WJprFsFgRRaEq4H4mEnXKuwL2IgQIAAAQIE CBAgQIAAgZ8ISLj6RSBAgMBPBTaOnrwnpXBpGSQO1a655rb7l5Sv6XdZoNZSUiDdc/DBH3U5Io8n QIAAAQIECBAgQIAAAQINAQnXBoUOAQIEQtgwOvJvciXXPy5ZvGDZCcf/QWms232B5gnXfCJ5bO3a Q90PSQQECBAgQIAAAQIECBAgQOBJAQlXvwkECBA4QuDAwfqbU0iPFZdjjJduuWviZcVY212BWCop kGJQTqC72+HpBAgQIECAAAECBAgQIHCEgITrESCGBAgQuHjt0gdzLdfLSxJDteFw3dittw6Xrul2 QeC8W24ZCjGeVnq0F2aVMHQJECBAgAABAgQIECBAoPsCEq7d3wMRECBQQYENq5Z+MddzvbUILYb4 4tXP/9l3F2NtdwT+yUv/39Pzk4caT68nJ1wbGDoECBAgQIAAAQIECBAgUAUBCdcq7IIYCBCopMBU OPzaHNgTRXAxxXffeMee1cVYO/8Ci9OCZv3W6ccrKTD/m+CJBAgQIECAAAECBAgQIPCsAhKuz8rj QwIEBlngwlXH70ip/p6GQQyLFiwcvjaPY+OazrwKpDDcmnBNSUmBed0BDyNAgAABAgQIECBAgACB owlIuB5NyOcECAy0wN27vvnJXM/19gIhZ1p//ubxiUuLsXZ+BWKoryg/cSoqKVD20CdAgAABAgQI ECBAgACB7gtIuHZ/D0RAgECFBcbWrZucSmFTDnGqEWYt/P7Nd05M1xL1M88CsRZaTrgeDoedcJ3n PfA4AgQIECBAgAABAgQIEHh2AQnXZ/fxKQECBMKFoyPfSiFc0aSIx6fhcHVzrDd/ArVywjXdc/DB H83fsz2JAAECBAgQIECAAAECBAgcXUDC9ehGvkGAAIHw4I8e+UBIYWdBEWP8lS079v6LYqydJ4GU GiUFcqmHB8bWrj00T0/2GAIECBAgQIAAAQIECBAgcEwCEq7HxORLBAgMusBbXr7iiRSmXlt2GIq1 T9xw++4Tytf0OyuQTxo3T7jGoJxAZ7nNToAAAQIECBAgQIAAAQKzEJBwnQWaWwgQGEyB9auW/Zd8 qvLa5urjaYuWLfxEc6zXSYGxsbFaDPG00jPuLfV1CRAgQIAAAQIECBAgQIBAJQQkXCuxDYIgQKBX BNL+w7+dQmrUDc2lBV61dcfedb0Sfy/HuWrDO04PMQw31pCShGsDQ4cAAQIECBAgQIAAAQIEqiIg 4VqVnRAHAQI9IbDhxSfsTiFeWg62FoY+f+U3dh1XvqbfEYFmOYEnp1dSoCPMJiVAgAABAgQIECBA gACBuQhIuM5Fz70ECAykwIaVS/40lxb4t43Fx7DqtFNP/mBjrNMRgaFy/db8hHpwwrUj0CYlQIAA AQIECBAgQIAAgTkJSLjOic/NBAgMqsDhqXhpTrruKdYfQ/iXN49PvKQYazsisKI8ay7t4IRrGUSf AAECBAgQIECAAAECBCohIOFaiW0QBAECvSbwqjVL7kshvL0R93Rt0RiuO++WW/JBTD+dEEi10FJS IMVJNVw7AW1OAgQIECBAgAABAgQIEJiTgITrnPjcTIDAIAtsWDVybU66/o+GQYwv/dWXvPIdjbFO ewVSS8I1fe/AAw+29wFmI0CAAAECBAgQIECAAAECcxeQcJ27oRkIEBhcgRQmJy8JKRwsCGKt9p4v jj+2shhr2yeQyzY0Trjmcg4PjK1de6h9s5uJAAECBAgQIECAAAECBAi0R0DCtT2OZiFAYEAF1q9Z fmdK9feXln/cwrjw86WxbvsEmjVcY1BOoH2uZiJAgAABAgQIECBAgACBNgpIuLYR01QECAymwN7H 7/xoSOlvi9XHGH7h5h0TlxRj7dwFxsbGpv979bxippgkXAsLLQECBAgQIECAAAECBAhUS0DCtVr7 IRoCBHpQYPO55x4O9bgp13OtF+GnGP5w23f3PbcYa+cmsOY3335afinZcDFLCmlX0dcSIECAAAEC BAgQIECAAIEqCUi4Vmk3xEKAQM8KXLB6yV/l4D9RLCCGeGJcUvtUMdbOUaAWm+UE8lQ5ua2kwBxJ 3U6AAAECBAgQIECAAAECnRGQcO2Mq1kJEBhAgcl9e96bE4E/LC39vK079/9aaaw7S4Hs2nhh1vQU TrjOEtJtBAgQIECAAAECBAgQINBxAQnXjhN7AAECgyJw0c+cNhFS/XXl9dZSumrL+CPLy9f0Zy6Q hloTrjnl6oTrzBndQYAAAQIECBAgQIAAAQLzICDhOg/IHkGAwOAIrF+19M9SSl9qrDjGM2px8Ucb Y51ZCeSXZLWUFIiHpiRcZyXpJgIECBAgQIAAAQIECBDotICEa6eFzU+AwOAJTE29NSddf1wsPMa4 6aa79ryiGGtnLhBbSwqk8XT/AzOfxR0ECBAgQIAAAQIECBAgQKDzAhKunTf2BAIEBkxg/ZrlP06h /qbSsuPQ8PC1V42PLypd052ZQKOGa67f+uDY2rWHZna7bxMgQIAAAQIECBAgQIAAgfkRkHCdH2dP IUBgwAQ2rFr2R/mU658Vy84nNNc8p3bGWDHWzlAgNksKZEvlBGbI5+sECBAgQIAAAQIECBAgMH8C ErP+dwoAAB3TSURBVK7zZ+1JBAgMmEA6dOh1KYSJxrJTeOuWnfte1BjrHKtATCk8r/HlFHY1+joE CBAgQIAAAQIECBAgQKBiAhKuFdsQ4RAg0D8CG8458Yc5UfjOYkUxhgW1EK8bGxvz794C5Rjam/5u 4rRpu+Kr9ZCccC0wtAQIECBAgAABAgQIECBQOQH/p79yWyIgAgT6SWB8y0c+k2uO/lWxphjiz67e +LbLi7H26AK1objiiG854XoEiCEBAgQIECBAgAABAgQIVEdAwrU6eyESAgT6UCCfZq1PpvqmfNL1 cGN5sfb+G+7YfVZjrPPsAsOh8cKsJ7/ohOuzg/mUAAECBAgQIECAAAECBLopIOHaTX3PJkBgIAQu WrXsb/MLtD5ULDa/9Glk0YKFnyvG2mcXqKXWhGuMEq7PLuZTAgQIECBAgAABAgQIEOimgIRrN/U9 mwCBgRF4JNz/4fwCrTuLBccY//HWHft+qxhrn1kgu7WccE0Hp5QUeGYunxAgQIAAAQIECBAgQIBA lwUkXLu8AR5PgMBgCFw2OnowhMlL8mpz/vDJn1zP9aPXj+89pRhrn1GgpYbrIwt+/OAzftMHBAgQ IECAAAECBAgQIECgywISrl3eAI8nQGBwBNavXP4/QkpXFyvOp1xPPi4OfaoYa59BIJZPuKYHn0xe P8N3XSZAgAABAgQIECBAgAABAl0WkHDt8gZ4PAECgyUwlQ78Tk663tdYdQz/YuvOiVc2xjpPEcg1 b8slBZQTeIqQCwQIECBAgAABAgQIECBQJQEJ1yrthlgIEOh7gY2jJ+/JRQUuLS+0FuJnr97+0NLy Nf2GQMxepxejlMK9RV9LgAABAgQIECBAgAABAgSqKCDhWsVdERMBAn0tcMHoyL/NicM/Ki3y+Scu HvnD0lj3pwI3bN/33BDDwgIkheSEa4GhJUCAAAECBAgQIECAAIFKCki4VnJbBEWAQN8LPFF/c04e 7m6uM75uy/j+f9gc600LLF4cy+UEcu7VCVe/GQQIECBAgAABAgQIECBQbQEJ12rvj+gIEOhTgfUv WvqjXMv18mJ5OZFYq8V03dj27Y3TnMVnA92muKJl/VHCtcXDgAABAgQIECBAgAABAgQqJyDhWrkt ERABAoMisH7V0htzfdL/XKw3xrh2zaKzfrcYa0PmaXlhViapKyngF4MAAQIECBAgQIAAAQIEKi0g 4Vrp7REcAQL9LnAwHdqc1/hEc53xt7eM7z2nOR74XktJgYOHprw0a+B/JQAQIECAAAECBAgQIECg 2gISrtXeH9ERINDnAr81esLOVK83T7XmF0QNxaFr87JzlQE/WaClpMDe4R8/QIUAAQIECBAgQIAA AQIECFRZQMK1yrsjNgIEBkLgK7d/7ZO5nuu3GouN4eU379j/psZ4gDsxlksKpAcvGx09OMAclk6A AAECBAgQIECAAAECPSAg4doDmyREAgT6W+DL558/lYuVbsr/myxWmmuX/t71Ox5pOd1ZfDZgbaOk QEpemDVge2+5BAgQIECAAAECBAgQ6EkBCdee3DZBEyDQbwIXjI7cnmK6olhXPtm5bHFc/NliPKBt zEno00tr98KsEoYuAQIECBAgQIAAAQIECFRTQMK1mvsiKgIEBlDgwR89+sGcYNxRLD2G+Mtbx/dt KMaD1m777r5TcyXbRaV1e2FWCUOXAAECBAgQIECAAAECBKopIOFazX0RFQECAyjwlpeveKIepl5b XnqM8crrtj9+UvnaoPTTcbFRTuDJNScJ10HZfOskQIAAAQIECBAgQIBADwtIuPbw5gmdAIH+E9iw atmtKaVri5XlhOupSxYv+GQxHqg2lV+YlVceg5ICA/ULYLEECBAgQIAAAQIECBDoTQEJ197cN1ET INDHAgf3HnpHCOnBYokxhI3b7t73i8V4YNoYW14aNjVZd8J1YDbfQgkQIECAAAECBAgQINC7AhKu vbt3IidAoE8FLn7JiY+lqfjG8vLiUO2aa267f0n5Wr/3a0eccE1JwrXf99z6CBAgQIAAAQIECBAg 0A8CEq79sIvWQIBA3wmsX73kT0JKf1pa2AuWnbD8Q6Vx33dTrbWkwGNDD9/f94u2QAIECBAgQIAA AQIECBDoeQEJ157fQgsgQKBvBSbDm3JpgceL9cVYe+PNOyfOLcYD0DZKCqSQfnTZ6OjBAVizJRIg QIAAAQIECBAgQIBAjwtIuPb4BgqfAIH+FbjghSP3hxTeXlrhUArhC2O33jpcuta/3XJJgeSFWf27 0VZGgAABAgQIECBAgACB/hKQcO2v/bQaAgT6TOCCVSPX5SX992JZMcQXr1nxs+8sxv3c5peFnVFa nxdmlTB0CRAgQIAAAQIECBAgQKC6AhKu1d0bkREgQGBaIE0enrwkn3Rt/HX6FOPv3HjHntX9zPOl HXtPDTEsKtaYk68SrgWGlgABAgQIECBAgAABAgQqLSDhWuntERwBAgRCuPCFy+9Kqf7+wiInHxcv WDh8bR7nbn/+xFQ7s7yyXMN1V3msT4AAAQIECBAgQIAAAQIEqiog4VrVnREXAQIESgJ7H7/zoznp +J3iUs60/vzWnROvK8b91uYitS0J13p0wrXf9th6CBAgQIAAAQIECBAg0K8CEq79urPWRYBAXwls Pvfcw/XJsCm/NKteLCz/C/zDN985cXox7rN2RXk9cSopKVAG0SdAgAABAgQIECBAgACBygpIuFZ2 awRGgACBVoGNa0a+mWu5frx5NR6fhsPVzXH/9FIttpxwnapPKSnQP9trJQQIECBAgAABAgQIEOhr AQnXvt5eiyNAoN8EJif2vC+v6QfFumKMv7J1fP95xbiP2taE6wO7H+ijtVkKAQIECBAgQIAAAQIE CPSxgIRrH2+upREg0H8CF/3MaRNT9frm8spqtXTVDbfvPqF8ref7KTRKCuTatT+6eN0LDvT8miyA AAECBAgQIECAAAECBAZCQMJ1ILbZIgkQ6CeBjaNL/yKldGNzTfG0RUsXXtkc934vvxSsecI1eWFW 7++oFRAgQIAAAQIECBAgQGBwBCRcB2evrZQAgT4SOHx46q0hpYeLJcVavHjrjr3rinGvtymGM4o1 5OSrF2YVGFoCBAgQIECAAAECBAgQqLyAhGvlt0iABAgQeKrAq85e/kg91C8rf1ILQ5+/8hu7jitf 68X+trv2PCcnWReXYvfCrBKGLgECBAgQIECAAAECBAhUW0DCtdr7IzoCBAg8o8CGVcv+KJcW+Frj CzGsOu3Uk9/fGPdoJ9aGGvVbp5dQj8kJ1x7dS2ETIECAAAECBAgQIEBgEAUkXAdx162ZAIG+EZiM B18fUthXLCifDL385vGJlxTjXmxTuX7r9ALqSgr04j6KmQABAgQIECBAgAABAoMqIOE6qDtv3QQI 9IXARStPuifXcn1nYzExDIcYrjvvlluGGtd6rJNqpRdmTceekpICPbaHwiVAgAABAgQIECBAgMAg C0i4DvLuWzsBAn0hcNfWKz6bk5J/2VhMjC/9lX/wyrc1xj3Wyad0W0oKhDClpECP7aFwCRAgQIAA AQIECBAgMMgCEq6DvPvWToBAXwiMjY3VU6pvyqUFDhULqoXa+744/tjKYtxLbUzxzHK8h+7bfX95 rE+AAAECBAgQIECAAAECBKosIOFa5d0RGwECBI5RYP3osu0hpg+Vvn7cwrjw86Vxz3TLNVzzS8Ee unjdCw70TPACJUCAAAECBAgQIECAAIGBF5BwHfhfAQAECPSLwF0HfvDhXFrgjmI9MYZf2Do+8Zpi 3CttuaRA7isn0CsbJ04CBAgQIECAAAECBAgQ+ImAhKtfBAIECPSJwNjatYcmw9SmvJx8SPTJn1gL V2z77r7nFuOeaGM4oxSnF2aVMHQJECBAgAABAgQIECBAoPoCEq7V3yMREiBA4JgFLly1/Bv5r+F/ urghhnhiWBKvLsZVb2+8Y8/JOcbjijjr0QnXwkJLgAABAgQIECBAgAABAr0hIOHaG/skSgIECByz wBOT+38nn3FtnAzNSddfv3l84p8d8wRd/OLwUG1F+fExJCUFyiD6BAgQIECAAAECBAgQIFB5AQnX ym+RAAkQIDAzgde88JS9U/V0actdMXxmy/gjy1uuVXCQQjyzHFaqNxPH5ev6BAgQIECAAAECBAgQ IECgqgISrlXdGXERIEBgDgIbV498NaVwc2OKGM+oxcUfaYwr2hkaCi0JVydcK7pRwiJAgAABAgQI ECBAgACBZxSQcH1GGh8QIECgtwXyC7TenN+f9Wixihjja7ft3PN/FeNKtim0lBRIaapRGqGS8QqK AAECBAgQIECAAAECBAgcISDhegSIIQECBPpF4KJVyx6qp3R5aT0xhOHrrhofX1S6VqluCq0nXA/d t/v+SgUoGAIECBAgQIAAAQIECBAgcBQBCdejAPmYAAECvSywYdXSL6WQ/lOxhpxxXXNKPP29xbh6 bamGa0oPX7zuBQeqF6OICBAgQIAAAQIECBAgQIDAMwtIuD6zjU8IECDQFwKThw+/Ni9kf7GY/GKq t2/Zue9FxbhKbYwtJ1yVE6jS5oiFAAECBAgQIECAAAECBI5JQML1mJh8iQABAr0rcNELT/h+qIff LVaQk5oLaiFeNzY2VsX/BjRempXLC9xbxKwlQIAAAQIECBAgQIAAAQK9IlDF/7PdK3biJECAQM8I /OntX70qpXRbEXAM8WfXbHjHvyzGVWiv2/74STmOJY1YooRrw0KHAAECBAgQIECAAAECBHpGQMK1 Z7ZKoAQIEJi9wJfPP39qaiptCilMFrOkWvjgDXfsPqsYd7tdMjTUON36ZCxJSYFub4rnEyBAgAAB AgQIECBAgMCMBSRcZ0zmBgIECPSmwIVrln47hPSRIvr8Aq2RRQsWfq4Yd7uNC+KKlhjqTri2eBgQ IECAAAECBAgQIECAQE8ISLj2xDYJkgABAu0ROLDroQ+mFMaL2WKM/3jrjn0XFeNutjkuJ1y7uQGe TYAAAQIECBAgQIAAAQJtEZBwbQujSQgQINAbAheve8GBkKYuydHmd1I9+ZPruV55/fjeU4pxt9oc UEvC9VCY8tKsbm2G5xIgQIAAAQIECBAgQIDArAUkXGdN50YCBAj0psD60WVfDyldW0SfT7mevDgO fbIYd6vNJQ5aSgo8+vDe+7sVi+cSIECAAAECBAgQIECAAIHZCki4zlbOfQQIEOhhgT3x4DtSSA8U S4gxXLBlx8Q/KcbdaPNJ2+YJ15QefsvLVzzRjTg8kwABAgQIECBAgAABAgQIzEVAwnUueu4lQIBA jwpsXnnS4ynEN5bDH4rxc1dvf2hp+dp89lNslhTI5QWUE5hPfM8iQIAAAQIECBAgQIAAgbYJSLi2 jdJEBAgQ6C2BDSuX/Gk+5fonpaiff9KikQ+XxvPdbZ5wjRKu843veQQIECBAgAABAgQIECDQHgEJ 1/Y4moUAAQI9KTB1MLwpvz/r8SL4FOOlW8b3/8NiPF/t1u88dmKu4TpSet6uUl+XAAECBAgQIECA AAECBAj0jICEa89slUAJECDQfoELzxl5INXD24qZc9KzVovpurHt2xcW1+ajTSPDzdOt0w+sJyUF 5gPeMwgQIECAAAECBAgQIECg7QISrm0nNSEBAgR6S2D96MgXUgpfL6KOMa5ds/isdxXj+WjzC7NW HPEcJ1yPADEkQIAAAQIECBAgQIAAgd4QkHDtjX0SJQECBDopkFI8fEl+UdWBxkNSfPeX7t57dmPc 6U5qvjBr+lFTwQnXTpObnwABAgQIECBAgAABAgQ6IyDh2hlXsxIgQKCnBDasPH48/z3+9zeCjmHh gtrQdXmcqwx0/if/x6i1pECsKynQeXZPIECAAAECBAgQIECAAIEOCEi4dgDVlAQIEOhFgbvv+eZH 8wu0vt2IPYaXb92x/w2NcQc7uaRBS8L14Yf23NfBx5maAAECBAgQIECAAAECBAh0TEDCtWO0JiZA gEBvCYytWzeZI96U/zdVRJ6Pt37o+h2PHFlftfi4fW0tNJ6RUvrxW16+4on2TW4mAgQIECBAgAAB AgQIECAwfwISrvNn7UkECBCovMAFK0duCyl8vAg0xrDsuLj4M8W4c21snnCNQTmBzkGbmQABAgQI ECBAgAABAgQ6LCDh2mFg0xMgQKDXBPY89tj7cszfb8Yd/79tO/dd0By3vxdbSwrsav8TzEiAAAEC BAgQIECAAAECBOZHQMJ1fpw9hQABAj0jsPnc0/enqfrmloBT/MR12x8/qeVamwY33L77hPxqrqXF dLmMgROuBYaWAAECBAgQIECAAAECBHpOQMK157ZMwAQIEOi8wPrVS/9jSOmLxZNijKcuWTTcKDVQ XG9HO7RsuFlOIE+Y6skJ13bAmoMAAQIECBAgQIAAAQIEuiIg4doVdg8lQIBA9QUmDk6+Nb/A6qEi 0px0vWjb3ft+sRi3qx0OpfqtedLkhGu7aM1DgAABAgQIECBAgAABAl0QkHDtArpHEiBAoBcENq09 /tF6qF9WjjUO1a655rb7l5SvzbUfQ1zRMkdMSgq0gBgQIECAAAECBAgQIECAQC8JSLj20m6JlQAB AvMssHHVsj/OZ06/WnrsC5afuPz3SuM5d1PrC7NCTvIqKTBnVRMQIECAAAECBAgQIECAQLcEJFy7 Je+5BAgQ6BGBJ9KBS3NSdG8z3NplN++cOLc5nmOvFlpquD780J775jij2wkQIECAAAECBAgQIECA QNcEJFy7Ru/BBAgQ6A2BV686eVd+gdY7S9EO5f51Y7feOly6Npduo6RArhn7yFtevuKJuUzmXgIE CBAgQIAAAQIECBAg0E0BCddu6ns2AQIEekRg/ejIZ/PbrL7RDDf+zOiZP/uO5nj2vVguKRCDcgKz p3QnAQIECBAgQIAAAQIECFRAQMK1ApsgBAIECPSAQDpcn9qUk66HilhjLb7nxjv2rC7Gs21TiI2S AjEEL8yaLaT7CBAgQIAAAQIECBAgQKASAhKuldgGQRAgQKD6AhetXnZHiun3i0hzcnTxgoXD1+Zx 7s7u55qdjx4fY1hWutsJ1xKGLgECBAgQIECAAAECBAj0noCEa+/tmYgJECDQNYG7D/zgD3Kd1e1F ADnT+vPbdky8thjPtF1WX9A43Tp9b73uhOtMDX2fAAECBAgQIECAAAECBKolIOFarf0QDQECBCot MLZ27aGQpi5JOTdaBJpPqP7hzXdOnF6MZ9KWywn85L6YlBSYCaDvEiBAgAABAgQIECBAgEDlBCRc K7clAiJAgEC1BdaPLv9fIaWrm1HG49Nw+HRzPJNes37rk3clJQVmwue7BAgQIECAAAECBAgQIFA5 AQnXym2JgAgQIFB9gd0HJ96do7yniDTG+Kvb7t7/68V4Bu2Klu/GuhOuLSAGBAgQIECAAAECBAgQ INBrAhKuvbZj4iVAgEAFBN6w9tR99ZBe3xLKUPrUDbfvPqHl2lEGtVpoqeG6b/fEfUe5xccECBAg QIAAAQIECBAgQKDSAhKuld4ewREgQKC6AhtWjnwtR7etiDCG+LzFyxd+tBgfS5tSM+GaX8b1yOZz T99/LPf5DgECBAgQIECAAAECBAgQqKqAhGtVd0ZcBAgQ6AGBJ+pTb55OlDZDja++aXzv/9McH7XX KCmQX76lnMBRuXyBAAECBAgQIECAAAECBKouIOFa9R0SHwECBCos8OrRZQ/nhOvlpRDjcBy69oZb v7+4dO3ZuuWSAl6Y9WxSPiNAgAABAgQIECBAgACBnhCQcO2JbRIkAQIEqiuwYXTpTSGkv2hEGMOq xWc+d6wxfobOF+58eFl+2dby4uN6csK1sNASIECAAAECBAgQIECAQO8KSLj27t6JnAABApUROHDo 0OYUwkQjoBjeuvXufX+/MX6azqKhxY1yAtMfxyDh+jRMLhEgQIAAAQIECBAgQIBAjwlIuPbYhgmX AAECVRS4+OwTfxDr4T2N2GIYrtXiF8675ZahxrWndGK5nEBIISkp8BQjFwgQIECAAAECBAgQIECg 1wQkXHttx8RLgACBigr86e1fvSqXFvhmI7wYX/qrL33lWxrjIzpDoTXhGkPy0qwjjAwJECBAgAAB AgQIECBAoPcE8t/g9EOAAAECBNojsO3OfS/OZ1tvizEs+OmMTxysH3rRb42esHN6fPOdE6fXF4S/ n0/DnhVr4Z/nQgK/VDz50KHJNa86e/ndxVhLgAABAgQIECBAgAABAgR6UUDCtRd3TcwECBCosMC2 HRO/l1+G9TuNEFP4ekr1Pw8xbsjX1zauP7XzYP7eHx8+XP+MxOtTcVwhQIAAAQIECBAgQIAAgd4Q kHDtjX0SJQECBHpG4Krx8UWn1M74Tg549WyCzi/fqufSBF88fGjqHTnx+shs5nAPAQIECBAgQIAA AQIECBDoloCEa7fkPZcAAQJ9LLBlx/5fHYrhT/ISZ/3fmZTS/VNh6rwLVy3/Rh9TWRoBAgQIECBA gAABAgQI9JnArP+PcJ85WA4BAgQItElguk5rGo7/NddxHZ3rlPm060SoT/3y+tFlX5/rXO4nQIAA AQIECBAgQIAAAQLzISDhOh/KnkGAAIEBEbjxjj0nL1gw/L/akWwtyKaTrvV6+EcbR5f8ZXFNS4AA AQIECBAgQIAAAQIEqipQq2pg4iJAgACB3hNYsHDohnYmW6cF8p8MjuTyBLdcs/PR43tPRMQECBAg QIAAAQIECBAgMGgCEq6DtuPWS4AAgQ4JbLt7/6/HEP9pR6aPYcWytOiDHZnbpAQIECBAgAABAgQI ECBAoI0CEq5txDQVAQIEBlgghlr6QCfXn5O5m7eM7z+zk88wNwECBAgQIECAAAECBAgQmKuAhOtc Bd1PgAABAmHrjr3/T4zxnI5SxLAwhrSpo88wOQECBAgQIECAAAECBAgQmKOAhOscAd1OgAABAiHU Yu28+XDI9WF/Yz6e4xkECBAgQIAAAQIECBAgQGC2AhKus5VzHwECBAg0BFIK/3dj0MFOPkW7dttd e57TwUeYmgABAgQIECBAgAABAgQIzElAwnVOfG4mQIAAgbFbbx3O9VVXz5fEVAhnz9ezPIcAAQIE CBAgQIAAAQIECMxUQMJ1pmK+T4AAAQItAv/HinNPCjEMt1zs4GC4NvzcDk5vagIECBAgQIAAAQIE CBAgMCcBCdc58bmZAAECBGppaOF8KqRafcF8Ps+zCBAgQIAAAQIECBAgQIDATAQkXGei5bsECBAg 8DQCT+x5mosdu5RCfLxjk5uYAAECBAgQIECAAAECBAjMUUDCdY6AbidAgMCgC2wcPTknXNOj8+UQ J6e+N1/P8hwCBAgQIECAAAECBAgQIDBTAQnXmYr5PgECBAg8ncBtT3ex/dfS41/59p+Nt39eMxIg QIAAAQIECBAgQIAAgfYISLi2x9EsBAgQGGiBVE9/Pj8A8S++fP75U/PzLE8hQIAAAQIECBAgQIAA AQIzF5BwnbmZOwgQIEDgCIE4Ff8opDB5xOUODNONHZjUlAQIECBAgAABAgQIECBAoG0CEq5tozQR AQIEBlfggheO3J/ruG7pqEBKf3vBypGvdfQZJidAgAABAgQIECBAgAABAnMUkHCdI6DbCRAgQOBJ gUNT8XfzKdd9nfKYiunNee7UqfnNS4AAAQIECBAgQIAAAQIE2iEg4doORXMQIECAQHjVmiX31UP9 TR2hSOnTG1cu/c8dmdukBAgQIECAAAECBAgQIECgjQISrm3ENBUBAgQGXWDDqqVfrNfT+9vpkFL6 13seu+Mt7ZzTXAQIECBAgAABAgQIECBAoFMCsVMTm5cAAQIEBldg2/jE+2MtvneuAjnZ+pW9j93x Lzafe+7huc7lfgIECBAgQIAAAQIECBAgMB8CTrjOh7JnECBAYMAE1o+OvK+epi5IIe2e1dJTOFRP 6b13b7niNyRbZyXoJgIECBAgQIAAAQIECBDokoATrl2C91gCBAgMgsD143tPWRTj79Zi7ZK83uOO tub8Rqx6fi3WvwpTk+9bv2b5nUf7vs8JECBAgAABAgQIECBAgEDVBCRcq7Yj4iFAgEAfClyz89Hj l4WFvxZS7RdDDC/J//H5e3mZx6UUDscY7ssnYb8bQvwvhyfDl6dfvtWHBJZEgAABAgQIECBAgAAB AgMi8P8DCgvhkILcJpAAAAAASUVORK5CYIJQSwMECgAAAAAAAAAhAHfi2aAoiwAAKIsAABQAAABk cnMvbWVkaWEvaW1hZ2UyLnBuZ4lQTkcNChoKAAAADUlIRFIAAACsAAAAsggGAAAA3+0kMwAAAAFz UkdCAK7OHOkAAAAJcEhZcwAAIdUAACHVAQSctJ0AAEAASURBVHgB7L3ZjiXHmaXrvqeIyIEUJVBC E2ocQIXuG132C/DR9Gh8AV1WX5wCCg2UwDoqHhWVzClij+f7lpn59j3FkMykqFPyCN9ubvOwbNlv v5m7d90/jh9TAz2BPf9x/EQ18I/K3lf0T10Xu33S/zA9tgZ+6kZ6bL5+Sn8/hzr4B3gf2eI/h8Z6 ZFY/irfHlfcPf3icvw/J0h/+8BRwPsXvh+Tm7y7Mp2uYn1dVPFzOTwnSS3XxOPD+A7Sj+nu4IUee /46M95frPnD+8z/fH/ZjVMLvf38/CO8H8v1hP0b+fsZxfPrG+ekKf74sf2twPqX8l4B8GcD/5cB7 vpGfUsk/D7+n5bgE1A9l0O++q2l8/cgSf1P8ffnl00H1D+BerOPThr7o9WfncJr3cyB9LEC/+/1p fBb59bfn7Z9aHS+/OgPcb7rusYA+BvF/Udb9OI3x1Mb7MP/n8zoG6UPgPAfKMSD/Fxn7/qvz6bQ8 v/nL/e7N34tfnQFodfzi2+L2x+aZ6zlAf/nPl+P4Lwrgx1X+qF7/BsbTPI5BaobuA+oYpMfg7EDo 9/9+GP8JIP/HYZHf/+eh/0PX/d3NL0dg+5e9vaZzYP7iv+EfBN8H4ksAfhx4R/k5zM7f093jKv9v V6LT/D0WrJeA+rszDDoG6ftfnab5sct/85dT8IxBfMzAY/a9BFrzOAbuqchwmubHLtdPEN+nb5wP K8RpvsZAvcSo50B6PMyPwZm8waCXWPPLV6f5+LDylFDffX4ZNGHkysRj8BpS9v1jpd7HgHcMXMMf gvdyHvT7Mz8+boN8nMIe5ukpQG1D/hikY4BeYs8RMH+bMvz3/G5vfxjysrl7M5ifUszp1YsBIJPr z2L+U/dvh1FcAvKYiRuIZd8mNjTwPoZ1D0Hb0h/y1ix+7tcPaoRPWKjD/DwVrB8IVEG6vf18SPs+ cG4/fzH4e6geJq/enAXEGMTfXr869HMfeBtoTfhf68StgVa7S8BtjHsK2sO0jeNnfjy68j9xOQ7z 8RBQzw39yqYPsemISb86A9BjMO7u3h3m6yNUQn/1bADJGNAXQXwM4Ma6TwVvA61l+DsG7kdvkA9s 030+fixYzw37FahjJh2z6BioTwHpdvVsn28KPpm/G8D4mHp4CLwH7PsQcJuocB/j/v8AtAcV/phK /sh+DtNvYD03qWqseklOPQZqBekxk47BaVnOAXQMxN2L94d5/BEV0L+5CaDvA3YDcWPfE+a9BFzz Jes24HrfwHssKvwdA/ejNYb188Rjn3YDqhEcg/UYqE0t1Yb/MVCPQNpYtIH0PnCOgblb3ezzRpZ2 q9uD+yeWM977+fXAvv38/d5cQaync0AeA7iBd2DeS+Bt4kIDr8A9Bq0JXgbukD+9/ZyOH90QH1CY 0zQbYD8RWB8D1DFIjwG6e3Z9mucnFrx/dzuA4CHwXgKurNtAO2Gy9qeWhzFwj2XcDwetsQ95bkn9 ra8/uiGeWIDD9B4D1HMz/zGrmgGY1aFfRr3Epm2Yb0x6DNBLoNyt7w7zPC7w9dWp2+3dxUbuZ1cn bueA3Bj4nAgxZlyzIoDPMu4xcNUqXBIRjKix7c98QnZa4Wb+0xyHad0H1ianPnL4vwTUcyAds+cY pAfArEB8ST1sTwCrbTl26+Vhmap9P1tUYL5uXnOdANjYjEB9H4gbEzcAT+9223GEY/A25r0IXsWE Y1XYfWLCIXBPOto4Hz+lefoTJXbYsA2sJj5s26s5effrvlu+7l3m725f7lVVY1Y9klV3m2W/u170 46F/DNaw6XbeC9aAdD7rO896BKyCdDbrX3LOAeliu+l322f9bt333Ra/9dwtJpPdpOs9u9n07Nnc d5MFZSGZFnbd9YvurptvV5Pr62fdkrS65R3uG+Lf9P1kVnLU8nd32/VT7Mh7P11TH8+6Xcyr4m+z 6vvZvLPs3ds33WS26F6ur/vXM+J8d92K13VrtBnPGd6/oD5/R5f5P9TvFR3Pun7+3d6fpl//utx/ /XXfffNNMf+MfodG+4R52qcxBuolefV/sp2v7ZhyYnUBqOMJVQOqID0e8geQjgo4sCkgfV4ZdLeu w/sLWvYCc+7Wq31ZRvE9ZARUJwwVFn7zNkH72V6MeKvYUBl4zL6KDjJuY9tL4sJYuzDIuU3GHYsJ Y9nWXByz7XkR4aQcD5X9Y7vXLv2xo30gvktgVRQQrJc0ALdv+6+6r7qIAEuU+l/+elBLNbDuVncw qZOk22TiYNi/fT1B1wMjdQAVgOJl1111MnT3fF78k4YA2969xa/H83IZg/VZsdrBcMV0+ttPK0jf qTqrjDhbpsEnV8+321vip/ZNa/d2CYMWMeIZLNzPut0bo7x9Hf/99cttyvHuFo0FjM/RX/01brs3 V7vpsyIq2HGR4Rm1/kMv1BMjwNUPaAi4aaCNCz8hhbpa1uzGV9uogXZvb9p/U9BerPB9Hj/YtI/7 IWYdy6znWPVeoL4HoDJrAyo1Wmf1YVLYMkMmxQhIa3F21/PkT9YMYGMPOAUmgCxgvOG67m+Oq2Bk cQzaAagtzPtmAH/TWQHgdF0aHTB3FcQNsGHjt28RBZocLKjvdm9vYV6ujXUPJ2uwL8DtWbiYzIuu 91i+jWzbQDtm2u6fWeb94vKETNAeyrMW6G8G2j2o9vX6sUwl7ktgHetXlVcbsx6JAG32b6bUALTh P/dVBFBGPR76m1zqkN+G+wZSw7bhfbcBuAtBuwKYBaBc6uH9BRYFyM3X2WsF57FbAXRBcb+c7d53 1XxXGRkAC9axGNHfrgKQ6XW3ff2AuHAsKgjcpg47mZCNgTsWEX7G4sH9lX5c24+7fzxQjW+8B0Cw MqH6bfff2Yzyw1k1VRv62XMXhX4DagD68mX3clVm7ts1k7Br2HXNZGsYzpm0XBUA3qxnAangFLQD MAXizX7CslvvgbnbNvNV1+29DMYihNRKGm7uOiZTAyP1s2p+j4cRqBuQmWTt+qXgBcqIC30Dcveu mwDY/rYw70Rgzxe7H16/hoGLuqyfw7LvijysrNsvYNv/LAsSY+C6ayw7xhrjmmXB2xYcLqnAmohw yLhD2WrJP+nlU2gJCmCdZXocy6vOTD3UBDS11ZLlz8asz+/6F7f9ANYwamW5BtYy61/323k3GWb7 i9nk+fLdZLucTXbIgc7mu+00YA2L7pDn5neT69XEyXS/65aTXceMf8Nsf72cdDtm2teTftfjtu5j v5vrbxutwNXkup/if9rPemLqp4Rrp3F4tvtc9ZNz1s+mi346mfWrCYCfkgYY7lRS4N6vEWR3dLIw NsKr+ZnS0dBCzJeTfj1FDzyhk62RsbdbwhEet93tFi3GtFdBcNc0DVTrbkp4tAsgkA5N/J93dABk aOvwOSIP2oSeET3ahM9f7bUJc5jedlggD401CWMtwnkNQmlP2/QnOD42YPeZF7DHYFUMUF5tYFVe HYP1aAGgDf8B6i9gwanyKsP/MyZMqn5UPTnLf/6sf76cTnbXPY3JEI+6Kay6ve53V11/A8jmACVA xX233gLQSQGJ6jCAs0OpJECvAKgAm+F/ir8Z/jzRHEy6K+LGvp07IilhDb8/SR/2HPnT7e6OudSs E8yzGVcAPAXAa+OeoNbCDiT1/ZwrGqzkbz4Hn+t+jt2cvxXg7FYClzIvUGcJ3Nm2v0YddoWK7O5q gaDMZPQK+r9mFHjHBHLCJAyt1u7tD1QO8QpaNSGvvgfLn3WvBS0k0b36oqi/dn8h/t8wgKEC+/O3 2P0T7t8VKKqC/BuDdg+wH9879nEpt47BOpZXG6seawIqWFfX3aQB1SxtXzKhAtRhVe9lVY6xCODw vwVVZegvU3iH/gz7yKfbZQf6mI3LMgupzfBemXUvpv3VRvGgDPe7ObxYjx32HXrTHIoDC0CgVqGK Bu3ahvzje8MVN+KQBato0E+nZRi9hWqHidiM/K375YJhf7nBHVXGjMlZFR3Mfz9dRVx4j/2hqPB8 qyoObNPDlrvXiArdSFSYrIhTEYF9C+NlX8WE+W2XxYiLk7ImHvxM5NqPxbBDIzOjLObxgsBYDLDn ngXrW8QASMAxbiwCNFZV6X8924NVHWoTAVTmZ7YPAzLs73bvJteM3ztacLdGNPCAIXcz/fWIDevJ brHuF1jIeI09d9sV9XHtGAqiYOGe8DuYG9iBFoZg/K7uEDVgxDmn/MqJPX62UPEGUMq1uHkuGQE2 K8PDwIQ3Hk7dEv8EmXpHfDCpDExPCJsreqwVC26Jc06WiK1DNt85KmA/I63VBiadIiJEVECGmkwL 4yIqLLbv+pWdi07iYoRiQi8z3zDss/gA8FMlTOwiIqgl+eJ6t/tBpnXBwYUGRQTFg+9ZaDi3yPA3 Yto90FKED/7Zx3OOXY/VVibTZNYzYoAigF52L6777bu/FpA2VdWsm7SZf5v1B6y08rVMCRALMxqD I2tlZOXZ+TpsGvuBUWFRRQhYU5kwgfyZATiO3abYMdjmGPw0C23bZGw0uYrnZX4BjYwJfjgNtppy v64sy70sHD96wG+/Kmqvxr53qMH6VfETt4GVsUfTcKuajIlaGLguUqhZiDrs5uW2f1/0v23xYXJX WFW2vVf9RXbQ4W4PlnQfZtoyehj2Exz7BvqwyPfhG7MaTxMHmsz6CLVVU1mNJ1ZNA2CUYzXVdvai Mm3VoS4W/ZWMmiEcz4Bxh4wruI5Bqr3xZUI2G4EUgC6A091m088FrsgKEBcQXwFvwtWf3fTUbuze zP1mD0ztYELmelsApnmzW0U8qMiuINY+osSaq+5VdPgQ4A5iAuowtQkNtMciQgOuIsKB+uuc9uBh 0FrUTwLcMlwa/cc6xmBtcWZVpd3U6xGzDq6/pKR1P+p4AeBlXUZtOlX9Z/av+ioyaAXiQ2AVxAgL zv3DlgKUgX22Wky2K7akau8fsyHdt4oSgHM3JZxnFQQEfECfEIban80t7vpvYYkn8Rl3/Zvdraem LZObD5m9pFt9kKd0PsoVWZtRYjvFzQ7ZRo86sjjCFJ3yXpWnai8beOpys3UaInDyyub0YTSrjwO5 ijje9J6RsIlwrZHanKTd/4TXPUM+PdF92MauDazG1dj1WM+q2xFY2yTLytte0UBtkwped4gA7o/a 3GJ/sDql1mCHGABLOpFqQGUS5eTFxjUpzWFVgVqHfu0DDEEi8FQVVRYtzFnH+4AHudGjus+RN5eq lx55KF7rdbVCbpRdOfo1DBvzEnF2z8ARCxQPYNaBecesu+23igRjUQEFQ+yMV70uqo2zYsJk/Wbb 9ik0vW2bjCVo3Qk21teeTMSOd3ydY9pPrKP9+AybmuOnya3tfiSzatU2rzTn7QpNQH0cZcysyqsy xDFYZZJr5NW2KhXGAXwCtc36t0yQmHCEywqj4h8QNkadw3RdxAIZlFM2XHNGwFxPt8vJFNjXqRUM 2s8nS9znzq8I+5jT+AxjWONPfObINGTlFj8dIiJMZV+ZV8aPLM0oELcV4SiP5bLeLKdsu7WMVdTJ aEO9NLZFp5UqdmTKRh93pdWjMa23Y6ZVPLvItE3LY6BzTNvIS/dPcAyZf2Lc+3Atg8fs2nZdOZyM wNqGG9VXpim7juVW1VaRV3FTDDhhVhrnYHJVGdSGa0DdM+qhjDqHUR1ok67MavoC1aEVEJZ7h3om 595wFMblWt2jXy1O2F1m2r4ya7xuYNR6oKPYNVZ1rj7nfr0pkzJZt7Avsmtl3rDuerZbKdeiWjCa yLiwrebJttg1+Xayudu2FTTZ9m5zs+2W9AIUzMdLvI1plWsndQNN23PbmPbPn2+2w8aZY3nWDBw/ fnO6GjaUXe8/9kBL/eTjYbDKrmf2Boz3BTCrSDxjsKbH9+xGqvIqYA2zDiorVqicXNFSiABkHbCG XWjngBUd6g5ERZ2FcgoZErUrcqhMxTrVVp0BgQNCVEVotfADDlA5zWt+QAr3O1fRoB1FBfNJWpmE 7QEaEaLWRAO3NVkURqTBkpVHJllFGwe60LitWIZD/HTiNQOUu27DCK+ma7pzx8D8CgLd4I9uJXgp BVW1280nLNeub3u0WKI/+RK4W/baQofbBeo5irhboicOoBEd2C3TWV89ydyisXIXmHsUNreryXPM b71fEx9y7fbdLb30erd9SfDX79C2lZ1fX9EG337J4oLHd7/ih4UFj999xeICu73+73I7/EpcDbSD 5cczhG0+XnT3xITc2lwdcprZa1avRnKrMqtDmGJAWQzAQhGAIXCsCQhYYc0MjQ7/nm3mr/zJcFuG VZjWoZZhd8vsJsO+w3Idqh3aWegEQrj1LO06TMfNoRx/LKqSD84dHLhh3r6JqMCiK0O8/vdns2vX +Dec6RtH4iNexI0hPdIy/Wm/REdsHkaiQ82HkzVl7TZB65qYYHmrSKC8vmC0GCZly/dM5tCkKDpl g0/ZZ1Hq9aov9QySre86Gdu+tc6qWhHQnhUNDOAhKUlO94sGB21dAn7471MXDvaJXxIFLECbaB2J Aha+qa/MshVzPMl6yZ6AJgYMzIrQGLUVFGU4h3BlwsUEwLAEKih3Nyr455MO0WDB8mu/mk6mUyRX CEN5sZuinpruprM58cO6rGi6eAqdY8uCApFOuoU2shczd5iamF03nRCTe1QxOJGT78wBnWcHFRLw 3InvEpd+0RLAc4SH59nTMOk2E8h2slWkmNIE5mSzTpyd6lblWegd5PXbxVQ1MYAmZ6x6QJvuTaDA 7DPo1iCY+tgplcv+QJ0R3CVgJOBMRifqZVnqnXG/ZmEiS7uOAy7tushAx/bJBwQMqo/yuQ/BSewL 1qndg1D3HwzLuG1hwSVcl9V/wzLupSXcb76xuTz2uCn3H/z7YYC9BFaz4T4BV7NePRvY+6vpdcyb F6hvqvpkEAXuaPS2KMDkat49YxWqrk65F2DyZnq9dpgXLDQJrMFgyrp+WRXKBCSbVAArrOP8eyKb TWEzcCEAdisW96es3oM7xbm5j8sAxgB14iqUA/AGcYE4YUuwwRjNH1A1uqxObZRzBR9AnQFaAChq BKLKMP3uT9IHsPEjGDsAuwEsWzsP94J5Q0DEH3/RlQI3+o5l5EmZuK8FOcIKsskKADs9y0LcBEZU emVDzAywr9mN1rmfwlUwsgHaSPcWJhbLANd9CW52p6MgwwNk/G5Yzduwz+Ca5d/t1c6VseXtezol u74qaHtUCFkV27FpdwzaZdWvPrQa5krY119/9MdsniLDPtxLxuzaKe9wIApsXlH5HGflVlYK48bT AM9Zlt3O3jB0qltVbfVqcr3gqorKyVVmxdeTK3WQS+VXllh5bsrNIw6jcC7muyLj9phdHu2uaIeV 1a8A55MpMBv2kV0JxaYSYhMO2dQSt0WtFkEnC7IzBtCxEqqfTceeGImNo1Vfu8YyP3WLdsyqYQtm wavHlCxaaqKPTDuHd10li3yr5DHbMoTTh9hfwKSQcQRpBnn2CvRtnoN5yrs2V4vtPIsMcyQMNlMQ BP9UM3sJXE3brCHo2eRuyqM1qw09lYXnxXx7y5K2e27zVMXV865nc/hzVmTfdHf0uqtNk2knL95v 2UoxyLPdqzfdb7/c9H+yDG5NzAgK0yrP/uu3+xd36H4qy1riHz0BM5LHHHt/l9hVsHqMxYGqb72k EWj6VrUCTAJoqSsAy7Vuqh5Wr6omQNWOMlrTrcpjUfcg+823vPwCcmTnCExYtAG6OdzO1AQ4ugPq DL9kU3nUYTKTKvwwWuK33QMS/LATEdFBhsR/QItBB5mYy7oBViC3Y6wdiB0ga3YY4XO3NyBqM/mK hgCRNe6CkX6DwAEbFzuua/xk4qYdcsI6bsVs9BSYTMvd6HOZpK3nS0HG3kTsXCnbcEU/e8ckLDpb N9eMdLVxd99t3STOiE+4onlQT+sybtswo+bg4maZpqM9fpS8TcD2+tkfBVrr/enHWIU1Dn0E1rFT EwXUtZbnrmg6BX3AWtVXRde6hiaYIFyxw2q8ILBFB9ldQyvo2jPJYKncnVW7FWBlrJdZne13M+Ms YFwx3Aa6TstlUEGrTAnTZMBVU0QoYiQuAAsq8U974Z/MI0FwB2ArIBlV8YOD03Eu4LkAVTn03BEM AqTWRHrbKDRvEDuxB6BTxnrHbYxM6tEskFElXfLEyboJ22HWWWjgHgvGGqVYdBBGjr+JogyWPRu6 1Rqs2PQyofLCtor77C6DXdmss6Xe2JCDOLWQwa1Lmv+OUWrzlhWY51F7qat9m+fKrmB/Nhy9IENv njF8lfeGOQ9pj5SfFNkl+GOtwYmnjC2tRk5dH7DZM8Nlj8XPJWY13FgUqBOtr15SlaNJVpNZEZcO ZNYw6/UvAVl5OuC6KcLrVkAV/tECLG8BLJUPS24BZBYAql41LOsKmWy6VtpjOVVmlDHr3lZBJ5D1 I9KYMAWIQtbpVbFDjBPUTmBkVAAGvlN+ogItlNV49O/RWDc3Z34EHYfisnwcpuWynTIz8lDzhR/d w6T638Ke3mOeY5aNe/BNqckq620COnZsaAHliL2owXCLnha3sKrKDnqoK2ZhWgT57XKrzla2XaIG y5MPCPQD2zK4uWWRfeoBbrYpsv9gcvPZ1qcYxnsPmo52eIlHe3Kh6WnPbUmUafcsa+k/CLTDxMgY PvhozNoiGKmwmpXXtkcgZicK6FujvgpYy3NVu6hf2LeqGMDjKQuZtokEaAMaWNEsyY5VJMDP2icN BKt2gA4Iqm6aqRaKqgj72HFFnGPuzeoQ83+vKAymntXsPcu4xZ4r+HRyjzaTk3u85dSsmuLceehP GYD4angjHqehm2nv7Zm+kYdV8mc5Sl4sj6VOmTB7b/dRBrejOmHMzjOFZjunI48alKj86Iaaqcus ji3p9NarqkLVXtmeyd5hnuZ1b7F7jD/jkaMyGsK0dX9H2q7oaE9VXjp6iIdzRyO94nbez7lwI7sP B2zbK9BkVyOt7PpbjJtfPB9UWI1dm8yq12EzS9W1KrfeoE4p8itXJlYL2LaA1aGeyudszBoxQFnV xlE/ydWnCmRQgVlkV80VqAACLw71afQwK+ZypfFVT+GXBBngAWH4UJByj5A5ucJtsinIqW7uQNX9 3KnbHmnbEk5gmh/RKArNi/60Mx6s/Ilz8lHAahjIPvkTpMkzdogHmLlv5Y7Olnv/iMWr9ZS6cmO6 IhSnI1YmrmoEKmivqXvrf1jKtV14xEGRrelos91zpKNtS7hOrG3Tg40y4mKsn21i5CFoE+wpP4+T YVsiLdFxCtk6WDOrPZn3bdbb7u3whGuRW30jYHkyz0pwtUp2dZgNSO3htBaAYihmCcZNLMqrqKxQ GzpK0r7IXbR2GoTRLIyJLtKnrCIGIG8yhIs35E9YYol8l8ZkOI+8Gp9oCdB5Qncu/SQ29F8kTQhO tVpKj8QhPlUfeYu8qECJGMGNqFfxxUHC+D0jwzKc6+7h4loMDNvirgRFDp2wtmUfCk0ys98ww5nN tjtGeAldDRcjOyRIeJQE5JFiIMqoNTUXaBuoS1gVnaorHVNUAz7+Q+lIxjxvUfXJumpZ2ZPxfjJR xkV7kHxBCDi6eabzWbh++n63U29b36PA7kpHQfS1zOKeoQpDpu1evO/GMq3xuIKZ1bAmGpTdXUP5 U/bzP9bhY/wNoc/U9OCmoR+eIBiDtfUcda430L8ZVC/nMf3PybPRkwNhV7WIdSWrTbLysGBbyXJh wCqeU3+yrOx6x8BF72e6m62A2QTCgsDcAS3MqioLiUwmyfAns6AcUrFJSyLURZcaNqIpaTuYTEAz Y4IyWRwCnpAgK+/TWdHT2nY0oFMp6AhZm7SIHm/UA07QeHpD4lbvSnh/9S6KxqcYpEPED0SISKlf 0kfwNWWkFiMmkxiYDNkdd8lj+BwLehoxQsDFv8mARJPLszDqKZCnXXCmwNQFKPWerjdBnbeljliD yTON6oCnqw2rv4QhFldB1NmySJYFBh/A7DfM0mCPPFLmAgO6Wuv8av2ehx1gDnW09eFGn1yYMHkc P9iYhQV1tNHPMsb+hjQuLSh8/fUH62fvA2wBoJF7HD/y0iZaurVFAtVY6y8Z1tmD2TONYPgIu9bF gQGsDjOLG5qI9ni/ZVmBoejaiQ5qqc1yumB5vcmtzHWSR6YDtHMFKwiAhlCAXTFKw70Oi9wJVgEK Q9FqtK3AdZOAbSo2ChdiRjkmLoibJ0hoY0PivhWPIjkIRDSdMgdnsQOITLkSU0SHBLN7iEQ6lNxM 7o2/2nmdZ/jXT3QSQhIbxmXASuJ2N+Kl0CRt/wBHW+RYYpH7qRrc8GWJYEcShmsFLdVheJ/14cHF jVGYaU7o1iCkZ/GY0eFIzcDKjkXYrQEuSamdziM8JANX4NeHgWa8+ItRZMnjX5Dy+goSZkukT/Uu 2EeR94AJ+AbaJazue75GCwtvf8ljNVkJYwXMd3n59O1fWAAev8OrPcgorspKmLl59BHQPNr3OY9H m3ubZmDvlacxR0e2CioKcGTplYcFh8daZFSf9vRwKIoYgNl9AZgHZgVf8/lC7RSsRKNGf6qutepb wUVpVkAVuU7+oplp8GyO2fmIbeG1cs+CLjJjyAt7mpDUZmgrNSAXuKjGFeBLknSGLfsAWISCcpmW oyNCWIjAgB3XcmKvO/70bzjDGw89eQYJEifx8R8JgMcHTT92NQ/yrvlkGMmkzbwUWZe6oDxOHpUE ornAjUxQR448Xq2XTc/UlrCYXSwBeNFN130I0Vdb59ajsmx9B4Pt4QOcyrPjfQfxV/cctK2g2rXD 90kMh7hoew0Gyx9voMs84jgWB2RXZdd/I1PtkF2RZVbL/0B2hdQau9JJ29LrWN/a9gkw8GSmqvDv ZpZoBaJfpSFmqrHWk7nCv0yTrYBqAmwk0ogtDcLVGTJcRWPVxuSq2sm2j5yqG0DGE6kUG6KzG6hz D/shYiK2wjJOhJAVHcjVPEFO6dhyIgGAIZZQv/e+j/Dg2NdIrOk66S0ImWAIqotWVgolg8Sm3t/I kXiRQLBCFweXgm0yA4JJnC0H+CEkeyC2LOMaFhfxyrjMw8BblCoQJEHQihCXwSFGCsJeLkdpF1Cu YMSVC9eMRwinuG/YMkHROOZTtnRAnqwcstlix9zBjW6OJkwbVtvues4G+hXagzvyWlbCfOfBIM/y kg8mYHn5CXMYYxzv7OIJXheVfs/85uKnSK21R8myyW8SeOqPvcejbXB5IHwmWooCyK16batZwwZs l19Rchc3WCK7rlBrSQsKWx5WfJZVC3tATqN7R9ByCscsEnANNLGXjaRoB3EB6cxMmNOCNAxmrizv 0yCMykE5dsYoo5YL47BbazhBlUKH8XiKsuOzuTnixi9X8O2sjzVYOh1YSfykJVsmXS6xJzqSLfHL yLKpeSY/Ox9npywrOrLZVG+MIiAjStjVEYdyFzMdXXdZNyNN6XiO8URb2kHtC4xr9WaLpixbWXd4 Y5OOHLzhYDgyJzlSdTm6tv3Og8fffV/abrDA0AiwTebHbg+YIx+e8bNP5MsvD0GtPPLbl8XO3Tp1 suUGFzO8++UXFBh93jMq1OeGeOnFjrVrda5zV1msIF8dhPCU7YK2lcPRfF72CDA7sb0kOP1O2HYV UcDGCh+ib5Rpw6jYgZfSkGINshSsMqc6TMhTOKX1lQ5xdbbF3FtJEZvsvyI1WjmSpGKCAqHEgw2j sWZJEjaNWkytvXYtVv0LHJI6OJOyMza9cpiacWoVggS5Mii5LbfJAEb4lbijOMA3wUM9RsPID3IT yswh1VNQ8kPzRUDAD3KsLYe8O8XdXCGM0OGBO76Vhd3xlf6GnONLZugHRGoo/l1xu/ZVSph95ROP A7EjDLmWx8jZKOO7blcOKL5jwZd1IM/2z1HuOgHzqJtkvrj+7e6Hd/jJo+L/V3kpxzv8tBdy6LfJ st98450HiT583A9Ye8B4stV0r+3dAo1dEQd89c3m/V9hAOqDYzdj9eqOjSw2kK8RqhOtvShAA6uw dqLlDk7UV3lHAFuSmDMBVoS8nqUchrny8B9+aG1U5TSDwz+TLNiDCAAM7APshFJpOnBBSzawOpuX 5YQr7plkac58w2AFGcaJW7AIlrBnWBU/gkw8aRfys5WBBFwWMJIJ3S04eNKvwoIH93a0kCt+iYh2 MRZFAONPkIA7mTckHvAUYHOlMzito7VxyT3Rcm/FUbdEzvIVuSFvOPv4gd7w60SL1rUHCmoEC2yB KGGJJkBVOD8ALYBnUSKag3A2YTIBg1+IIFsSozXgnQf0lOzsyvsO6gRsAnH3d2gUcHrdNAZuQ/T9 BscaA3KRt8h8/XWbfGlj5u49LOXjjqbKuuBbdvV9rR6RX9XZ1YN54umRl7AhBmT4UTcIa2r2BRD0 4jJkuYeV4YohTfVVhnlAmh1UxOjGajwKM+qIxtaN4RIEM9TTlkQSexoGvVaG1Qy12JMaEKHRoW9P zQQiKOhitgQC2CJFokAUEVKFFyul2LvF3z2G4S3WOZkSMRdHF4HOLWau3DOHguL0V/zmStjEhVgO 7BypCW9aKF9JD7EYc9JCGUuPoAyT9SaTvya22ElSNvTP9LBM6iwv1UHnllNxtyvRyVIfEaFgUOoo y84UKZMwa0D1oO5OaiNucU8bXLfX2znyQSq+RScinHXOhNn2VMTjEt1sm4DVpxRKu0Niup8cD+Do xP+RxTmGLQk1+aIxbHt7i+JA0wyMxAFVWb61hbcOTnYvqED3nPKmFguGyM7VRQIqhI3Vbm5BYEza jV0X1j8DcNhVVoHA1K+yqZr9zGuqGRxYyZCPlU9MNAyyoAPf1NrGfwZ97Byvp1nXpAHhTIAm1QSs xuv4HRKT1lwfm8m/nFARmlfyGY0B/V3FLl6NDjECTt7NVD2ZgpkglFkh7fBeaDYcG/blxzxhC3oM xWx9FgzLwEKPC3WDqAInYXQ04jBKg+mrKI6xdzjnz7fPJEfo8YA/KavuUklMHEDZvTDUGAwOSBMd dsS5ZXFAAmPIoIg0j1Kv23zo6xP21LKYAjmQHhXLDVWw8GEhArJXSLF2QUC3QNSN36trpndVNGhv lRl0s7/4Rff5mwlvS2ICtkNLJMu2jd6+RaaJBk0s+PrrMctaBRePx2kJWnBne1+y99FjJA50t5+P 3t36Kx155AKArpBjXI9+LZgBsLJrfS4rjzzZg2mlKyY/1BFm+A0lLMprgI1/YIOqBaCwA0uwIgpQ +wWsTiLY24ooASjd+8rakCwDDKIGQmgD0CCG9nMTNxuw7RC5B2WkFGWTzKqWADwAH1rLe9uYmjGo kJDq8E/8jsWo5cUgSOFSdKR6ODpo2hwgz2LR8lIyUmSighPpNvROVMZzuhOxgxfwRBEheB7HMqUg GA5gL6w9WTDTR9CwAkZEHAuLOMV6FuUEodQWMiw7vqhTeppiMPi1VhIxFxLR3KGvUxFHZ43mwGqV YZXJfO2SYsWE1TBXG/u36sxX3fXmpr9lZxddf2NbPl+/6d+qgnTxMaPpDZ2C2mFXF/sRTHXXsX7Q +R45sfKCe4+HNQbxdunntKYv+TxnX2k/4kB13/m4tpMtXt2u1Wf+8LY8D4eVPH6cO++pNWT3iAJ2 4ygJygw2QxXDlXJr9K0ClPE0s9/MeAEZYGYxMidRFrDSVIKO2gF47r/TrGpLiAVmvLcKxodpvfda HljBHI/aAScptB4OqKKHxgfa4F9ejV2oEwypCTg8Q6v4zbWGN4zxejVO2FcGL3amFfYnLVxAIXkg /83ee7yriWKdg0ywoGFnquWlN8QdpqVNlfGLeBA9NCOVwwAf+aI+FRfoDopPVXNgnfrIe54qjmgA kUAm0RrYRm6mb6KBpGNbVtGgNmW58BKUdgQTALfdZ1Q+tymmaQwGj/cbjgG7T2Acrk221L0qDjR2 5bapMSK/AFbeMzwcigPsV6ViPGXXw0WC4c2BPkHg7isqa66KxcqsshbC4L6SqWh06DR1OSEjlDuY OZXjlF8ZdgNcQjmqOhUBl7jJnDKioGUaY+vCWWggAIhIkDp1wg6qCagCNhGRqVhAX+yxK0AEB1qX Mf/06jMvujU/Xg3L1T+SqWFIw41YFczJIo4CuOUzZu/tmJYlZzEboeIFBSlulp2iePKkzVBfkW91 Sz0W2b/Is4RUXOPM/EFz2kQZFjOg9bwWuJ60pSybl0bbxm0xYcneRPXv9TEov0fR3R3JsmLI41iW bSJocb34ewzYQ4/H6G+610NfEQea1bAdTaEcVZaFam7ja94d0Czay9SceKXiBC29PmDFjqdNreTG rgYL29J4MmyASgOyGZpGQjojXIbrIEM9Ge1O+8s6afjKlEUc0I2TFICSDV9AC4IENO0bIDkpEtKA GmEBQVTAYeYnACQnLA7vT1dmyY/KCygK/7g1YBeWLfHKoC6gIoXSgQQpUiW5DBuTbzUZ5q9dzX+Y FrcwrWCFh+1XAtnR3GupF6IT4D7164yOEaowq08AKxDIlLj7RK4H7bCANMoErLCs7yaLNgfGjc68 MqzeJSLbOOb6XJ5mj2Enl2KBRyO5c6tfDWcFtGfxUiJh7GiGg6sBWyStJ/wvusb3/75PGHFAdo3u lXY0fD6OQXNnZetm0T1//5qeiBzq+wUQAPePvCCzzle824EJA2gSEwzHNgpm/qj02VVRXbF9CFkV KMgMTtKdg9PG7HvK5KnsaRUWtrUMo9lYlBKFuVwLAdPAspMNDyzcAwWdhFiDnLCWYUgDhItu4coP wYB/YWausrbWSpxEiEVp7DPVHAd6BTVC9P4ZlCkfoiLIQTFEFtNZjQpb+6G1ocCuk2IomieSxxS0 qQ6LakE3SkQYwuIJmTn8TAfCDyGQj02lNIzbCtTo0dW0w8TmNePczW7Z5+UqGO47X4vEMhcZ3m6v qXTwvXh/1y0XKEqYHPK48e7q5XrCyzmQXXneixWwZ6yAuX3ATzVtb64mvBEafeuzLe82yOrX8F4D d3K1yXp7Buzy6pfZLjKvmR4dY8CeqfLqU0H5+1L2UdgDo0NB94WbH4q1suvGTwy5DVBlX30naVkk GMVFg+180hMKW2S2TJ3BkG6fYSCidlsWqVRrO3ItoGVZiqbnPb9cMxmi9Z1YBbQVuISXfewMhWVp YgzqQMVvrGlhWx4EcmX2wVXOM27QJWWDJWfhtCKnygaKZicQDUK34BrLNtEqCC71wJQkaIXZNBFM PDg+ECVDA9HxvABFJkF0VJQcsGBBisCF2Sexijxaj5RAf6K1v4huYmeitHUHIYDb8C5aPJl1XRGE cTM0OZj2K1LDnkeQKAXV5Nu/0zW3TPsw8356cZ+1RQpGPa+2MChXGpKA7NbiBb6MQ7trFoZuEQ18 bQg/O9Vcr5Ov8uMLqM2AdxLaV93n3bfey7I+lXDukCDb81/n3KtdQ8M9XkZO6SG/yp5Xbc2M1N/d FZSWiZbdjdxFdqU87NXsP5vvrnhsSBbobljd5vEj2VXB3qqUqZSd0K9gpwjBa9LdSCjg2CSFMpsr rbB22kM7R1SQE2h6WlgdFCCz7pDjsAPqcicEAiiFprymWd+0KRMMQUrSAaTtKYJFfvFNQ0bklYyw V77VK3ELbJI1QUsT+CX/Qs+Ct6NgKigmkyjZC3LMCF6IJ73RGyIWFSLWDmkq3MaP/mBM/siYqip6 G1jKnfB1f60HJSO8kgMjByMGnOu4kCIZLZoqk6MeHXMkeqvCrkPAdHxCmxRupA2AqWtjZDMa2xQB 7JJJF+0XlvV5MEG8c8HAJ8XRGLBPpHvjRHvFcDrnM0p8DSTzmuW7fA83m7zbk7ZqDJyAfcd1fJRR /dBu7I75aYAdBVY0cQflvQfagR0zRRUuzV/ZEaSqpRw732QNkWR3OzWYbW8MUdHAuB8rjApwAZn1 VyoZ8nGKwaKBW9zYNyd6wpi2qayKxQQlDNBVPuUAeWFbW9HXzlewcocvQaM/Ycy9YOZXDArN8s/O A4qhm0yro5gCpVgSw1DCVrJylVhBQRoBUEmmtaeB1biILf7c4mIHTBLEzJ+MDSSxApIMygFtEUot psGpAoFrv8BstyMWzBSDIKyyuurAY68M9wA5eQGSK+YEbvre8FxYBa0AVp2IiEomSJw9LsnALWM8 bXAlaGsHiXanNFAKqcYgz4PbIepGb0fc8YOLvtg8nsc/H6DiaoDdV/cf/rA3G7mROrP7fpwSFeRT BZ+TwXpk3+s79KX1Sdht95JyM6RwuFVtu2CYcOu8Qr2CfH36VWqd21sRDWTgHR++mOlHtpFdZQee HAjDhlkBKWBVJ4qCUk4QaGFabgASsq73+HGtvQBbqBKnYMio7OKCoBZ3IJAQgjNgdTKFnYClwYwF kRJoOKHnEYCAWKQK5YSnDvBOPmpdeKltIyAFGlmNyIp/UnL4V3wUjwDGtf1EJVIkMSlUAGJJIi4O AwSXMpCCqD/S8nUMaojTZc2S+VL25cKiHXckQB3Bq9SA9UNfSHdkeYDuRj26JVGNC2ICoxrrcvTX pS9cmCzTo9DuFvad8ZVGxx7y5OM13S2TLyYLqidv0c8yaWPiNUdSeMFOSxYI6iEetm/ed9Mvf73z fQbOdyIW6O5I3T6x1AKcXkcVuXe0cz58OLMbqbPaxM+ARZ1VnzZoManGui5gzZ5K3+8UfR6FRWJQ v+d+V0wJkdk/y4NqOjM6ukjgKbtauVSsFQzkAJFrOjQC2gHmuQz9igQMhsAiIzvqGBq8LLe6C4Ae AmBEjp7cjAB4uaZ9AacABZTOz2OusKWtY0fUcrFvPdIdTQBti7DLNDArYiyocYineCcaNQOYvcd+ hjtxsPtRJ/yZloHVBPjHypnpEi93Btxf7RxkFHvLgwv6VWaNxFaWk1krUEUwnKXc6HjprYzdSgLE yxhDHZg4j3vzZCNhKbyjFX13CgNTG4oJ7gBWM4Ou1ocV+Zvl6WNywCP2vmHHdnO/W+YhiAjlXWdl 993m9s3EhxY9smgUU8VHe5faeLlWPEmEHm1ir/mYMLUbHY1hR1YYm4bg0Ha4k12Hm2ooT1XyVRbV WS9Kxgc/7lNjj6VHFgmQAdzSllkArcIuWFxYFYNtGdYKSK1CXjKpZqDwuFmFRxQLDI+qxraFkwgP hGkdeCn3GcRtIGRYH4zJEC/HyHAAHdoG3xAU99CIdCXZiv3CtJiZB9L+hJRf5CopGl/pPckRtIab wkl6/UjsIaPMxPwxO9IxUcG0iuUWwWk8AgBjOmIBQEFs2JQZkJtRLK2DN70VE8KvwcmIUbA+xUMQ BLMi+IFq9ULJyKTMbamsUW6oX3iWboyMSUwkb91RrSxoOb+i6A7x2fxOCOwRWHn1lh7JdAYJ2sXv 8CYbsGsOSYbXwQBePh3JzL/YZiUz8xbbkQBuPVRmRBqJxfinTb6KmvTUfez3yHzIsOfQ3XrBUcCs ZBzZtdsG1yiYs3ECZuVQ9zpsrNCikWz2vgo+erj2HM6jy2YNWoCKdkMATUvFc4/JFiqnLaTMph8Q FKaVbYsdMHS2AilKnbj7yXd4jsDY8SfqBatmDfzTmGQmOtYwKgBSo0oLQYdR8XOdowXFLtpQ1kbR qfEqK1Sb9fQev6xQqJvFnl2R5EDA5UxYzVAglK8uTdZOfObDfEGLsjt/5s7xgVsHeErgiRXR55fy 2ukIyOjjjNHRRreM72pOjJ1orD+LbgHDsty3xRjJIo+QO19QJLCus4jAyEdjZZKsOEc7po3UFLgY NNLNpvGOfhyFB7yMWVZ/kWOPAuxxWDvJ3v08w+7dMYnYf9/bmCB7BzzaikZ266zobrIrlYGgBIh8 pSZdzFUR31cSjQDDDRqAsOwCsyqvyg8wEmFhSRlWyUt1FriMiIDNSiQxok3Z0wRxMLbiT6Wsgynt qjRrqxlLmp/W8H2AMqiDeCiF2IWudAkgsEwbBqg0rFhXSY+ERlT4k3mNHCbkzu5BMwsmgtohLCvN StRABYe9Cs7KkTjInHToXEuq6REWdSHn6JV8jZelJ4s4KyBDbpSAw3LTbdxfTsHZ9Rp1gDTpO195 4sqvHVGVhtSJrPjArDVgaHVkyAFKucoH1oECgPN+c04Nmi4DGGWRzJFdyRtRA3Di8T1HytbxdWu+ KLdL5zzIeLW56nkZku+kJSaeZIJp9WJb8zqZiHw+ZYsYwUgL224dPcsROfb6VfJ4sL+geXjENdXz CH94+R/3essGiM8KkMcej3etj900y6rHdmEBGiyAh7gUAdKz/LH+84yKkizDFf7cDMIaK7Wv8IYf hkA1BE7njVuAh43DQGHnsJGMJDPZvGE0oeg4Ljwz3wKsAlQKcg+uJnhTYCsLKxFLUNyzTdA5j9ts 6uk90icipi/fUFrFt3sRFGEjhsueMGV+uYIc0gUtaO+xo6fwNLrdmBtyUS76UGzFzjJpSRky8hAR wKQs2AMWHCx37iOfKDYRE3WY2pRpMaf+fVQ2T8hZW/QE6jRzB+584iMTZUDbXdU5h+CtWxCzCmYw DsWCNroWm/1v1J/722JqcqwsO5Zjj/2N7u8HrNu/vv/3E0AN+tdRROeMZQ/lHrLppXjMOrUVwLFw 2JFqctKTc18rbMuCgqqrKgoEyIRhfYeGpTV9L2raX+BVMYEG078zZNontOnASlPSjGFIiVKc2OoB iVdZCEbBBURpD8C8AVO0tJMXB+iAFgByj73g82QexKCLP3z45xXZGTt6lkjnSnEBNmcFroB3mHDb omAlT+RHKSC5Sd5gWO05y0ggOMkLULZkRSxgFLDnkl8HA3NvOQlIeSitlMvJ1ZLgrqjAmGf56N7U GZZ2eidcXq1/l8S1d/KVb0A4Ic4eD2JkpFSsS1u6XJtGdFLt5Ostq7uMsu7Qy/4CNvXzaqr44Ufc tL0nzS4PKg43GE7nTyWN6seudc/xdXGLhoC+/qjD1S1FAnf1qOvjaudWM8AoFnEAcS2HleCrIdXp sc/SIrfXXc6xYmJSKpNWyzhihaJaSRWg3BWYVDn3ioIkwpGmhI7CLIKWsPwI3NjRFK5k0lCWh8Z3 eLOpBakwxo45Cb1JqVn42LRcAQ55EKDCgnTjn+gEv0AyMosIx5oPsbFVSQr3U2zC8u+4i1QQVSmz LgbbDVIC8SkcpBsanqAEZFy3GJ6GTLYBKZE7tkN7IhMhg3QJoVhCn09ZHW1WsKt9iIyAOt+bK/Ny MvTwtQ9H+YxaSd7aJRsMD+wPY6g3UcJbKNl1wVawdZs1a6d4h70rMLbrbvOetJ7xlDmV0S12rnK+ 5nzyIcteflAx0Q3of3LkNUB5usC3ulAQetfumh7WDj9gIsHaE8sCWHFxOZbTSZdvHWzqLF/cGw8C 0x6PKOWHhHleMxOv1HAb3qnRrMiAHGrVN1fSljCNp8KfnIK5jppilhbEFrsCUK4iT+A18IWfQKfi gOwXmEK0EQNo/aim5D0nSEUUwDdMGuaMaFDss16B8gmJW/YtEzalZtgWN9mWkzwZl1O3ummceN0n Q7pkDnDiRp5AAR2l5DWigWZw6pZGBAi7VCZa8rDllG1NTNWfEaXIqRG7IPVmAgisAWn6s3HgX1Ui WQzLSjaQf0QG2yubkmy3MuGyndrk64ZG9qmE2KnS9Hmweuxe8Jaf0Q6uWLeJV9sQ4z6V42M/8Tpw EbBD5AcuF25OKL36cwhoXyUpVqB1NHsUoE3/mhkonryKESWlIkOBUJ/2NwJ6vENWtAUilXuERGyo cK5pEBqjoM5GwU17uMaJmRMe2VV7GBPsCuDa6LXBxTAEZJsGAFxKdAUcgiSiAISDWeCQWYAsGWEE JriDa07A6mQf8LJ7PCdmoQg4AtIAlHsAQTEQJbgGmBaLk15CfFkTnJEcwCNb/A1ANXPmADvJnHIZ nJ/SSc25Qz95iQigSIDHmGVLh3vrMPWEXyo/JCAZmJHmHoCSdCMRr3w9JMCVVX38IAzr1XuOJsfu tx2OSEsP9Rh2cDULr47eip1jbcGpWDCEeEAkGPw92uCjwCBwOCICDHeClHGLdqNykZWoCAUBih1B X/iERksABlBELkBsjOSU5+qp8CL4C0j/BS/twkiKgYOVSN/kQxJOuhUJRKkHHUAv8U+4dFWd+Ec8 wFp2opFpcMgan2VyhAUJ5V5RQcww8AlOB1LNxiSlcckilVfyBZfT37KFXDUB+XJIwNIBn3y4CkVs xMJYrihDcabIBY73RIQ3oi16XM1IwT6JIAy5yx8yplEhY6CP9SljPLE0i8EXGLGF0CxG82A9kxLU iXRAWH5APwoGeh7Sh/fKDLz5hQ20xk17ENjS2vcRB6QUpDQO6/8uiz+o1hFkGCnhBlczbzu/g+Oh WMhrrNZ33eTZFQ9VsMqJ4qC41V9Ztr2L68Dh/ptTwN6D7hbV2RlfczSzvKG8lm6wbataWvjOAZva bz4EjooCNITmyK2+Rc96pQ55OoBXmDpGs3EYZBd9LK64OfsJ4xIXjRuzVIUTDSANYXAoM6B4CUNh gJ2KBEEcpGSseiUTTpFw11a8KRsH1LIgrIrO3dD1DMkZQ147YVUqltjAIpk25+rGPGAGx8FdG4cH 3hek3p7xVzAJM0PoGXwXxJtjRFTUUkROPci8XMyiF7CdBQa4XdznQM9KRwWvVANLBXY6HnUjOsuX CkloV2XTE1W0of8CtDxITx58ysa45P+1y8V8x8T2WNs2ivECX7T7cj7qxSWQMvEi35FjFQmUAUc7 TNAa+Tml9g0wHHMcqLea5f3XVJFeTgF7f8B7XaOHne31bkWAJcgNtVM+KH0hvFVz/ggMmlPEAWWo fWcNyTZ3Gka5VhBLXsxiQBn4YMQmhCAM0G16iQrflVnlNyiTPyCj4EvDEwGW3gIRwOugy32u+iAF JcWAG3kQN9PQUw4Z1oxK2KKHXVSUhTlWlKu2t5HLbKBFPIJFKJScYURRZ25AJ+HZgBUom6bveZNl UZsWXqTrBZyC37yTD7WwgKyONqAwkMcjsYEy6sY6kmP5UetKvhjgAC9hIkZhowiHFwpj2wBCm9Wi 2QtHh3JsCuNchd2lHlmW/ytyrC+QOzokuykLokfWj76lTi8cD+jF2qLBQeg8ClMEboVw903q7g6t Y9FA+7zVpRh4Ww4twemthy1WTJjBjs1TZAB/qeJUuqCksTELJ0dl6hjoVDsgl80dLhTUQwPx0oi0 umj0XmwQBUZOB+2Qc0CJObIqPgNaggWl/PLnAwfKquWcqaPKCherXH5fCa0tjE+L+mqBzKb0i6hh b0AdRkwCXznadMhWlFtKtMkLAA1IW94ELH8ybM4A1PzrWyEFjFED3mu2y1lyAxFPzMasHfxe2l4S oD6VY1PPMqrgVY4Vq9njwSiFvLp/5quotzInqY0UudZVzTZvYXk+BIa7y7QnE68abrg47xrLsTqc mXhJYOU449ichutolUu7ZMJvFryj0uZjNcAQYm/QGXHJ1w05rLlZm0eLMYcTqHS9UkNUVAR/erkP jmzdPkhrCrEy/CsuwBpUOotFrmYxiqta4fuHhMWaVoaRMOivECGNFPvCoAKVOX9a1QGWtrKRDTwC iHu0xAAUJ7AIQhMDNwU7J0hiEKDWcMSvBwXKlATWkR5hww0TcGUg8upDkxIrY2lkeRJFZtCNwhES 2d4XXlkpJABsCM6uF8pCZLEgfvKiRkuWNZSdUS5GxHWIR0FGR6S3M7T4ZkfFWw+qmXokImShdP65 Ww55NIZ4rFmrtHA26gtqS7FAts3Eypd3UWmILeQRDRnFUSbx0L2segmlEBTx1qdqrYIzR/Sx403d +bqiT2PzZcXLh/VKb/zEh3rYvE/f1JqiGXPdC1NGHO5XgtWe3Q6bi03wzU7+SIXrLoAZ97xKTRnm aKcwCiDWi1KBVAl8Utmp8IBWdioAJgbMnKI1rItZjIoArwGg9waR60KNXHm5ahgW8PpuWVCMEz2M jQpQrCcGepCtAABAAElEQVQqsDAs1jK0M0v3I4SVE42rZxgsAjmMpqCkg9gq6HGWIskawZNLyxWT Wa423OPHOuDqwYAjmVInigQlPHDEn50Xe35Sl2FWpnn6oa7VFpB/egqqSUc6Vr9CHLIsOvIcKEGy gOC+grafIKtexVn1VpFjy33niJsFBD/ukacQhuX8+Gjqrep92L3l/YW51CcHbMvLcK0irgwTuSgO rUIUAzkGcaDMS2M3+hGgCga818VLjrBvTFjYCNo74kpotiSHzrzOz41OpfFxgDhobAAKOgQHMWMG 74JVkBJLxAfaXJwwEQMsDOwqDLwIVkFbXooMSKs44GaYotZig686XF7YgUAQ/wtf8gEhh7mVQsPg gFeopp8JZKkPeClPm0cySQYsi/lE1In5ALjkTreE4pp1A4FI501FEdh6IWOpowDXSqFELteW4bYS h+SRUxGBUxA7UKg7d1DgaARUFoW00a6IgeXukb9NH3vO+9HI/9MD9lymsEtvtoKOj1KLx7bl3mHJ c1yKyrAB7TiUfmiwTEgMgEGGLUwdABf+Agg2OoOhDIhJYirAEUzeO14LvfoL8AqrghAYF3M7lWd5 yZ0sLM5lYoJXYcTIjbfEyWVvpkTa2x/sSAKV+5IjexiHxRGxlod/ypGtiRYnbunUASoe03ntfuhc KZad2zMaF8mBfmhVRbVocg28lUd0c8aRNio3h79VGmxgjT7WN/2gMXrUcfPLKgqcWUA4imDc1EdO P6NbWeL4sBFCFICNRvLG4S7qUN04MjsXlrkRAQXbaWxA61U0eMpxeKTx9FwGULVOyqRKF4Zm9iSh CVdsga18JVeCywBzLqvCtgBXxmWepaiQLYbMyTE7zuMKCkOxWYgqwAV94C/xpqOQa/FoJkvHIuGS e0cBAEeuqRX+uOLJe4Uikc0b4ouYgKVDfoCNXa0WC3hwoL0Nm67JfnTfg6tiAQCvCwT0NZQdqvE4 qt0w8RqJe0PwC4azCwj6dQGhvRrrQtg0zwW3v1tr8B3gHWlgQLANXP8oHd4qCAq4C1gBaEouJgEy lja0UBXIEl4OcJZ/AIwD40Cu6QN6z0lght2AGhZj1auIEZi1Z2OJ8qpyLHxuXkgDqjFPhTYjr9S4 LBO+GJjjBieGXe1B8rCgrPknUcKYE3PWrhjTqU0n4FU2MsyIDFxAsBvKrLI7I96YZKMpUDzgiDjA UyMuAnmf40iEdZm+aQqalx97/TsHbGuRH1ENvjTIQVSSoXWdxNPctJrcBSi4wnblVvoKhxEAuPq0 SoAHXxL+fF2CS0Ap9Ql1tPEkFKyDK2VYkzFeNV1VDElHMj/YJ0lczIuZUEdGfAAKtyYuNYAiDzge 2OEk+ZTAqqmiVp3Yn60sgdqiO+dBccCzTZYFanlqxCXaItPuw7mAUA6X68vEq6i2mv3B9f1/lkew Yvn1gdPxzb6S//CHfU859vUJ7hkUP0J6NsEJj35wbjPNInQohGs0UIIWnInZ8J+xix6pDYMjLrLH vh51Pz2AmayqX0WKBMUAQWGmV7jnmpNIuRVqXLQvw76dSJCGLrkIUA8XCwLgaoe94wGcHnlUL2oK 1FXTN8gynRNZV9EpMcOuMUfHre9yyKzNvL+yxKVSzsO9BU7AhqMsl4d1mx52cLts+O1lp4suD1X0 xYAf7NC66EEEvvbuYwD4INKPenNaUWJL/h21230pCnCB5h/0KCBRfBbAES6x8LPvfi3emrLs6Xnf cZrJ+HY/5X3BmlsWawLWPddGxaWGYLyA2QI8cB2/Yv6c13PPBp7zN7a7UES8nNuXeLRZwefO+zc3 7GK5vsiWvJoFRXLpjQfyjrkQvKOlZ61ywDXFQMWp2WL1sdyPfquGgBavbm4DQRFEi3PJ9aRwUqR/ 44MnyGMjUqobuIgfhYSCKrbRxNO43fFyGNM41nPmMpQXaO5/xRIZVbhpB1YM6w79gXb4Nm4BHv75 j45jKKCbXSr/2imUdzmK+i8h82OVjdPZu5yaLmkEhtXJ4yA3RwtHeWPlI7UEx3Hdcz8U+R4/n8Tp tMOC3KpeeXSC1r5nVnJKqLGcFhJrkTFFacYGTFu92BW0ahakIlHEy2nFvSC53OBuVHrDOXCXLB8+ iCSBjnwaNPg6si+3ByGYWgWoRz4DzAda8hi8R1EMt64dDEd9dGY88Rrc/kaG02I+4v1G5tUvOp/k eebTA+Xwy9Cya7uvX+3MLeuHvEcDenXlpB4nleLkeQHTjkEMheodfOTKenjRw2oHCwesDZj1umdg MEbrC4Byll8AAAj0LJcGoC1PtjGYZS0z9vB2qLv4IVRgyy/0W/JD1BePGjkX/ZaEvEYspVjjjtac Wb1oUuvFeONAK540JIXSzakc8nMpU+zGHLs3+3Da/Yk8xlU1gSclY5Urho/7g4yeWntarJNXb1qj HgR0RtgDWk8d3mf7znumtuxbbuoPwDoOFNkV+bVIBvz6arR68FGTciAisKmg2tO0NgDgRfQXZzSD 6+UMpPymcbQXGPw5mHObI34xeU8kBYjxFYhgm1kMMygX6123xhv/cK3RY/IJFxz588UC/ZouwDM9 DJ9cD8vVypCrbuzTShiioxMYZdSpgj2FID+mZYOUs7waJrHGpcRYfB3ETkj3uR/aWVZt8hID6+YT Hk62mtj3CZNJ1Ccd88cn6NM8bw+jeV8+inxoqQh7dga2n4DJsoM8exz68J6V8jTQ2DZtKPSGoX3E RIMdvtLaKLUARmRVMES3CKFiAtg2+9qdgPQSzJySIpilG+HoF95wEcoAcZSFmI3S7xMZiD/CC9IN nxgS6wEj8jccC8fVAGUUoPdxX5E4FjuwTXc7Buko5bPGgPiAy896+yks799TfTkHTwbst+258gtx 5kUg9W0gh17KG0EGO3e2t8Od3GzN9w3pzWoM1Ky+uGbj0OsEzEUhzYBULgQ57HDe8PYD7MCCeOAR v5jDNDYsdzIr37EGPsbDq6C4J0F/OOXwsC+gKrGGt7AnZIkyCBV4nvEOEH2on42sbD0DhNiD5g0b JTgxbniWf+MuaIgYQItWuDaA93UDsG06gyROGkYpqEG+eVUcsRQBrZ0qgKMsFdhD4/HEgubgVzd3 Ieht1InHZt3KsQcvXwYe6r65/hyvQ5l/TOb6+Xs0BSiIfcR3fPDln0EUqPbRv1bstonXfSqtJhWM ox3MYECg5rBpG+PQUO70z8EVVIAC9NuCVjONCtp5yZQwtnFlUXw44wI0Db64BqjEw7WYuQgo/QEy gcgpUNec7A2ENldAcrVZ8W5QzGA57ry+EmFHpJLpbL+uERGZWUruzV9AKpQplynhyL95w81cFjCm rBbR01YUqNRBqwJsTg4l1j1ET5w/2MI2bjvyPjiSRwZ8ALDflGh809ywQeEw5vZKxe7VK2RVZNjb tsucd8b62ti6C933SyQkbwVpIObtWAz5RfZTr+5u0TCrciykK7POKuvydAmtR7PSelAWjUQjEsYG AJ+AEHsMhYWxZSHGxhWgNrjfXhGIMpb3noSRz4iYUEoA9Y/I8Syzxgs4g68LQIkyZCkI5ViAKqPK ro7xnn5O0G8IIZZj3rIJ1nXMnImJ8AG6hcQYWrUzIBPzYyepXQvsybqKKZ44kvsA17x7Ym/5hGrq VjOQFOvWjXYya/zEw8M/bd4QEsmnklZnNY8Px3S/j0vzoPtDjUS6sx6//HLXffHfSmWMPEyvXuwu J/ga4N7R44qGIJoCJ1yIsXx8t8TVQOprcXI0hayiga/f5xCgTYbVTE0KZptbjUC0AuIs3CQMASGt WK4O5kh5uceMraeHDU3sxR/mTGIy0dOB+9BafPGjYBFNuhCIHBrJ1Vxk6C8iAKAEomFSBn+kDoAr gCFXRQeusDDOgFuI85yh9nx0WBEBE3kIs5MBcQkQzTjl5MacJo+a7KjJpvt8zKzlsWyVeaVXQC0L KY3ot41A6SZ219apNaceSaMeIYsAfT+uRUwbiWqX5h0lCtmpMFSbeLe4P9b1kGHPLc/+8Y81rX8p 16PFAy3b4kH/7pb3M41UW1OfoqwFAKz9qmgL/HxsmFU5VqxaIXwWKnKsK160ayoK/EpQglNGVSsQ nTrt6WjLW9BtXGnKhlNAtA2LXSUmAOMUuUiPBbeljeEuYFRY1uD5k/z8Y0ZPCvIboWVRzA7lGKBW mRM/vIOd4Z93rWNeksKSbXVAc7XEC25csdct97p7v5aaV4BWYPuaayIG0eDTxXozkHRNO7ctb+S1 2AjD1EUlXp5oAPWW212y1gUWAb4d1m/BoftwThrw6i91Kfi5aWpDR7MG08bOpcHrL/MMslpEvvH8 o3k6nli/ecuLDZ2Af9zjELAt7kfoYmXZs7pY4uCLGjBseeT3feRY2DZqrTbxQiyoIsIS1nT4Kafb kr1XPPAKtuzxVKyfnS2MIDSpaFogkwtaRXfXemBHMUh7VeDaOPqVpRxeBawQ9AQdAjmTHsEhHHIa AtyEkvCHAfWWTFnC0mq6IhNIqkCOg5/cbnkFmmBWFKgsW+7xAZYBK2HDt16BiPFvlaXLiI8Fg485 rid5JFXK59oVfgErZTCjrYwYCWDBLGUTiRhdhvoxiDE6OeUkwhBAa2tQGvUg97zhg3rGL0QR0qDu NXq0NmrzDt+Out8PUto1ol4dWUuo+38nD0zgz4Tm4eByOCwcTpjGvr/wWZuvsPkLhPmr3oTuWwe2 X+336xiRLMteyybHaiWz0l2uAKsj2dlD0PYLiIvJFS/NhuHwxiBHY0xpb7aJFODSIrYs+zsEu2CU SAApDUnLole1kUmJOLQjJhsfT4DBrVMJrndDqkLnl6s4d/sdGcSAUGv/Blu445H8Q/HEiZF/ErIr 4EQn2xfHuZmDMzkQ/NwUcCZLmbjJroDR02xykkXF8gJNkhC+/Aa4mnHXE78Y+SM3JQnMBKS43tKr lKy0wHB0RKQiJxPKECeJQXGb2kt0sVQMA8SmQZyOiisfqiFEm4dkwsVwwahzlMLDt3962MuJj1HN VrdjseDlV7uuSQXVyzghWTZ7CtAU6Jy3v7wpQ4FybFnx2q9oKcemsBQ+FYAcG/EAsa6IBTQFNFnk V7mnMO0w6TINxAEooDIDOkzbREZR0qRBFQ1EgHeMfDZtTloQYBEhYMGb+eUECGJDVECABsVzZVia HFb0TkfgmJNXWPLmdU61ZFxJDGGAFmOM5yYMC8ESkjNqgogQkXJJR2bNSVc1bt6VTxxwtOQdUGJK fnCkt+k3f+Qt5RDmpUzlqr3dwV5qd1BMAnS+tSH+NFtfxJ06Qqah6O69oKgeuQpOGNq6hCgCv9Cr P4VnyR8c0eYdsCoT6NvxEqa8lO+zlI+0GLWaI0VFNUnDBF2HDzwaw35QcCdeZxXArnbdLqgxaYjD gqBT6VdMutyn2Q5HktplfINDVDNY2asDWnUAvueAivSz6LYIUhQTjkhteWtEwsAi7Lsv4fGjwkrm S6PAuHCvy5MQpCyZ0VLvPP0JE/EiCd6Blf7guh8OwCV7/mRckGB+RAGTLr/+yzvT7RWZfYNazfgj jyjSSAewpMxmw2LSxFkxK56MJV3FHKZzAH4ASUFBLFZhWzMOZug+XJm/kTruwMVfIMguXCFu1nyy EF/oobFvQ7vv9QD/+ZqnIriCB9khkKOS4B0d3PPU5O6OJDLcy7TG7DE2Hy/yOFqOWVWRz34wOtQY 8apD5innF45GXh9tHDPsYUEeiOJ4AaFMvJh0/cAXnA8OP3vznAeIiobAiVdYFvCmt7IvVjm2yAjL btWEJuLQGJmWJpUdqnLbgTdA6RnOwB1HvkHlQKj6PiyKQt9A+PQeb7JOoS3JUmwUqAgGmM1WEo5K meABbMiChCOgLU1YrLg6/eZkLVIvmTzJsAR1MoY/GVmqRlblzGSNCZbsa+6IMHakL5JIwwkXb4NJ PkCUuTJvyTMxFTkBazqJZTDnhsKdjpLyWUbLJ5wN6/OyCGDGQjRFvueZBlR7Rkt9GL1usKmYE+i8 YhNVchnWQxiClYNHffEngSAKbK/8WAxtsh8x9RMi8lr3jmRkRVN06R2GJxomVabDRzq+McqLx9MY 1kjZGpB3ItVHdE18c73fOBGRYHbFxIuvkfiGD74w8nb9asKbmq25DP+UhKHF92u1CqLnr9mGqNB4 BWs4SacSef8E7AGnUkGOmHyCIy3gBE4iDLvObATubYgInLQUDplkEQ/M7VshlUpJ38ZUp8YDAmSZ dmOXPe0cYsQJe5+QkiikSt7qzcbntC2vmZLD+FNeLdueoXVpnFuZ1rD8mNJxbctthgMsFIwrYBlw qJ0gdSoHaINMOhClTifRhZwDJ2pC1FYg2/nsiITKeELFRLyOqI1vehLAInOkFU/K2thTLvICeRDK CafDPy+AJjBtobzq3NC6JyGBu1qqpaks4pMF2XjPpDkaH/ygPADyQ5ELaEesM7gcGpy0d90RuUWF iir1nmPMsIfexpoC5dgL+tjDQOfv+utndYwp7hY2plWVX7lxDpaeLa9SiZr7K057twrs9PhybfKs s14nDxnmbHUJj8pOBQpgzLSXKIHNaTfdbCRbm6vDP+2Xho+VLev4yh/Wa/CNiQ9c8YOaKoG0Jw7Y lB0f6yXJLR3OXd3SbjXlhIXXByf6BKIJA6s1gP0Z52VacBkZubCyozdQA6Cb7dTPv+NJsSTALOUh Q5QBHzJlKQ/Qt5yWUTdqWpDaQXNN76OOlE0DLGVXSlS20JYGoW7Xg661kIgOGd0y1yjtUEZC7W2/ ohkoEbTfQYhtFo+8/ssj/QGDsz6PJ156avrY9unFkT52mHi9aatcFGruri0XEJhJ/8CnHjPZUhfL KclxBJRr2FG9XkAq004Z+qlgR+lbWpWrNKi6BVfQQoXSbAW0XGmcTB9oBlnVRoMv8CGXQKowFxQo ZUGdQhE/kRSNxFbnLyKASHbIF7H888e/qBFNmOHpDPeA3CEfT4CD7AA8WJCvtTnZIjQqDYb/ST2L KCBpkQNEA0CEH8MSBz2MpDCbE/uOFuQQ2+SAMOSwJo8HMpSORa8hr4G8YAaKG+ZCCsBmVJJPKVM8 64L7LLDAshsFd2SDiARUVtRdqXtqjAC8HZITPpd5G1HWCfKg0pJd6pG2dMRDHFCF2exzdS6TCRdv B2Sj/4GbNyMMFbej2f1JgEuAbR5l2XNPHjR3roXaRxbV+MPIqs8CwsgC46AtsKcyzBR2xSGM2mqq XbW3EieRtVKxYKMwq8whK0AltKYNIYgFriAN8yjOch87PEmfelYG1F48+uKkGPHp8NtAizuNH/EW eAow5AygKbYIFplVOZW41RQLXmVUwZ1TsyxqWAEpUHHDl1oHgOv4TEwMrmZ7O6GHki/dABW25lug ejWD4s+L4AJRZtr7XKkFmZQeYVUUhiWQdeNydhl9uPra0lJjqcPIhbV+ZVXdBrDmpvysKnBHViOj 7FoOSUpdfLsfXy/p7uPnHF6PyPNYhjWRExlsSFB97BtfkFAOJ17jFxxPn1FvEzbAoNVQnTG5vkJf a7+kSy7dCEPNKscyxCPAA0DSUiy4gdyQhXjT025+7ZANk5IKT4jSILQosONVUZjSkuXFgjRpywgC L9glEP7JPuKXLwxgfo6ZFTNEU9pa9rE9aTjey4Nsi7+I3vISCdO+KBScYMNJDDy42eJ+nobHA9Hw krav0BDOuKgzIBlsoCu+noEVAfMpEPBBeDCGRRAk8pT0jENg4VWmlGYFHlutsFNIsH/phT/w6MAd dJNTmTN/dqD2p45JFQGdwB4IMydWqsFOSbHohencJhkAp0i2sZ3QaiLnlpFSkSAvK2PixZV8SiAr MsUHEegsjIASBDrYPAIucNFBSDq8y6sUU5Z9TxvPLOnq3jWuSySXiNrPWCRtdlyPATtyGhnDsr9H LOBrH79j4lUXEPQhaH/zCjVTnXj1igUv+GIuGX+Nnu75DD3cTAF71d0C1qvpjV0e5Gwo8G63yLKs EzLEBxYJFAmojfjP53cWsC8VKGWANT78nXuHNcREQSa1gTTqEyNtiIQG3FlqEFrIasBRfRXtGkfA Q4MKgSCb1wJgQYqcNLLaKbOXWyDDizFEj6sLfHNpy6u9+fYSOMUvdszg7FoA31gSjNalBR0Mco8R WAIfrMUZSAlohEvonTjUPFC+wqJk066nCIFIDJMnGEELhkEmf8RIkRwEXBnTk30VO1hbwOFHWYak ymiDGyVKZ8jV1H0RLKvLfHbX4YIyk23bQoYFqOa3X2pfRjlec0YxCUPOePmbK5dl4oWZjyAwGd9D SZVmt34NeMECKq3oYMlPrZFcomV6zVeHFDGdzGdxauzjvHmfyt7diEu32dudNymDVG2BVH/uFZwO DaUtWxQOHSXZNtPcVQE+aq6US92rPRxpQT0XNU898cp9dX14cOJPxQpdFQp+zA8MmW/HZZQNPPBh y3ASzHYDBAJELoUMxSwrWLzbQnugT3KJGMyDfpk/62YgH6J2sISGiMU2ZxC3LUU4y0RY2FHsER5Y 69M7NRMc6RaO4roCBTsYh82nUkREYeYgV3Yj/fBFjeAZLBtQ7StZV0a11xqAXAncUjh7A6EoO3kj L/QvnsKeQNncKVaYQjoKUeGFXIJ1VwXt0ltGP8Uw7ngvJvhkiDGzNJGPLTkZoyIBn+5Y1LaKSOeL yp5wPFkcOIw7qTceOHTy7kh2iAe1Be1oky/uxxTf+yRt3R+b7YZMvniFO2M6ArliwVIBvUy+WuGh Q1gRHR/smq/OS50MWlcLNEu+kZhqdYhyAqYca5PNOanyMuQtgfYKnSz4pXJx5r40EnMzF5toYKHn 5Et1kW3qDirX9+vEh7hNFNkyUypYDz+ZEDEs44tE+ctcCCQ48YLEYkFm2aQtG2Lp3D4yKj9Z5XJU J6s6YSh+tVOW9TAu4xdDSr2mo7Ar/oBh0iXXmDm5UhcMwuht8Z4yWB4HdLjWYYAKId/ETvmdB4JL RA7UWG5zQNlhF+ctQ/ZddLlUSq1DJeiciggCmHu/aa25zLH4mjXJqGIclmW9RxRwYejWD3qXZS4Q 4Y49Fg0y4UI3PzpOdLAjt26ML+3PYPAyYI8DtMnXvyLHDkpePNWZnhkZ96D+nYrjrvvh9WvKyBDB 4eQr2gJAG10qQBsmXxTeClkJWitixSLCe3aT2MOtREEb8NpYIqtUOtEK3ZyCNCaZyIYStJihOtiJ YRSUOWTSFLEnSrmPXkBw/NGe5V7QeDaQyGZ2DYHDifeAVrAFUqq6xJmqLaRAd3ONz0iGoIWkwDMn sRhWeEKO4LOkl7gVSE2XrHnPr6b8Qt/VbF7xwj0LGFC5z1FwT3chPjyX8qktILLSsakLGDJAtbjK ttajwCwTWkJVoApc55chENsl9b4oiwZ0grSlelie1Svtqln5lfP2dMJ1rCGIOHCiITCmh4+ncfqF +CLH3jFOc0zmN7vtGz+Dsxcrtuu/sPiCPMMigpMuu7V+o2R21c6xpy3T3tCT57yeDEuQJmkUudYn aGlyBGLkWNqKWZkfoSljOm9mUaI0amwY0x0++YNsTBCRkJ4pvIgwUoJjN76dN9GGXEiIlkY0xqOT C9/DAmvhakbFvwMoYbklafzb4BnfuSM6RlcixMB/PQw7ZoQy8isHAB4zyxVskBD3kTQEm+BsdjAq 2UzHih1dkGJQf1SNjEYV4UMUk7PEY8GU41FeKf9kBKLOiIWOC3wtJuEhDMwhAwhBgBI8gKNgbNzc IcjxDZRakNHlgF3fo51BlvVh08lbxLgH0HSWXcfkN0rnyJiOod2lJPQwVPwQuE2+dGurXtVRsWD7 3X/03WcvAO071vp+yZDw11337BqGBTMgMl+m5vHv2+k7Jl82hF8F6raw7GQBzzC1h4yYeGnI0GSL ssUNYW9mJTMcqcikrsvQRLQzSSZogWMAUb6j4ueNawsKLGQ5qr74otUEJy1fWsMdWLrSA5h/MYdS VjV6wgMFGkSeJpc0IhANTCm+OOcMhoUroZw9pbOQUjmCQoxWpKmBoex1AgtJ3ITMHuGDtqQcYNq1 yHHcKDABTRFDwNpGhHRCgAtWhSx/oWcjJ+9hWa5UIT9gsphbKdBBlAkWV1naGQGeBDTjIaC1E1AU dOF2Gt4KhygA69JmjorTW7eMaifDY968y0Rb3fvr+UtIpggSTsInz961KqniY13hilj5qy6LUrxh 3jLnuKAh0G1MAMXz8e+5wG1G1+TYJhYsnh2IBS2qw2286Lyi4qrDSRtilIXqypdFzWIChogDgDZs YNUhwypXpXIBLjyBambJuFpEhWh6UsV+nTdoZmpAg9Kwko52bLJGZoZ+OWkuZzbVPpigacuQ7CCr Te4VB2KPmJg5OPf0EWCIN7KhqMAiArRUxAn9c0a00Ix93PVHGJLMIkJLS78xJ42apmmTXcVlr2FW r5ylHFzJITfItdWBcrbyyrR0FvwLqiq74uiEldGpsG9AisyqMiAiAZNdtQWIZmojfYyptaPto7mw bNnQ4pzE9hz8HBl6RtyEGb/H4kQcOKeAPYqo3o62Tp310Hdff913v/41sirfnfV4/l3X/ds/dd2f v+263/yGvvwXxshn/evPX/Fw95vu+fe8GvyKrzrfQjvPeWfWivGekEv0eFfWwOyGEYoejLc1Q8ls etX3t7cghw9E5rUjJoM4yApm+fiGiUoxiI44KSGkaWSr9DfqQx28Xc+gDJrhLMyYaOMwlcyoAT/S GTFlD5Vx5/FqfEonYFOe4oaLRJV/AglaQuOcH1PhRu/61h7/IhhzcctVcz2lQUI44UtkCUtJ7HPK szrjV1CKLvBH1HSp4LHGUTEpV8qhAasdjihJOffkAV/OvYjQtNE4eA/mExcEysSSyRh3yq/UtN0t 4oJ2CN+YuUeGZQEANzQh5I5hyc/nbvmSN1fTL+x6R1XQWSJOMNpt36AKk/MnrGlMriGN5Q+Kft30 7d3OUTjy67v6WqM5s7XfMAqL16uX5fVYjSDPTLhsrUsigW5PO+w1L9/2E1h2e8X2bbA6jsBZo6LB DqHcrz5HfmU5L7u4Fjcw52YSvaxLg2CHEYpZKm94Z48RhMTgyzXvjAOvdmgESRcUsHXowp+Ao6UZ AHngkAYCzn6/g1zkV8U37xpO2+rRb1jIdcgMNB0tItjyPJTROZmm1hkclU+UgdFB4j3CRFBPzHrE A6lhUq9OpyGiUu7jsQv4K0iLVhtbvLqDKnela/ArpZoVYhP6+hY82AVtFIuyACgOUgyQ6AhuWNny /WWCk3rxw94WpBz8CWTUfPZ0/7JwYon92KJ+oxy0DvPgDoUoelcakmGd0O24Y5IxLx+VUysQPWw0 BPRtPnnQvB1cv6dGn+2XZE+eMFCs/CPEp3agTeoPIji9Oa7WYx+7QbXQkN98ZENM1Rg00eD/fZ5e pHCdTd15URyPgPusFwcLCfRETkCbR2iWy6hEdMseA0UChx1mwNEUcKXSY7aZWOKM3AVCIhIog9Em Ui74KleqD7qSmWxkGoarLAKe4isNrtxQIKnqKodXegE/xgjuPZ0qqz7CjESoXxEkG2aoN+KDoby6 6R57h/l2Nrvqx7iKm+sDqqu8d41MMV0gAUjteFgx4KRCEIXaFMsKKGJAAD4qL/fpFILXkkipIF7G 9qQKB5EqakI82y/Ut86dN6ilUSTQnCVzatMJGqJBNDqqEF3VQna9jWintpz2o01fZ/8I6iwe+S+q zb04ILv+SY9NHGiY0e7+46Az/DiGlcp/N0rtCpbtWA3r/J4zvYvJ13YB2747v4G3ny7YgbjaXaur BlHuAlI+ykzWbWswosuDcxQHPbMu1mrR5qiadSsiFR+mkOMQO0hZmuODX+COERUNwtSv8zB7msK2 klbIkoRckXX+kH1JmO21XIgHiMjtro4RH0TIHhasaT+a0bmZHEzrM8qRLJsAGB1hVHoJTuFnwBqz 98eH8SPZQHmAhENgQd9lNVjgVSYt2hAnTWCVb28LtHQ0Oxc5VDPAQI27nTIjv4lyAlHQZSlYkUon tQPbEUsfJRzbZEyYsZX0KNUS+Razd246jFaGaRfPUOyWTLQmyqh8fstJV3fLsnbb8xrVpFR734G4 WN+1dZ+vp7jZkg8dfffNN92BLKsc++7Xfbfke6LfM6VSlmWSaESvP9/yBabPui3DPrss+t1brn6K 8w7QXl13S74MtFBjMFkAUJJnfy2fWeGbD9QrmzJUdbNQa1hUA7cQDouHkKtv+VXuFFrTBQMbzVOG B8ZlRzjuMnFnQk978qLguUKcE9m0NxKFY3A0AmlzYMcSBO1kvMaBBYBxmSuWqiIIz8BJbkLTjtgE EuA46dcQ4hrE+lyDMVWrgCkRGimnUk4yakA4kDSURiJbmkQhdqKlr/FEubjEUR0/Y3kldhBYZFMm USmWFaNPS+gmNiSNwM4eRxqCNZNRxwkBjVxJxQDGdDVZHICSBdVbTsyoDtSJDjKIY/jT3iU7oLyc 0wkQKSAV4ljvlF2dbE1cKs+Iebdb3S517yZ3iB7sK5ioWfARKkdcnhx5/X19LWtjV+XXN3UxSkx5 OF/ay6/p2MWh/JY2H9s81qzMMV6ZaJmA8hWsJ9fPS2aHla+SWVactm85s/plQdmw7WJClYvE8Zb5 F5XiV92fMQyqypq6waj2fue8agSY6VPNqXSvKreReW0kWWTNU9WO+ooHAAO1PSC5AwHQiz9Qo5GA bYZ1r/oRPzyJB6LW21vISsQgEkyWBnJmV8QEnuLebJecWAKFiA60Na2qqFAOrDPEgxSu5chqmsO/ C0xYuoRAu/MAOHIQc3P9Mbq4BkfaigTqGCi54olpEz1oK+IMIFWMCTDJmZ9OBrwsXWC5XqYeBs2J YMVnb53wpPmGz06GZSnxIAqYIn1DUQCgAVrByYkWZ2l7uFCAOCBYm2ag7cJTzHvrytawujV6X/B3 /xFEZbI1xlbk12rxSPlV3x8O2JZ4k2W9b6DV/Oc/+5ujPD6zl2WL7f5BRXvqLatgVoZugwDhW2Ks RA7lqI69s5qjckGm4mNoNAAnqq6Vew4wSzZWOtO5shOJa1Q4NJquMpvDoy3GRKqClRs4neEeORV/ Un3uASFXqJTtWHQxNpeQHYAxUWkrzUFVWcLIhm1FXWz5jPZuNdO+buTWzKjB7jxEYU/8uawasBs3 ccH9bgNWgEbhUeLONUB10KidimGfx7GRX4Wg2bZ8XBViHAzipt6M4dv7yKJ2bADp5hXrgKqyznRT biVDAWsYFaD6sgyJIqB1YpUGoS2cHHM0QeBgZYv5iW7tGD9wOF66j/t9iwV7dm1RHVwfJxIY5Fgs 0K6JBv8H0UCxYKmu6hnbC6+7z5+h2nr7hmEdyW1KDd0iyyIaILQpqx6IBqoU0EZHNGAgjKjg40Xz Rfk2FI3hoNpv52tkT8Vu2wkPNBHfG/SeSKFXxAUFg2j7GeozkrOI4HtkM9TTZrYq3ASRIQYATfUC aS9+NfLrZN4hV5mBqOFbzuxEzOwFB6xpZ61dq+eOH4UAAogLbiISRELgThv9GjIekmFvyCyEyMge rtbG4OZMecBAAR1DveFlVDscVKyLnUoHOxl5IA3N/qhjBfqqNOiRxESnZpiny7Pq4lDP4FJFAfIU LYOAlxzWDPnK0PABaU92S95WAtPTlckr4tYdnwKNDM3ISEVTr7Pdm2VZGJhcMarSNSY3sjAqHcUB xqsTccB5TbaqntEO/O//TVlytGu9LZfHAFafkU8H0DadrC6Cdv1PXfdb1BNbQFv1sp9//hmBSPMX v8jnGgXtbgGRvIMc6heg1c0u1m+RcZ+LADo0H1nhfbgMrSCP0Qji4eE4mBNA+9lz3ANalgPhHAVS 2hTQCjGkVY8xaGEToYQMTMvRGLaywHOyAUJwhndUbwWpgVOALZLcVoX4Bj44AYMyaDmcuhVLckqK 2BIxRiZP+OPKht2gVsfx6U7FQLuBEa92Kg8mUdgKArFLFPCvkQAe2FJ3X9YFnJUIRLh72bBVQCpe y7AvmNXBpm74kVnNLcIFV4FKD1ZqyJobIwmRm+cM/8mDAEsYxAClEBqCL3Dy4dGMgJt3gF95lvmH sut04bsKnCgX2TXagVc0Fu3df/99N3v2xV732kbgse61ya5UVKcmSmK857ClH3NY8fvjWMWlixqD 0fGn7t/K3YlowOMSVc018n5iVHZigE4v1rH3URpaMRsymnyVyQKPyIHnPG6rSOC4qphQzd6L2jAI v7QVNMQGDeVWGkoGFSVlKAUz2nviEUd4B3NQhB/8K0cSQ05yhz8aFyBliKZLGcYnDHSTPT3jT408 bnHHP1Az/fgjAyU+w+pfsYQ8mDYRb5iyciUfZp2wRhzdqnmnUpK+5Qo4SQ10ayYWu0+tC+sG3QYp lU80t/sicim0DG9ycamRo2hsiKmKapEFjh6DOVzFLOESVnZFJ/9tB5GNj7HsOrY/h6mxezU/lmH1 fsiy49WvY42BLPvqCzQGrw40BgPLoupoogFrKeyTQWZilaBHv8WnlP0ur5zChhmmQDd8A9UBWZZV q5CFFz/uQ3YwO44DMFRorv7T/4CEWRWRE3dv0C4RA8CmTOuo7QIEdrCuLvgm+jApwiqxgQLggQWH 9C0qzA5EyoQEr9CwUKcDEXc8AY4wHh6AT+yK2sCODukHp+FXHPHrvE7mJCFTAlpYYK+r9KoQRHqM 287Q7R5ItnHSA93D6ZdR0KnTCbiBAYNvOpbVR7qFXfMuOtwKa+ILCpchcUfHy3iR+NZzXwFGtc0Y 3pb2Dx6vhEknsOigd6WMSAXZKjpoBlzZgl0loaxsoXuPDn4Gy94tu7cvkIGb7vWL+pkBNUvHiwXi yeMjMWyJ7NLvscbgyN946+G5Cdj4+Z+8KSYKacbjKvC3LYhZXKgTLx5PhW0r68IcThwyCYNdIs7C rFBTNAfZf0CzZLhUVpsDK0+bSogLM0+ZjHjCtgDObqJb2Bg1Q9zDmQokzHR0Q9sgpyPLKa1xz1zP Rx4Y1H3a1lMz8mDc6AJM4GY8S2Oawk0B0fhIi4iQVpCbyJJqjQwVJa1I3oLQSZVhOZ000qHsoQAM 75ad+6iwAHQmXNSNSn/fTeao42CU4d8FGUcoRi2f1cpE1nar9Rt29YkD9eJVM5C2qQyrZqC8Q42V yXowKQtYvbXNM9n6U3Vs4kC9feAyxHns7ykMa9j7Wdb14LbHQL0sky9Z9sUd7EdvO56ANd3s3fKO SdimX/AdBx8iWjFfm/vp+Tm9dH0Le17tVmjC871pmDabEeokDCVUP4tKH1oWffwAB2GIP5qee0gB vjLrxD9FR7la0R4WXRaTMN12JDPyz9ZSAhayAwtwbphMCqYWZWdYBrNsA9Jod6hR9kWEAW0Y8eYw 65kgB/e8ZgapkxcZGi+wlKQLQGVVbKRQ7Mgy4FRW9Z/uZI9akqH+ji6TMCKdZM06lcAfBWLWhFdM nBC02lWuxJiJFh0Y5Skih/7d0kYMrMig9LBmyNEVcisrkYA07OryCILMrUlGbjXOIru+W+DHlcvK rn76qmeOHdkVcWDGHtCosu5cTOJw34CTLfdTN3Vok1+bOFA0BMV/Ap3+PBWwxnAetE1j4GLCFy8p P2LBSGPgTLEtJjTRIKsnTsJYUGAy0V1fAzonYHe3iIHTbsH44xhtpSGnSUEsfsl7gtapCHsSaAKo zW8V4sWVGEQBTBEP8APaae8CQHAGu+CTKgGWQMPpV8bh2qpKDGVkxgszXNDAkAkyXJLiRzLECiO/ IMtYgB73xFl+yIz2wu7cKaBlOnIUIEqwCptKxxnWE2N6GDbYhxmJCv/Repm4YBd0lJ41bWQLhhsy 7t4CKonKgNYZT5jqU0ImWuoKBK9qXEvNZowwKyZ7CLIRKtj0fNwRBcgNnXLLjqVoB1AF458qqhu0 ZdeVosBI7+pkqzzUxPT3xS8UJbrX/w/7D2a0reyq7CpYPdpGF82HYNXm3gOEfMQjCuDf24tYsTh9 utZhYv+wIg8jvnjPquo1NVY6gWvRz9XHZthZ5bm2K5jLsT3iwA29GkpaLNFloZqZIPvu5s/y0BWY RFRk1WFN3c9oGT6wLVLlD3RhtPcE+Pqsp0KmKjFoPFKAqdNvQ7HOoQQxIzzLusz2d1MkAbcISaD2 1O2MkV1BmyMJG1SKJTE7ltoK+kzp1Ho6OqKGxQ6wyaz2HDIAk6EOsNOCSsg0wjVX4CyY9R+1lDpY ZFp7mblHDID4XMGTjwUjDwTC4IK2/BETS4j0Bfc9OlEru7AQhXyYUDU0Ty9HRIBdfbmbDxTS38kP cinLsKhgXRLnXmGCfLRFAu3rEc2A7x2YM6zCrurgv/2cESZL9c1XvR7LrkfOD91+CGDN6MUGGRKM chiW5fWcCt3ffvmKF3Z+3m3rzp4Ja7nbNwwRL1ibfUeFsNG7e7/MZm/GE9Jgf8DdHJ01m7sWMh1Z 9bU50Jm7uq68B7T8ZNSesFtJwvXtkbQYIx1LjAqMglTpEJ8sS9qYGeORzBT78iysrQ9I9atqHdCS PKfAVQgWzNIls7Z+yhuYEG4pP0iNCIwZv/SKUifMo+giFw9T0hHuJzXiJGY3UiCpmibsS/80hzkC O4ZhuFWA5x1ipWvxa6+QO3PNKIQPwRqWVRTArBY1IAX8ZLMwawVrNC7E4AoXkFde7ZbM8CQHO1J5 GpbwlUScaL3l0X2ATXPwSEme2SqiQCZaagaa7NpeQ9TYVb1rEwVK4T7o956qfUR8bVWi0bpBxhMw Qdu+jVBnihaoxZxCIqhH/hmpunxMuHzvi+rm4ba7zQ3a/7JJuKm7slzohEBSAiPodP+/8s5tOW7k SMPopngSxTnErtexE9obR+zVXs4L6NHm0eYFfOkrR/hiD/Y67PWsR9KIFMluf19WJboAAt08SpRU UhOoI6qBH39lZmVVO2tJW/ITrKIsRzrSr9zDgm1ipvgg48hQGVO5xp354shsayhmxE3zDzNGmqlK HY4lg0zT+JAdH+PxAS1avmY/ttvUjbaNe2EIlVEgLlGuab8c3MnXgG9f7HskoHAB7vIdyOf76Y4Z IoBHFTDL4tO6eGY90wQm/0JhZRm898SVSAA05FanYF2nFYoWYkP1xgpRgM0xZFfBGqIAeoXPUXbN 5zk4pmUgE3+bJ/c7Fla4exub+j/8UM5/97ty/Mt/LLrXeG795rvy0+IyrYFl4W6+cXX+ZuFWnS4N X108xzXg3WL9gp8od6G8v0ZzdLh4jr6l7yw7GlOO88OLxdEB8bBMonzj8eK0Dr4w6Dt82PiNjQh4 TkiuDOFeTvHMeHeAJwbiAk+RqXJJ0zqM8tClacrGyIwQIEcXfgtN0llyU/qNUGd7Jc965McCcbjW MjlWKTDvCpVBHfIRBCK4BEjWDbuxYCMeNmXkaMHH8OC8vkpPYVBZVzatwLSqoBSS+wzf+LiFPTZM V2GvvmCRsC/0gS9mEQd42X3xnXrV5h32VsGK7HoueMlPuRX9WZGhgFUTFm7PXpPtJIrIArvun3Wr 3mdAwAa7/u+6+8O3hV1bn4EkuSQ9G2vEjBK9/jdv8/Wch06x8xW0fqlfMxWbMq1Mu3LPbjTJxf43 8caulacUDZzHZvGirlzd1fPF4j3qhUZYbiyKAk4f+KawaPFAY7dDNdYj5pxWF1jb9TM5wISAXAty kcH8tpf7/tcIxe25oBBDOYZfrJV4iQE85YOQZ2mLsZmmACD7afA8lXkVZcObTFiGUCw1A3/Rpl1Y EaIGxYw894gNqrAR228FMG0A4EUefxQ8QjwIJQcwIk3z+jiQ0281ezqBNIo8zl+VJMHrewWYAOkV I0v4BmhFQO3iigAfoANUnBsKWGVZRiF3HQzTlcd90pzW457qKXB+sA9Yn8vOvSeWslmrZFkuVsNW uTVGzsP6+909WFW0hj4GfteZUO7NTGYm38VKkHXzWB6KBt9XrzbLaXLKNs1cmjTqhELxNfgrFpF/ 6lavf4olNVoOwt/Ah3ykZzsi69m7Be4EnHAJGNKHcnnOvUbBgSiIA473sDHYeraHEqUDgpML6hdY GBQR1WHEGi57fCBdLQ44Jkum6hIOtHsuleV2yXEggiej/EodXiOkYhGs3Eo6BA3DId6BIimafOLq +TEtKztVuItmmuDqmw/QJl/QSfqM63Air22c05J+sXx7GnO7Ga8RcqvNCFXyACaV7Uy9jun02r+0 LXgZV2RGzgUh3wIRgN9A4SshNghOQay4RF/PnU3UxOJLYN+xt77H3NXhWA+rd0tWKiOQrd/qNuh6 vZRZ3XciJwgauTXYNUWBNGNNTRJMsyvPc3d4CMB6lSFo09egBe1vmN34GdrT1EV4/f50rY32mz1A 65IZZ0bWLFB8ATA1dek/e3wSoGXYwjLAY1MReI4sC2gvufv7mNgXx7DMOVZauOgKha74HkC3xMWe sL5i+24XjlMpesrjtiVICNghs+nVh7M3QAYS7HzCw6UicASMPGdW6VIPUTVkRpVloabuBlhEmSAF IfhAcAQMgocpAV8YoTT4MNJHvsY4wQtWeFWg8ctztrbhqDwp1kGmIoMaIP5TNAjroXQ5TYFayNFe YrSgHd0iZGdcVXybOUcP5UL+HsGaVVgRZ3pL++ty72CljZXftmEwOlstYNN4uREDzsK2fIp7J0Dn xdd5+62uioDVZ6ajS1oEHBVNy7Vanm/8Xd2gmLufNtdWFLDg9VmtaMusXeF+Stdc6/kGtfkK3aGE IRqMQquIdX8DABqh+VhscXTKw1SW2gwtZdPj5yvlLOe3dXtj8zdc/wAigYkG4CkKebAqFQyV4VOL kqG7SDHjqIwgZgAUfWsBNfIf8p1KinAJRQWZkTpXzIppkQ+FZs8j7YAXZ5WUKwGHsoLXU6EhH/3J PxOfSMKf1vJRL9q1HoAsU6LKkgwhzr4iqHiOxSOuHf3CD5iL2N90DQw5FfHV74kdX2UQEYA+Mt1a dob0RUTg4b7EPY1z+l7dBWXWIrO6jy+kQdAi4KbUigERr0pxMmukacKqoZddI/77TL5+TGwMZdfr 5WZSHophbX47y7azYM2kQvob6IrYnZwUlmXFbXeMjMSK2/Q50LPrgomFQ1Th7hnsqXyrkg7j7TvB gLIUvgfQE0ZYyCoEWthX304oWh9Dx0uGuWBbd+1mHFf6QzZhSFQePEcs3EcR0v7Ks9DQhZSheUjH EUUC/e7Cyg+L0mQkKRzIYlwYSMmO2z9LDfohClAOkkWD0zzARaBbuqiqp5xRmRJmpIwIZzUAXx3l SR0M2VyHauq4SgAxA0bnnyTPPk6OAKFxyrDnlNl/tlIE4G2FfRmi7C9Bt8FY+ao0xNucStYeSlas wWtmspYUTGbNlQT9StgUBdKMNcWu02DtQW9/doWNhrCr5O58L1xAu6vsjI22+/ubrp1YiF0Q2Yxj /fwIgPJbtihinbsh8mMPsfKWCYb11Vucv5k8UYhEplURW+9fLbTVHnVs4qHgiLSBfBcK2Zr1XWB8 jUgM2fHYwCoIBDPMBiwPkRLUczjH4nDJRAQLfHgZrMwFIDEgzkjuOThyP9BIV9bgxfEv08k7A+5l ShaG0Po9+iRcMexWpHSJrxIKkwteVZxw5MOdmF7ykihbxtw/dRZXmAChan0AYv9WX0G+Y4wi+lrA qsqt4Y+hDYFvx00MkMisMTGA+Ypd93qwOpqVzTDoQyO3duf4ftaQo2KshE2wZuYjHuNGP3D7pc2x mcuLpKnre85/mjZ3XYCx3AVRcxcTDSG2aO6yCU1ep5i8VhxXz17UNMxeiFxHOIizGV+k6dS/xu+W 5c7LQ81g1jVt79CfpAnzl2nMKiAFYBhr0kJo1TwGnTnSPmMPWAdiiwvHItRyNA0mN90Qmlw55TWp 6S1+RakmqhrSQhBRWZwQ9lMA6rnFi9YPIGF2lSXeyALkKFuAKjiLM5Cyp/ItgPSoPKxyBTDDbCU1 V+XKZS6xz5nMmg4t+rdWZvX6koT7C7Rya8xk2S9MWJYZKFqPzK5e7yFFAtvLsAiLgbHWDTGVMFco 6G+QloPqcxBK2Bl3rFXCWLqZ4kHrLIP0GW6JvQVB8YCfVNqPp6wdi6lFmGqBeMFkKgR0SQqUpB+C QzeiA4iELxngGY91An+P/YvlLAy3MBxDrFYHaBcgQt7spYqXjZOcUVbN3cEYdnb6NsQGrFZe0WGG 9r2GIkLzMU4e3lwMyZxjvlIBdCs3OhIf91kQV6BONuRyisP8E3wO51EPQkV0QFBghCnDvKIA03a0 T7useHWvMF4IvpOCgX0QeNRg2D8HpJcu52bwSbAuL98o23exEYY+AogCG7D+ovG6X1CYji2vnzHi Jbu2YPW5v/zP/sWc8RfY5Fv+hqGw0Q0L36rYNqHaKbp0hGgbrV8+hxuzYjYs9zdQGXOI8obyKQvf UJpghpC9Yt8uHizs4XBnfaYXQ8mSYXo3RVmGhxYsJBshvzqj6+K7y8OyAktlC4cdwEJ9Pyoz+o/y z3l5Wif9YuUw7baU8QEW8Fp8BOLUx3x6WD7U0yXSNmzLj+0y5GvGL9fL68uwljeVYyiU5Nn3mLGq rBpKZWXVmA2sTOu9UEE9c3l2M4NlclGw8n5OKVmbzTAs34cWrH0iJw8wBds2154/FsN6jUW/pGbM ssm0aaNVCdNuB9OOlTCYDZER2mRNmOaefsl4s8xGL681Fpr4ZTSZFk8vvAA4oo6wDkyOkW2XFyhU UBwDaVHKOAbjOjlGGdnWCQBnGpiQQDkD89Z1whTWlR1l3lBoZF8UNKZZictgECRSQDIr6EPB0fJF WzBZfGDMyJeBZVrZk3rhUM0OgypQCyxYAXXzZVM6rgzLvB4ZQp3XIOqXPFWrxTkvLFqarOpL6bIW WXV5Bsi5gGarUK6ckGAYWPrTUtVNcNnhZYWrYChYKdtWuXV5wre/ZL9frAEQQvi47n99tfqfKWa9 metgYu9O7Grlx2PY7FoybWqIme4xmTaUsJrBW6tcpPYp06bM1GunsVlyYVpryLSv+alQFYWYmdEF DmeNwiJDtu1ClkNDhnUcKnvGdQyWiYBPmV8vmyuHHw2moSWsa178k90oG+yrcV6WI17qFwbuy1pD ITk/2UbhycLwyaC2BTCjXfvCdUKRoo7ML6OGs4p5flSobE9RIeTS/ME+0s33O+UowzGW0mum8t7U oL+Go1TZkWfDrMWsiI8AJsYMPgufyX+bkMyamR5b55a0u049c162ttptz3lZHzWU9lMB81Lpa+C5 Sphhh8+BRbAe9C/X1SGCJWH1SzlqRUhl7Kr6H5hvwGaDHwFKGYoXXl9xjIyqlLkgYL2/txgoZrB3 qaziJSczI0G5SBN/hH18GDzqu1B+85JIljGjT4zI6E9dNKWJItdPATILGQ1wGnEHwRoChADUaII0 zuvw7xT2Bqi0azmAOqdc+YKHSOUAYNlqZ10+/2a1eFO2lgpxbG4mS5nVINmkeCcBJVjNE7BJWMbv CVYbKA/Bs8cLm2skcG8JWrvWOssYD4cZ/GnXF+d8AGwFrU4zJ1gQ1pfFHzedZ6yzPtxfHLGyI6wF 7kZjqMDFYYE23y05dC14nSbGSEpZposFd2NNKPXJKzPJlCsgdjY5Q8VjRgPGmRbARG+JoB24BoEX p+Q57+91mcYrLFvLODqE00r4BXBuCKYt5wnUVl4tsn4BajqyWK01XY0nBgqz/syod7JZm5UKlpXT 3ur5GKymPTBgH1OGtbuGDWBfvSrnY5nWRYw5sXACkKo8m0tsvkZmWtVlNk4uDOTarxEPli8YZ1gm hWaLb0F3cXK6PkJoI4rsiN1JeS18DHB8YbRn5xPdRJgfh1wQ6GLaFWPEknTnd69W77qrQyYfkAoV AZV/mRHDOZnhVu0byTS0cRxqFoenDOrKyDWPfGSG/hPlrVM/5uW58rLDBOOtPAAACrVJREFU8nL/ KMQMNgEmj2F+fVQX+1GW9f1uc0k1GLMsXdF1ccnMWPSXiZEAKu5+zN4iF6OQso2Iv029uPDe6ETE tkE6t7Ekewljnv/i5sNFBAhLgL8Io6jlmixk1vLY7Ns+dhWXunATUgxIZlVmNegr4LMzqJtk8Bk/ MFhtegOmvNDjHDfXSZb1Oi3TGldE+FWVq9/83yK9u8zSLfFl92/sa/Tz4uqbk8Xq7G24JppV2BaW vTiDaQ8L6+qiSCg2WxxjCOsjFthfFnfFDu8w3RWZKkNUwA3mKsz+sCRpsG53zM9Qs0dtEQUOu0Md FyKQbr7teayOOiVexIUodsM//dJqy+uhBiizajk/Y48R0shbHhzF8N29Y/yv5VT8lEv1XX2HC5oL BUt9QUleeFwdrPeOu5W/N5FAjR0G+R2KBKryaq8nbBMDUt+YEwO8+COIAv09yZMPdKwPnaslcMeg /cO3y25qYqF28CXAXY38ac3aiAjHFbhHBVQCFzFBDnCyQVFBMcE6+tnG0UmHnFxo5VwzA5yAtAI2 ZFbEBoOiQ4K3pJS/U2ltvuctMDPPtDPG+cgDk4YUD4oS1YI55VMAqq8kLgAB3DoJEHXD3DeUVSO9 mb1qRYDIuylY03TVigE2kIrWhl37F9Ds+wbG0I8c/IItaL0R/oDd9y5Y+47OYfIyVF9atdSXR1+V m8BULlsk8WuLbKTcL7nhR+1cJ1bZ1qpO6TJwdV+dnpLO0lPXm8C2+iPIuDjIrs5kW8LxJYCXZd2B RrD6Q3ia1jDuC94F68qKmoL0ge9BMrCyb8Ux9dqRK1Nt3VCQqJmsYrImwa4Y3BAunPvFfFdKu2wt zhy2VaJkVh1+6N473r0FXdA05xRQMqrlXbWx5D1zirWDWQdLWp7rc/xT+LO2rGq9tAYs4x63v0Vg LiGZtcSGfxOsw9QHjcVDetAWb9bY5rrJtNZL4LbWg5ZtLZMrFzyfWL1gsmHMuKapmMVxB+u6nhqB DC0d4OrGC2CP3fxDAPfT6cYLyG2zMHGcDdM3FUqmaCPkkp+I1OE9zvu8Wk5DP8FfaonhvprtBGdf Hib1XM3fvQJ8OW+iVEUdGNVjAnUw1WpGKliarX5LfIpZW6A+ErPaFcMGOCX+If9urj0FWnvSAtel NoaxbHv+90X3z28Xvz7/Cj+CX5CB/yX28rIoWj/iActvXijPsscXrGt6b1Ewcvl+cXJ00FsVIr8R GQp4LVfk4AQwT7I7CnGBvAriAYAz0QavhQJGk3vg1iQPRVwAoK5jK95+MKQ2VNe6FaCq8WezApWx BlZ9j3hwUMGL8lVNVWFXfYNShQ+rP0tlvd6+XdfY/fnwZ36WqrEEWCjBmqw6NltZZhqs5vT9M/JQ YQOah2rx9u1s+pDATaa1rRa0xnONmOct257+cfkdIkSYv0bAteiVNttvuYvVDGaaoWfds9fYdvnt naNzzGKbJeoBWCwTKe8KmNX522ITbkAcbbWMe0PAWm8ITAH51mQMGCdMlBUWj+F+BqT6DEcF/iRI jRef4v9n6D9c+8PVkdYwqvFZoJqZNtYpVjU/wbphVVMfBag2bPgQZq1ypfm/G8D++GPXafrKFQvW 0VSSU7lp+nJrz3ScSRNYXcHg7t/eM3eaSROYzei8EUtwIJjYwANAwWRu2sEsAH6CDKXhY1v9bi+Q b90pPNJytYNyLG6HZUUvbIdnPt5XYfbS9BVLUjp+o6rD+dwVBxiYpv4tl6yXokw4n7iMxbpcz094 +8OSXiP67apilSc8ZGRSp1HfUi42sqA/uRrAsr09le8V+1ztsery3SkeWFVkaMAaM4nuit2arGwk zVaCNbfENH1OuTLP5/aBwgYsH+iCWy5T+pIsa8GWaY1Psa3prZiAXGuSK3M95oSD5+m26LkybqTF 5EOxLES8yrlxXk1jnreWhojzp52cyLS7Htsh3jYEp8fcd2wsl5pnSJDGeV1yreZvPBUqz/fYUTyO Tnkz9a3y2ttWPW+BajwnBLYB1XI//NAyantu7oOHApIHb/bODZb+3BS0qZB5ub+M/CKqQmaWoPWY y8o9z9AqZ6YV60JRzrJMpCd4MZEZTzNZKWNMAKus3T4UNg1IRuUxSLPFtKEaz6G/DPvEG7C2QI2y janK+DXFysSUVz2/icw6BKq1Hh2sXuRON9iKjxg2fbotcFumzQ7OANfsbYyb1VtFLdPyGPsnZMRj BXObVKDcpuA6MYyGRt8mtcAcpFf7qWktQI1PgTTSq9NKgNSEnLHyfMyq2ywBlp+WWc35IGD1Qhtw GHs6YdOvbaC1v62Y0FoSzGuVMuMz4G2Ba7FWXDBuWF8c933aBuJS+n5/kz1tJRm0nJfl1dn6NpBa RjnV4zVGvStQbewjMauXNvQPoUSfzN9hv24CWj2+DDcArcV2ybiWSeB67sZ1Hg0J3gRuSS1/0+rQ pm07b8GZ5cYg7dMnZFPzxiaqBKp5O8HaDv9W2CazDsH6wVjVbmXoH0ImPLHjsH/bgNsyrV9iDFzT JhjX5Nw6yXPlXI+GMfOaNgdi8wwJ5hLb/TeH9rZkKk2ZNmZS0+dAOjn0W6GVUY3vGv4t8wREALvR hv7htIlP8HzYz9sAt1XMlHENM8B9SZZ+ChZpFTXjGaZAnHktmDPtJscpQI7rzQHUcrMgNbMd/hOk ps/ZVs1LoHr+BFjVbmQYAiFTn+Zx2NdtoLX/LeNOgdYyM8BNccEiCVzPW/Y1vg285t83JEhtx6lT j+1w35unzGiVKeMJVM/TpurUquFuYLXmRxEDvHCGIQgy9Wkfh31O4I5ttvkdErjGlXNb8Jo2ZVkw 3VBtup7Ogdi8MZBNu2tIYGb9FqA9k5o5BqhpY5CaZkibaoldl1NNn2dVcz86UO2EYfjwS9qn8HfY 79uC1m+YMq7nc6KCeYYGuEb1yzXom+uxZWHj9wktQIvH1H91YeS30SmQmj4H1LEIMFaorGtowWr8 iYkBdinD8MFn6qdzHPY/gWv/b8q4lv0e2v3pT5u2EsDdvyM2/G2Tbtk2jIBslnJwVwEdpzv+9L9n NlVuCqC5QXT3+1IjHaqNffuveFTluE88h37zpsDaAnUIUmsYngyzlu58ugyb/c/jBlQtaDP3VuCl krvSZOjBmwkcx7Jvk/Uop3MM6sXGLNp2YAqk5n+CQM2vtXkwmfLpHoffZQzcOdD6fcdyrmnKuv5p mdckwwDEsLBhGxOXEjf7Gwxa2bOt0TKp6fcFqm18IqxqVzMMH3KmfrrH6e9zV/B6H3JCIu/JWGnL 9AGIM/EOxzEws4kWoKbtGu6znseWUY1/gkC124bpB1zyPpe/17/jbQCcdyFcHl9lrBzHYB7m3i/W AjJbmhviM9/jGJymfcIAtfttuP4w29zP63z+u94FwO29mQJzm3+r8x9RkH51O2XnMwdpe/vmH2Jb 6vM6n/7OY9D6nbfJvR/7nkyB1D5Ns6k5t3sJrPEEw/TDe4IdfaQuzX//KQBnJz4GkG8P0OztZwHU /DLzDyxLfDnH3fdiG4jn7tM2cM+BcK6tefZsa3xWAG2/mOe7H9K4xucfv/k9uQuAb3v/bgZSW/2s gZq37eYPJ2t8mceneJ++CICO4fYUH8S4j08t/jHv2RcJ0hYAH/Pmt/34nM7vc0+/eEDuAsI/ACco rzaDEJuuAAAAAElFTkSuQmCCUEsDBAoAAAAAAAAAIQBvwJIYg2gAAINoAAAUAAAAZHJzL21lZGlh L2ltYWdlMy5wbmeJUE5HDQoaCgAAAA1JSERSAAAAkAAAAJYIBgAAADEfAaUAAAABc1JHQgCuzhzp AAAACXBIWXMAACHVAAAh1QEEnLSdAABAAElEQVR4Ae296bLkxpmmCcR2tkwmKRklG5rKbExl3dbW +lk3wKvo6+Gl6Qbqp+rH9FhNm0nGHoqtopK5nBMbMM/zOjwCESfOlguZ4jQy4wBwOBwO/15/v8Ud QNP876W2QMuGv/+9PKEF/v/QYB/zHvsntPUvMuvHbNyfo8Gedj/ffPNw/m++eSpInpr/52inD3bN hxvwg13qoxV09z08BiDvU62HwfWLB9Pdjf8+Dfvxzz1d77sA86c/nc7/PvX8wx9Og+N+UJ0+533q 8TOf++Eb9uPd0O26ngLMxwDLY+/pFKhOA+oXA6TbQnlsY/10+W7X8Rg4jwHN938o5Xz5X4vwvv+3 2+Xed0+eV8/58k8PA+BxYHq4nPvq9Akce1oj/rQVvl23pwKngmZc71ff3i53fPy+7edfHQn8j03z 5ZdHaUcFCCQBXgH1C2Okd2/Mo3b6gLu36zQGzn1sMwbMKaD8/gfK/sN7VPVPTfNvnH7+xSFoxsC6 j50qiKzBLwRIt4X1Hs37AU49rM9jgHMXaH7/1b6s13/bb3+ASqaIZ78egQhg/fsIVA8BagwkC7sN plHZH6rCH6ecD9+wT6/nvg4PAaaCpbLLv3CxH04B5T81zfV/7Msd1+nLl6fTx3nu2/7+xWnhXvyK 9P9ezhyD64tv++ZfhwIrsE6x1BhUh4A6fb376vgTHnu/xny/ih5eu4LnlIo6Bs4pdrn+9WF5I6D8 LvX8p/ztbn48zPfEe5icfzYI9M/NX+q5p0B18beS7xSYfkFAeq/GrO33Duv9dStwLOQYPGPgjNmm qqQ7QPO75p+aY6Bsl6/b5re/3VW1u3mzq0O/fNu2Z5e7nu5+zVjTJ+dXu+PNd98107Nnu/0Kqr80 fy6nHQPqGEz/Diu5PAZIh2zkWbvruvNzL7uG+okqsr/eo4EDcn74n+U8gfMI0IzBIlAqQMbAOL7f bn25q9tk/vZeIQmqWqbA8hqTl6/7CioBdS+YKitV9XYXkP4B1Nqu0Y4b9CPs769VwfMYxjnFNoN6 +urmRcoMYKhw9+JZ9k8BZQyQ5le3765fXe/q1y4uTgLIPO3r/bFjoO3Y6jFgGrPSY4F0yEYn63j7 zj5uyq7RPu5lRtMkHgLPfyZOo2H8AHDuA00FS/9sD4p+fbG71359s9t+yn238/MDobXz6+xXUD0G UN+evyQgOTLEnwqkTwxE79SQT2j0ffkVOJ48Zp5Tds6xqoJxNIQ7GGcMnDHTHIOmAqaCpb8839fl jhvoN8vkaWdnB0C5I3vTvr0pABqANQbUKTCp5ixLVXcvkMY20rHHVtXaJwKkBxv1rsZ7RPq+7Aqe MXAsYAye6ll930x2ZR8B55SKEjiVaQTNXYCp4EjZ52ep2/PdhQDnAJ6aNDkC0at64Ga5A9cx0ARU Zam7wKSaG9tLJ4FUbSSBdMo++oRAtBdybaAPty5l3wce4znVuxqzzsjGkXGOgTNmm7tAswMMYPls vui3168GYD5v+s1qf9/Prg73R/ffzhYFLK/f7FJL2qumAizAGkAloNr5Wd+vl+0xmI7V3BhIO6P7 WLUJpLF9NGajTwRE013LfNiNQ/BY9vff74Um89Rg4MVg71y/4vjnpRZXy1YD+Rg83fq67bsXhXEW G9hGxpFNlo0qKqDptm3jD+BcNdvJortsu9lq0tzMSJ+1/WIyaWbTtv761c2kneybod+s290+5Xi8 WcybXf4J9hz46zfadYtm0U3b8wVJM8pfUY8L1OAN1z87p1o3UNsV+fh/cU32Dccum3a6bprtum2u rprmzeumW75qXzSfNa9evGyat5znsvkrF9lyPqGHH4DpivbZ/HPTXH1fjtuev/lN03z9ddv88Y8l 7WeYksudffCllPkuzENVvnreTAKcFbGYL3/TVDvnlKoa2zWC5zmgURX1m6Ki+vN56hJQzOa963q3 /bYcy/4ovbkk5W3NxZrz9ntvEH5hpXaU3t6sk6edFfX2RvU3YiXPHzPSZNl0YxtpzEZRaZ5Q2Ugj +1ilfUJMtGtQ6/wBln15AuiUzSPzVHvnSG2NWecxwAnjABptmQqcChrvRcD0W9UVPV2QAI6enn/R XORW+y2MUDazf+cfyKOdzgKS6+aa7QFUq3kPmwzg2QNNQB2DqdpLFUjaSKq1e4E0BpGVE0jVLvpE QLQX+J2t9+gD+7KOwXNsLB+76Ng894Gn2jmVcSpwro7YpjJM2GUheApYxkDpt6ia40UgDYvn7ABi 2gCcxjx1m+R2uunBUoAVUC0BEKwkoI7ZSTBpM72ClR4C0piNJrj8GS4ZA+kuEFnX23bRiD3N8OGX XcO9Z9H7co5V1ynwjKLJvwM81T3XWJZ5qrrq3rYxfMfA6WfN5Coq51lT2aYyTT9tJwLgcvpZ32sj jcEygCRpmBl953GBc7ZjF9vAtMo2db+0zTL52pVMNLDQEaA89nb7YwDYbi+7MZgOWGnTdGMgWX47 v+kny893qm0MpANPraq0ykSefD8bfVQQ7QVvRd5t2ZfxFPDcwTpbQNM/w45ZYxQPsZv+5tWkx1K9 OmHb9Mtm0p/JNvP2AnUUgOzAQvpCW+cswMjtzTFwWc7GaY+8b4G1xGBvplNsnKrWANZKNXZRWCmg AmCotxu22yVMNVtFiNpPspNgegMrtUdAMgSgapsu+84qCaLm+782k8Vl/93Zj33z6qukNxVEj/fQ PhqI9sJ/ZCOeyFbKeE/wxMNKTKfEcsbguQI8GsYyTmWbZkMawDnXGB4Bp5/jaYVd8LR0aLbbdrFl e1h6PDGwUxY8qF36ALq673rMREmfbAsQ1gBIILGspqSNANWaJ+ACOAJoUHU3qraouVU/ObvqquEd IN2s+vb8ead9ZJmyUfv6rJ9e7oFUY0ffvmo+KRDt/Vdr/vTlNHgs5+1viquuwfyAsRzwPCMgONuD Rzunn2ynV83lRPe7Q3URJJw06+mkn3eT83Y6mZ1PyQMgNt2kn00mHUqjX+gz95NFM5lMt007mS1w vLtJMwGAPUHKtmn76XbS4wgh3bZ3v9sm3WPjf8ljvmlb8jXrnIcIW4qaNNMFtZi0s/WckrbtbDqB VMjTt9hL+PZcoVl3rMHEYtrMOG8zZX+9KmEBwgMLbPw5dVuvXjWCv7j/tB902r9RxcJmwmpw+d9c /i/aFQz1X/D7W3Hzv3jeNt99i6Nwr5u/6yyK50Mt7wOgu8FT4zyPAg9xmrPVpF/OAcqm7RbYPavr ydViOplX1lGIqqpbwFkAnG4HnLN2RofvJgU0cwSJ6Oa2fx+wCKymhbmQOvQSsPTsFCBNW2HASR6c bCawXQAGyADLvNlMtqTlvN41MSKBBWAElIDJVVazdjbBxBFMgKXfCDQQtYEOJxvSO0CGO7jkWM+Y nDEpgUQnWc1QrzeM313gNRJD6mcAcQHgVs+5CWILgOg5s1BefDbEjF4OIHIg2KkqPwOI3hWVp8FT DWYHRP98NtlNvThh71RDWQ+rmyNoFlnnavYce2dFw6uu+KGmLjYw0BQAYSDHG7o4F1KTM4xkjd4Y w+fYOfZ5QBibZ7ZpDfL1qDBVVq8ay7EFgil2UOmF7JvnnqVVRTWwxrCAjLI/UUVtsWWmfY6ivtqN RjZ20QZVluOgZ0269hPqrF2x3WFEEwqIkY2tdD0jfVm8N+isn2IbvSJ63rx61WhsT9bk1z56jaHN VJNHG9jHxvV+/ExO+yDLuzDQafBYnaq2jC6/RPW4PACe/pKgnxHfC4zkbjXpUDn9CpXTYURP+8n5 THUDS8BKjbYQfX/RbqdTejZDEpPmTKZQZaDCAFWDQpijkibwhQyCrjC1MA/k4vkwAkRjuTOYpUPs qDDWDQzXTEe/jm2hal7ZCBaCjAAl58tGMgxsZf25IBubyRQ22k6p03xCJJk8nNmj0xrYCmzAQNS+ IcI8o5wV7DKF+aZbMIgo1vPErghwN4ubEuFeEt1uVG1vX7ft1bOmgbQqGxnFPohgb5jTpFo7xUaH Uet7O0zk9sg/TwXQ3eA5VlvezAPgCfNU8FzT1OeoBMDTA4oLJKXBQzQfGwcVp3E8aydnzWLSrRCk wFGwiLSfq4awMxSvGkjQoI2irlBJBTCszT+FCxD6RHWF3dQj9wlCzM+08a+muzafmTm3mwNMENxr hAcgggkh+89KCjeIJ5oLdXYLSO2siS3UUes1bEu58xk4Yb3GdFK9CbBmM7PPNAGRQyMBEcMgDocM Ku0kiBjea47tottDHx8ERFT7AyxVdWVg9HZ5Nb7jEUfOa2CwmZ8XtXUN60Rl0VsDGN1vGle9oJrC julgjbMVazRAjE2E1U0wkNcwQ4+nZdkT7B5sCvcVZlFnbs8brCPW9Hp/DULAOOqxY9iQZB5ozA32 C4QlSidTiHHNmsAhEFm73WwgGWgGiJKFNce0pSddP183Pd2AYRSPo5ZQZ938BuNZlUZaR7W3m65b gZgp53Nas51jJaO3ZtwPphBDNB1ByKa5pL283DMimAy7JWb2AlZ6+ZpHjUZTXXVa6vBHbvDj/XkK A5VGPnbXrdtYdVWPa8w+LYzBErsHnnDKhW66Nk/Gr1YwwzkCJ0B4MT/DBgYcK9SO9s38HPH3WBAI np6PErDNpzi4MUBj+EIpsg79FrbBDu7W02aK+RAWu5i0rdJENBjcAREuG1IiL+fFZubashM7syQg U9buU0SAh3PNIKwAN426q9pgz5jgeI8YaKgmIYQ65owGl7Cxe1ZGAiuYYZYFGOkgsg7Vmc3OgR+2 ndfpOmCNQS33ykRrgO5A7piJYOIWVdc8o1et9oOyn9+c7wdj71JlH4GF3o2BxmNcx6priDLXoYnt uSqlgKc7g/BH4LlCwtsbwKKLjt3ZT9cIboYXxgkLgDKZThYrhB8gwUS4NKEBjOD5FpdfTwh10ZHe FHAhVATDPwXUyUQY0z2unXYFAFV6zdxt06rxrP6QkRB6CbIQKyRFXcQKQcJALltSZygmrKY1RbVo UzO0W4OFC2xzdBJkut5iZJ9twWSHToYysZJ0CFFyuIh9s9oM00QaAHXzhljnWaeBTYnY6tfY+7P2 DMpaTvHvNuuuMhHthWe/7Do6Wf93OyHETNBRJlqfX05o8+7bLxnRd+gjcsAe+v1XDeNn2KIDQym7 OuSRm/KiI/YqaY/++1gG8iI+AFfWdWpGBY+q639h0NYhCtjn8s1mknk8eE4yzynw7IKDxnambyfn Ro2HmI4ddwELBTzTM9gFgqeNdcHnU1isQ6m1sAaSwYjW4pjM1hglQkrbBiSBRdbbyUwqcgdI4GMj QpliMI61n8I2U9KQsseGH5KHabgGpk9+2xIvMn1vE2HNc1mgZ3gAiHCyRjUqMwa17GhcCAaKyuTG xMW2JQDEFnRDm4Jz4kXcQYujDyBVsTOwqsuPdFfc1jl5OWV9Dtg1rLGJZCKHbKRLp4d0BFpPMtF/ wSP88z8fTgX5b/+tGU0D4SrvtoQdnnTqmH3qieOH+wbVVe2evbt+qLYqeDrjOwN4HIaIsbyYtgEP rNLhpiBq5E+gDpsH6GAvyTuc1+D0zCf01zlNT9oC1TQjjT4sosoPo6X3t7WcWdbbRI9m09k8eRA9 BsiaM7fTCXLf/UgrxzyOdUV+ok4z7LBSDtuWbbmQ0my6Jb/HhjoQ2qFuM5z5Uk9tNOvWUW98xWxj 00zc55GOdBasOvBAtVjbHmeELxoHhrURAcjlDel0CJteJ0R7cnsm6AEaTORUGNlfB8a0LMrHWRDV Vq3plRBE8Dsuj2GgUni92DH7jIOFS0bVF8NEsMHu6T/nxm8Q+znCHWwe1Bb7pDvdYrKcyjwBD40W Y1kXXfD0BFiQpsG2mSxV/81m1DvWB44U4uuwiaJvuimShmlkNLo3fRx3msYFEwiC4jVU8bqgNxUL SsVQgfI3T/ntGch9y0o6lpQsRBXw3mAENtwmtzZZ6giR5RiI4DLwDBdRLVJE9mWkDoQ0W84wNATs S1qnCc4Cu8A+MyhTL01TikIGJkJ/4fbLREavVxNmPWKU9dxlbKIVNhET1SA43Lbl3r2vwcZj1/4D 2UPczROWY/ZRdblU1eXMd5fhAb6wz+p8Fyh0luABeBDmDjzEeXSLExyMPQPI2JdpZgES8MGdjqdl Gj/3OtlF5mHb3o6RXXo2+zJJdBvMgoCmFMd6TpIcgfxgkBxXlu7f8fM65kte4tyebzmlvHIe8YZh n2tRN1nJ/KVO3It1TTnkgzUJVZBGejoHzFrOmXRnMi4DL7CPnUlbsDAR7cN+t3yTzufAcmUi7UpN BNvb5pf9ZSIfsMxS5VP29n+P5bk/8uithxjofvap01FHMZ/1q7/SAbF/MjAKeN7+HauVRjDKrD2x uICJYB7AIz2HeQBPNz2fnGGf2Hh2/E6bksad24wDkDCXieEwSKB49KYxNwIcvDLx0kAAoX5ywBv6 YSSzlmG4FgKNT4Urjr0joylYdSBnikf45OTP8BBhKQxsbBmyFSbjYjCKli/dXvvHqlsDeIJ2Ax7J Trp2EQZ9RwfQiNcG6mQmc7GmdJI7vTgS6NNse65e2hqraOLsR4yh+XxDC3I7qxuY6Jxg44/tGvLa TZ8FbI1MNMSIJrj+u2myHynA+DgAff31fnZh1aO/ez45GCRlHrOGc/+rL/BuAEhUF/uD6tLj6mbP wngERibnCAEbJq468ZzpGSDr1ksAhmCxQaO2ZJ4KHgSjsLFTYCWZBiqA3+3UyB6VF40iR4kM/yta WaOAhgIFDLrM6B86kXxGEgVRjqh2yHoEIk11ZJ5/GsbwmHqLbOCCmnCy5n0Bk3AVRgAmadQP+QYM un7e2FbgqOosMioNETBGZpdH/MSo+XMEIrx4iiWfIMKOz3Qo4by4YpRmhVdHZHuYg91eYYDXQOPn nzcvXk8KiD6SKntYhVXbZ0xqdUJ8TTthOHdvaC+HKVg+e+6TEGVbo/lcKkZaxnk0GCt4mjkj8gAm 4EFsO/BATRrKO5UVBFDGjCFuer4shDsdDcTkGeNFUTkIXBWBtDGNWE+ngMgzJLEpP2qhVQSQ8kNu QungV4+VtXnLDyWW8rhc0oqxXa6r/aVWdKhkSl1ieKPiBP5sSjukztwf9wHLUH9dA4xq9ulnxLwG I9pOgzrXoYBz+ceadjsjk4PLtq2d0s4pwye25oMGwwOV25ffZ375gSqrs0E9uS7vocruA1CEn2vU C1S3fWw4k6HGfGp9SrQZr4vHWxzj2maYohjN8Sh8OoElEWVnBwIkwZNGshH5FU+LRlXDbGg4QWK6 lDMIQ48qqEFgSkzBMTQvPckTiinek6DIdhBFPpodIsDcNCqXy3lJnqsov6TV7VKdHC/pczwzkGC6 5Xtd8k4Zw4NXOAZYRS3BHOujV8ZEDsBGPuvNz7qmvthuxVMb7g3wMNXEOyUkQUCJi+SeBxDBzhlM xuZrBVH3hoCp7UjnNCDrdvXMxvbQ+uW3kwOvTPl9IK/MCNr7LbqLNy9iuMWNdEbhhF7gcI1eF6H3 jSH5Y7snvamMqHeMK3UT1BdS1L0FPPRKWnNOY4MEXV97s+MDCsPof4n40tRqEdKECBeedGgKNo0s o/6CIsTc4ikx0ImpSrGGZcgQrwo95GM8Kg8EgXXigh+dBbYq3bzsIh2GIRimkA64Oyq5MVYocKgu /IG+c2kdhHWQgtmxxH8kUnIv0ULzloFbvCYOLDCJCGQSgkxFGBRBMS4w/bjYdEkNIMolU0LOeH5I Y28+286vl9OVofbVddcsLohbE0BlSGNyzvDxDQFXOqOzHItRfc6xSyryVtnQyZuWcOJhgPF79usi SRwGGOuRe9elxW5nKeyj+qrsYx6HLI5sn68wfvMYDm67E8OaF/gTHWyjE3112c5XmiS0wZHdI23j OCALehltQlsgFcPWSENLhvbFECrMoylDz2TsnNyaD8hCgiEKh3xQRqRssWkY19AaZpgD8xu5Uj4t RGlsSxpKBX1G4ZzOWbpwWkGAEBBpytLF3R7+ue2PP9o8Jgs+YAkiAa/J1EQBcwDyI9DMJtUx9MwJ 3EWMLAxhBmQISwg1I+wxxjWgaRxDkFaN35q/mtjg0fE65grM+jM8fgrjFIpmrgGan+lyBhsdStxq CxEWcMjjbHN9YA9NvsBhrMMduPaZjLZ63jdzxtIWzEk6nj/0DiP296kwbmi0VPU1SjqgxaT/msE+ 5zOjvsI+dV4PYz0y0Eh1JWCo6nL6qYYyIqf/ATwtHSjcNeKWiQIeAJBtVZg5aN6wjFpLNYLWiMjY RtCkacuwzS8qTCUCKE0rCPCYOCsaBSigwcQaPy/ub9jX2vGH4ClDuoLTgiINqWozse1uvZ62FtvE n1K3qC4uafUktrCq98TYWnH1uSc6Vdcy82DKWJtMPKgz7zteqe3ksA6/jgCkHux53Pwhpja49rGH tIkMoQyuveJhUKMsuvXaQjUMU9PHZFHTHlg/HkDjgkZxhbBPfa2KT47WyfB5yA+DlslhDCMTAirx jAyQ0hBnNoTuPTI0GjvHbQ8bAZ4KlBjHNOU4lpI01Znyx0A1zAvfYCghOwXoUIXrCBMhsgnpSBNa tGBrBJgptpC+fgLSCNp8QCdgElD6aqYR2oNWZCfAM6QDMBmPvF6BtYApP8FlHQRutKgTmqijIJc5 AyJAkY5gNJntMYgMPpSOBIgYFpnTRnJqbETsQaPVGtdpS9uRSL7PvxmczYMHPrr92Qs6M5OHhlfZ lNjQZx88Qn0KQAic5ZT3VY3nAUwJmbOdaQWJ+5S3W3jYh/120WZvcGCfeBECxxtf01BhHwxHZwki K63VeCYaztgxx+DRBsLKQAraRQhk2A4LmYDwdoIMcISUAhVIPn/MJeaCReYATGGaAooKGEFTf6Zh Chf7ejpjmIJKcl4BE+WlzFmuITthRJfrM0TMbtmO9+f2YNxTuNrUqgdEAmYEotx3Ha4hXYdiRicT ROlwFI0/D59yDA8tY4gLOqssL4jyEIJeGcHGgYUiI572rTJL8FcWUqbj5YksdMoGKgV+/fXe/lF9 OU11NGBaH0HejbZfEvNhXnPmNONdzGZXE97clclhPHCM42S/OsfrRZhOELtg7McWBwhQSRqTZqKJ EZ4DnHTVmbYPDagrjCDVTKIg9ot6yvZPkl668EsHd2qXAir6ibZB7OTkUnCIwQNlhkfPuZIAaIg6 8vQhn4Le/TgDKvE89alSd21F2EQhYsNSOEnWD1PFJP5RgbKmutg61M90pn+Afm0ZTavYSJpRdGMY hyqj71gR0jbkKna9OFBEYePuaFYSO2eb4IeDrfzL4CtxoNn8gjARgSLtIaaXXNDcyxseDz/LfN4S YCRQ3b36of38+VXzaoUBXad9fMGB73nOfvzc/X6w9RBgY7CxfcxAJfOYfartczRgajnSYtawjw8B 5lEc6LM8MVpUl/OZBU+mZ0yZlsqi6lKnL0LNg51TVRfSUDD012IDqXzY1+axTdNrEZrqgMJgo8I6 2jaqDCxSBlMLtGL7kE3bBfVIif5gD0GKkhM8IEEAQXTITXYSUOMfaZCk8sdVB6IAz9IxX0pZlg0N WS6XhdHKNYoOFXBgQrXKJhiMui31olOR1cLSSUS19wnz5n7dzs/OwbY2z4ZBY9f+/AeLG0Mr9iSP OA32UGTCY0+Jv1WblNhQnBzeN6DZcct+vd+tt8iTy91u/ANUlkqcMxuOJYErwF4Wg4Z6ntApD33a DM7v6QGS097V3c7rwVfmhmg8mw3TxH5J70yjAbfSeOmTqKwN/VFWotsSyC/gQSIRRGQEDEhXQHIF ZcIuBisRLmv1jcICIDKY1g37bpLOPxGEE84ukLQmowWdwWUYL+eyGTZ1QhJ9BTbRdcLx0mXC9t1u JEduCijjKAHi7Hc98PIMu85AUxa/hSysWMccIyci4t7HwaQ1Eo0Wc07L5yRO48UQM9wC7CGeF2Ei 2pQhDGpKVCKmAPGh9s2SSXizycVi1t8QJehm68lkvaapRzMZcexUZdZEVfYh3Pq7AeRd1qVOVR2M 5wQOm9c726c5wy1k0fq/ysxCn9y7bC6I58DGGHuI6RxAXWP3IMiABhFgztC2MBU6HVXmMAbbDhDw T4qg67JFfkUjcMhPuhoGD4Um5nhAQxrGVNSKx2UdLuQmGdQmlFDMXFUOl46Os1wk4hH3la+HC4AU ONoA5IhTpKUvTXVIs5LoHEp2HIt0sqAhAY8XmmxxuwUj2BEUCJelo0LigVvjx/VQRVtUTwER1EgN KBQXGzjpt2vzo5IY+3I6LJjveNSIZB9qpANQGKqRNiNeuWBG53qOvc/Et25hLhY2u2ewEE93vLpG X2lQP+O1IEtA+AIvzGmwX2J31ufuPScjDH84fFTadG+Z5snW0Z8xgErDjdWXmS1U9ZUQ+K/zlEUN HDbL8h6UzHEmcNjcvKJtnseQ65cABpFwVXoKk/eMB/k4MTMEbcc5czbpax5DBATBJGpmDE4zsk4a kmx0Y+nJMZwRZWxS9sEgwOAPRGO+gEfQeIR8Dgk4cwyBYNVEZrS67ANYuFJUCXIER4FPOYaQud3C FGkwdkhQVB5gcdIFSgoscBrbnJfQIQkgiZiOFOW81hl5nI2YC2iVwHHbLaFGoKdNJFK7DcYZICKQ iV6jbOakQKoyEZiAWKBx5lDTKu1mTeOhY2dUhumvTmXN3kbOhhxBYmcAlXJy/XPqsGQKZkdwkeHY sBDCRRSfAyQ85btY6F/I83+Ve33sX5voyUvU13BWHbZw1+fXd4U5CcoZhnpbeR6L41OizXpdPqNV 2Kfo9cE6YVIVXRFgwTDgAUBpVup1AQxbV8/Lk10zVuCPbD4Xg5+kfaINwlq7RCsl9kqxeTCZkJel OFygossuto32rXa3Tj6GNg9seWz3Y9884thz3WaV4563LycmePHqzEudjSWlPtpX1JGwgzC3Bqhk DECL4n86AfeR2JD35pxYGiH7Kya20j7QC/THrM/BW2UeVfbjlWEHZRoMN532xuPN+wLwyrbU0GGO +qh4w7OILtV+PbCFjieeacbsCWUv21JE/o4ZaJ9c7R8N6AZN6fKA+jLLM5z3juffdCfP4dkOO6jh IUAYBnfSm+IG18Q1HPAM+7BPaN/n1QEJkmQb45p+ONg8MBEqTLHZmeMQ0ZTiSaYRP4z9sAMJwQ2q LbbokQpP00Z5EyFWmKRr58RO4tSEAtU0poGOqC/ugRqFibyfXe8KkZIAEyF6iqEbyEBQEWWTBgd5 Q1pZqpZcF/LiIFpMjuRG4JgNLDVlToYDGKp3yZerTGcMkRDkQY1yJWBDrWkDasnkWDoUbitPuTGP mkg2YyeACMwt6TdgccOjuBTjRGzeSOK1sSBhoHNU/rK55OrK3R8mh2qMsY9u/Tnt8BZjumu/YurZ zhbihSdkfNJyGkDjInaxn/vVV6Kf1nTGPF1f6vSMomM84ykIJqepEFVrmASUhlB07DMBniEkjEFt D8HBtsaIlilSp0EUsiKgmRQFPZZm9wC9egBPVFdyqqBEDbjhZEqmdTVyOB2LmjXH2SaHGkf7jIOx Xl27qM/G9++2agz0WD0AguRZWHtHSBeJghVNMoQ7dVJrjnsdrL8pRh0dikxWi9kcDuRqMjFqtcVC 5D9FgXpRiZrjYvaELXfIxexAESqwoF+ixoDuBkDp8OnOR4VxmxrUZwBnRQHMJoP9rS7tCFxRAKyJ 0fFY0Pjta7LQlMeGwkLaQiUuxKR87/dxy2Fb7enqUWcfqC+ocn8ST7b51oxBfekpiBKPzxlAVI25 n2irdo5D43gYDl0AL4WsUJVWAU7dFhWwiYazcNE8hTzIw752KOBhz1xF3bgODRX1EhWEjlLZxYhA 3GRHbQFLflyasX8V3+HPdCgNpct5VhGHnmup9nKuaox0ekO5XlV31FG4w3YJbGUoxPpZS4dY7RCw CRVGjVFguSdVmqYc7TCo8Ex78okSjHaHNzhsXD3tqEdmuwK1uPX9HJZKoHaWR8KdS00ciTpYXgn0 dmdM8huWsTlS026N1O9xUTrZLiOVHLZvHRjlOdg8ecFRDtVXpmz4HDvqizGM/dEKHlISeaYnhpUG GyjmLwRugzkG4Fo2ynaYgjEfHR+BY5MpgGEtbLgdChRgshW/AUAAJkAiSfBgH7EvZgYAmEbHN4yI tcKEZH9MA6zbAkqQITjSC3ACVs4DCwGS5wasls2PmuQf/GG3AOgKmjoLHm0gttNNfLrE++Ce7Dzp OBwhqFTYeAqbyESUAhoLeOhsAZVg0inRLrJNMQW0hXzKMPvKYFhKwKXs+CbZzBgtxnSm4+TIaIiq nncwmL5L3G88rMLMOxT8OzZ94KQOXVT33Sw7+2fJtyloDRofzkV90RJbe4Sz7hhFPlRfKAZ7VWwg GAj9ZbNKvVFjbNig/pSTDS16VG/pxYoJ9ldGABERIpySuzAPZylMtRL/otqoWgGTRfLzP2kIzkxc y/sjxXVdOKzFY20gjhL/4Uo4WnCn6fBtXCzRzcWACk+KcZaPnFJwb9DG6R6TyYYzKBa6sMr4XHQO CsL1hiU6wmPcP03CGDsDOthK2Dx2MlxvSo23uum0yzkTRmIOPcAkRISLL+ScrYIBBDrKjfjeJLd9 7MeFIG9/+Zyg7w09howsJ9XYE7yxykCWVZaxAZ24QD3AxXxcZLQU9708Ydpv6ve5rnjf0/jNlUNv UGVVBjpQX/YsepC9q7IOBopAcrRSghc4/uyVVDgqy6Cxqov/sXrIrEUKSAIKkejQhOiQEQo7wCKQ Enn4oVZkITxFVJKaRsbB4+KhM8DPA6Llh3ZKGvNx5mix+XTmTO6wk06bflWYjCuFeaiPqkpfEBmp IrkFrirgS01JsdKwkEvujQTVMkdgIdiItQya2JeV5wrahrKQP9sq61mZRKZHKwsZIklgUTVGKXlr myMBeWwcT2wYI1OECf4OsrylVY69MfPt1dhwVlk9zED3xH8OSoKDivrCeFMh8Bw7jcBP6uZHE6mv A4VQrtjlEV1QYe/FKyIvDQN4jM/RtbEP6Ej0PZlB+4DOnsalAUGOOZUORqK7dviQCALV/lawdE/y psmpixEBhcqPdErKObmCQDOF67GVJJgk96eNi2mrpLWVCSMIWC1bqARHynrGbfT5PnqADCRN2Rms s7m4YhYiQlQSBwxioABUrL2CPRcmvlKQ7hlZKMWUuHWAArfLZ+vJ7/QBIpYEXpkCJXvTtjQ41UJd edbImM5oAIa1c9gyyMqb095uiNXBQoaTmBJCJ0ws7zAyfb83ZrtQ+7IoxXdaxga0j+tYyPjtpLfs H0FjD5FtaNwyFxg4DcazEWhd+kSicUHBCI2D3OxLNNaOfTggqOy53AdyBTiCTGYqeJKDhAF93GOA xmkchSkEiVuUAkfIE2XMdsYjDzKRU+1j+2DgOzUZt0cDnIgfrOKoVrtw39FdjGp4jGJSBleMfcUV ZSTDCKUeXA3cl19qmBzUQ9Rbf1lI9uR87tXqaVALvqCfUIXsI0vHQ+VqaRPWDm1QQtowxjQMH+dE 5wUWyospjMURk9sL2XkSh8suJjROHs8VqlppfHzYfpiBRieF6obxr1Fypm5scN27pZOhmBgPlgh/ xv7hOW62ZSGxygCQD6nTuTNZyl6KlAMenk+3j0HXtIuWDEykKpO1tG0G9qHz0TiArdCTYlAOUVKD HQQ8wJOYQspiT6WV4e7AUuWhuvG4vnBhItJc+BsSKTYENbWrUUlkHNIhsIOv7agD1eBGsSOsi4aR tAus5T3OyQKB0FnAHQRRUrJBQEikaD9RC4czJCB+VIALWHfoSN8BfkuHox2sNLXAAeh4qpCL6Lny nF2LkS1lcxbxfqiNEAo6kzhcs77gqvzXpLjZMFt0y5AGcTrfuJVJf8+oKlNirVpkW4c2onWYfvaK CFF9pr7U/9bfPQOd0nFjFA6nDmHwg4LyoRJev9ZOP09lykFtH+dc0kucabizf+xJNjoLAPL579ie bjsO5s97pE00pMGHKoH2iaA5l7aX67EEtHjsvWFxuVyg2ZtFQaAVPAAeWhOioInxolRfzhOEURxF h03yAsNEoJnPg8UyWYBm7CF/boNhJkLDTmEh7B/W8hg3rFcWNmOXcoGl1wCe1EOeY189JRHyk4lU s5yhh8j5CF3nwHtA+LJQqgxcWdMNme/DSWDMLpX7JG02V/VTXFjJHgdqrWRtY5o2thBOjKqtzzuz ARYy0tnxrbdpf0XgPK7BG6tpd65PYEQG2nWYWydqTPGOR9OrB+Z2Loo46sR5miyLleVlJdwYbIL1 D5q8bZps1iMBuu3GMcKUFxuBdgj+WTOYysASjUbD0cFtJn72LLaRNP+ljNCD+ciWX5o6NMauwvEf 66g2thUwsrRXq3oEl+wjkNgmeo1kKUr7SEFzKiV6PTSaizYMeIErqCmDa/lLzQA/1sUmA6g87IUA KY17VZYQEpshJ0dBiRIL2mThxHCOTwqQm4i77CZ05BY4TcMHYqMKCTdSG2cKUB9tGbbgJIxizgOj vBCynW+mPLRAhfH0SnwNoAhKg4nwk08r9rzJhMk+5X7Kh2b68giQNxoJ5NjBCP2xHaQa20+6V4Yh ix0SU8K9f/7p3qMxoI0BuRg4PGcagYvsk59MhI5m0f4xKOZ2gMR+hAcSpWrgBMWwLvgJEwnE0isL mKh+YSobF6HYI2kOFwABYvgDKaX3kw5XVRAFPLY+aWGJMAugR8gGAvDEGEVjG6YhsOh0HNPcd0Yi ChGw+QIF08knm8XmgVFKvCjlAidZhjrnn4AFC/nrStsFRhHYVhjUkcIF3bYTueEd07PwpuwCtkdp m9yr7JN9GjF2JG1rTOjMd0Da5sSEINfYojZ0XtBQ5DMes6ze2M4Oqi9lUI2pgTKcZQGnl0MbaGws 6cJ/iR4cLbnIMAI/Ssb7OuNRW+as+BUaOy5DGL7ocrdo9ohXf4KIdhMkARQPWniOj7MY9befSdUw QeRAGASJ08CqNdkIWdHboyxsbPpvkQCNr3g8j6wKwIsg1MjHrEVgqj2EqwsP1wgEK4B8FJnn6w+i 9SI//0qAqTxWitM4uIK8YwdIpQqFF2+LBG+O+pFR/QQu2JdUeOBCRJAuCrioRhWBHw96FxiC6juy Q0a8LAZrnlJw1kA/NfNSercFNNg/jGYw5Eo+BlUd6yXcY1s4JOel2zOoUxPC6DMWW3lBKVeCkRhl 8uHn2EG+vYvNLMXG3e8Pn1TfHa/5xmsb+fbyAOoOThg8sJoWnYsqK5PmabMFQKJp8oZU+V1fI72H F4+qy2UfGgzjI3Sdvmmj0mgGI208diMFRZxeqrC1I0i2X3s4/wRLdod9tjVESMbAYtNdrC6S8a74 OdmVJ65I8oGgBWbOglAPj6YtFvxfzPydzXnzAW95nnuMpwd5gpBzYaSWuRZWcCqhgnG2tanEO9fh Iv6X5vhvrUqdyLD7Z1VloSzes/cEwKJ35WS2E4XnckgRXQzqSLc9jAPFg2X8JB4trWG77rwxvJHY Qba9T284tJSXsw9zpwFWfZJ1bAcdzJmuQh2vv/kG/O+XQwbapx9uQWsdD6YNEfLynkO+lO2DSXVR hRl3CAPVRNaqrwURaJ6EYw+7YLcMDKRuiupyvrAcsKAj2XvgBYxnsEVH5h92K/2f7kjPty9jDyCs LPZOF/PRCWlgWIauLMQEmWiTiTgpHhjZRRX9mWfFso2iQg0p8+xzLbu8w+NWBdO62D+YLxzgSloj xnfhTU+ByGATMnN5OSeWEbJG2EZ+qIz1sJ8ofHAB80gyatZEdczpDIUVV0itndfDQpXxZqOivCzs 4mOxKC/8NMwrkMs2hAPrbAaDcqYNhBq7fs0RGuoCEduclld/mNKOyh8vaph581nXvPrx+NCpfYGk Iffxl2i048vsbCApl59QphNrOB9nDcYOEq020lWduLBrioCCxwYouQXhQFnkModHSpZAK7jCF0OH EQ/S7gFqMBHo4X0i7DOPAk/Mt1rNGIuBgrR5gJ52ksw1GOUQg0TDyVGNuUYuFvAi6rI2B+CmEtJH NqypjJMaMmwRz5MdVGUgmjBG1LYot12w5CkwHY7yokYHuzKe7bCdNsEWchxSTZD94c8uVnekOcZ5 dtvaQePRiLGJM2Sy3T/IUr7L5RBG/RUX/lThe+OP9mQ5psFqQKfTVUqTcRC/jWjoBK5XtWmrBDI0 L7OUPV725Re3IqQCG4odQKX8EYmcowGMuFFFuF0EEwEUI/UOYyxUcaovgDIlfMh4hyqLNYAxrbjp YS3KsTC0larFx8iABegoSlYIWd9yP0Od2DHNKCHYGBwFmSgOO52DbdP5pT1kaUFEY+mx7toVM2DX niQmbmZAcWSDOiaZp2J8MkZNkW+olRJKPIgY0bB0vDLmYJKZ6feYNMeyq+V80HViQLQITRebR6Y/ WKzFUZLHZdyCcHXJkEG1hppDc9AbbWX1FSUrEElJ5aI9JXwUpqRDMV6dHIiSfyRKF6QNtop2CpsC BBQAKM4ki+Wqk4j1Wr722hTPXd7mgkz/wdWJapIYrIwXl1SopC4B8YgJ+XnoBvDw7DaQMJO1co2m 4y2PqRz34ImmI3xKMQ/ckU5TDGOKxKOAVUEQzgrvVPRFoc4pJ5F2pV4OmuHOayys9XwpiKll7Nnw jGOwCJ726qp/jlXPrOj3Xop83ruYD1MAo9Y00mFZoW7l4WLjCxxpHXmZtLsBN0SG+oBMtmoWWy85 lS7nCIqgDqgkI5lRSuSFswIkdZpAUl3BMgLLJ8sMIGp4ky+jdB7IhZAaY1VkBV9FS1kcuahSgJIa cIGCsMM0L2y68Mv9sPZ0iddus1+GPQyptR2EKhrZp8qYOjgkjivuFmaT4Zm5Wwzp4r6rG2qw9/gr 1fXUWwOr9cAd613733H8502uwDmqhU0ZM3s4TvujBhATd0P4n1Yr4Mpp7tOfc5i10gFktDvqD/wh KojBJJgnHlQiykGgKBx+qkttJDwt1uAJdivqjxLFrFWwLK7MmjSTvDBw9+CwQ4gvGQMY+cSL6xD4 C4hyc7CT9xAi8y5IBDiWFBXGdu4NzJTY2qBIZKHdT5tqsH8kIcfH8htidSTVCWYpy/3HRqTrCaxt 3n/cReUVNXN0C0jG/q9Y/CfYyo1KQKSwB4PBGcKD//pkCicMcodjwWF6PToM5ME8yS1I2CzQ1TW0 MK/ntY0ge3Wx5D8OmWNYKKAAJvUHIOpkzsjDHOSJSvMcUFPPyTrs45ZeH8ARWBVQJktE6jB/pxZt oBrw5fjYlT+V/dYLGI4yfTAA1a8Zl/J9Tgy/P2OVtAvrUK0HneL+2EWAPLQEEw9l4rjCYLFA+zxY MfbHPhKM2CloWJvv5KJRjFdHfqSKwewWJQuhDDNwUpw+gGAIIrAVINg0ZPPCMfQFVpiS/ILtWAhh mlEForK5VinTA4ZAeAIG4PCSnLRRXPkdekYnjzfVYX6V+oFl90azu/KNYkHHdS+njD8TZAoTrifn n+2E6deG/fzQ7fIFTnnI8PaxEykVTHYmFloDfV62618ep9ov0Ia6y7RxxUnGEQk2Sl4xStAIHmBd qulgt+Kl2/NzLqBBmYg1J564mf11x1sjQgASu0XDSNbDmFZdyj783R22HmVvXHEOawFZrQIyEgZb qJ551Bwl2faqntjY9KknqboMICbboMbqsd369rSO3aG64UxUx0PvWQ5vZz9Yds8ppw/lW6D1c9hH WcZs6v1isBhQBgw2cyHjo1Oym8aThZT6sMgaEADNrNNytHAQWyhSyREdLkO30gwLrpRmRs7lwoCo pPN2fEFVLrO/VIq49ecJBHrr3HFry1CpSrmPekhPMktNOCgEG559/D/OxXh2O59vcAt3foituVeW 0XBSTWKtrHjBxb3AGGW/bzOd8HSG51/dEpDf7byVmU9Zj9MIuOEg81paF78dygfYSiCRv3gMzqmO oh6+PxHVZmPYq3hgHG6neQQYsg5rDBQUX5o8JJaRbnGC2NlHFOSsa7YdsgIcLvRttsJGUgM/2cd5 w1qp8EI4jQv6pE4Ht2XfOp5YyCTqcZkp16GxCN/L4Tzyhw0wQf2o40GrDGUJ7rqkY5zoBPX4ibUd Z8c8J46fTirBxDrEdDrPu6eK81O3+qQS/S762DDz5CVTIHygPSFzvgPAeECu4+ctytR8seBnjVwA Du//zstP+n3P2GkvZSMLKW4WMBbQKDDlJuugWZzYWdgq6ix5AxghxJ7n5jyErKidE09ndp57NgUP zwjzzDEHROB+Yds0sEe6WHGbq+IrWbYKiC27tD/PREGSQhYBbERJ68mFpN3C9nDaLtkHEX/OZTcq /8hKnCTK3bl+VtpPTLP8pfnzLvnODYd4T5lAu7EMN5iI6zAyKmzdMVJsSE91xrPgGtg8lYl4EQYo sZdHMPxhUhWOiuIiHfHa8grH42QPC2St7JVrSc1fyglRwffG6QAAE4x9BQIjTmTkA4LsbBEda96y wdbGt2eagbwUAcI4FnC5LVN5Pg8GckmZy/pQeYAkykvtwkJuF9CQLHtielPnPMSaZpSxZNCAzBSO 58AYaEkQbCuqX1TXkPSzr/YA+uabUvFxlf51vLPfznc7+b65n6n2m54eyRiLb1R3gX2GwGd2/ZPv jKq/DHwNC+fw9HOxoPOOTTYFT+wjI4r2RmlbVQF4NJ7RWjtQFcAAIs5CdhGj2+S3b7MvEBW0yitg g/+c0o4E0UOcIkD4uimI6FZABB264e2V+W3W1G3d8eNx7HW3XW8BOU+Tml/ECTDnTjDxy7eHC1Ku g+EesIol61cWri4whjvHg0sm78UbLje6R0zaYGgjm+B40R/bqTI7XxY7Zt0en8GX7qMNRqbF+PDR 9kkz5SjPeHeIQI2T7t/2g6/HAacJICq3/6a54WPnmG6oayucRssN8j51Ar4myEFMjtkygg3ZgCg0 2MZhKBocoNg4gohFBWhUxrFPG5XobgQhVGj78nwewFKj8AyzWFNIFArTMGJk51ZCYEn3iHWewoJ3 fOIZj9rnqdQ2XIo3LuAd+7Qxyk2hTMtzxpQIJilVrkLVBTjqPIBHCgkUwlkyEswin1GDgYWofrat rLCyHDe9Of+URvMmyz1zjKfdLSOOgraWNy4b+0Yu2ZkSUk++BsAWsU9qfssN0Vzg9oaJWV7toy1P AtD07Jk3r5q/vbx5k7jW/oBjL7e9gJYH43hZVBpCAzqN7iciJSIbxy9kMQguGuyhUj7Ss0U5x/zu K3LzKg6NaiyXQKgAK0PXKhYBxEHMcjCGIaZDxoQJ1pxJRLbjURF9bUQTASt8tpQoaDO8U++VmnEh BSpoNLZVZSg1QICkLCCw91yVL6dTTukSHBZQRR0H4hCf9wZ9BVicw824jPlmvF2Ojv8G5NxOv/Er vBVI4xxlmyGYWvjuoPYqn4VkhvHtKR27TI/ceBKAjss0FkTt2lccuJzykVNnGziJGi+MV2qRajDx DHlp3oqQ/aIrzxslAF3Roj5Z6bvbyhgOTOADFRieSANp08LwRBodUbAVQVECQs60PXIiXECEnFAn QgQBcohHPNURbAMdcAaqwjh8T4lqOeDIQigQI4czwZvsw8iW8468NxHEdcwkTgCFikodBm7CQtpH FIsSBA1Ut6gwLwVG/OPMHwujhtwHLWH9WZXtYW26nSYvnQqTcoaMQ4jhYPF2NAUY97VZVP0GRakL +x4w/2PEqtTef6lXSgulOGNBzvtIMJG3VWVy9d8IJv66mfA5xclLvKVzwqIEE32FXc6JK4/wZ1/w /XOeueFJAsDULRmXWdjhuVMFDONwm7wqwveHE+hq+UYkFgnQQU7K3VdbkJwn9HgVirNLgxtXCsmB JN/VzeMbCLT8yEbxZmMLqTGCQFajxDyAA1Xw2XCYq53wdvhugY4ydyEHNml4EBewgzT0B+dyFQc5 qCYll/vLFbiHGDaD4cxF4BCMbtmI97VATwAUDw4LKoBS4XGh4Se6gFOYyS0ETVsUICF9DltEbpcd zmRXtvWIytf7pRqcSTvyPqrYjhvUrjUkezZkdEYqsLES69IpCZ5UBjLRtZ0Y04Kneu5jn+IwvWBm Dg7UF4Rpvv8qYj7xRwtjtJwypEeH/zJs58P387dEo/eGdDv7lSBkeQMHFVdMNgmF6sZnOCMgYmYD b+P35ny4wJu2AdhXJtpDNlT256bTM21Ew8o0KM2DUICdhINBomdl49r4nF56u+uCDLbUO8BCAuAS mEdRPwBaGyhGNILiKXPe3oPoSeMjpVjMrBEWP9a8Rsx9rOx4Yubk2uWnqDlRjZSaWguvxYnKv9yc kCl1KxxkVcpWmGcAiPcqpCJ06ct755e4GC1LByltLA60C2kz289WT3u6waK96UxQt23/fEW6btcY nfvYrnGEkKOOkfmfulQGevR5d9lBr5tXzdUNFeLjs9h2AEc1JqUKfwexfR0A04jTtVQENJYvH9Pu cLoMYKK5CmCwf3nVTkxezQRVlw1Osq+eSs+UcWhrBg8wV2hHGposbENAmi8UwDQcsGiv1qpWKpmd xwuWhShlEacCqhTuCJVrTqPyXE6Ng9FENo/asrBFRC5zcC5w8Ew5xuFvWCjw9G4ADxQkV5hOHUv+ MA7F5HwZuXQImkFLJuoK/w5gcMGAyFS3AYoGtDfL2R7LixRiNIIkvreCuqVu3BUd87QglUGJsLTb v8P8V8zDx3s+tCoaiaG5OZolpCd+POoxIpqHAfTvxIJ+MzzE70uInoc0U6GMiUGH3ld7swIIPJ1h mNynHRm445Oj/ZIbnssSF2ekG43GVrJtfERLBuLtXJstE8TkFraZhRoVhJJU2zE7yn7HGLUPisNC IqKAh8cSNJw1g5koDEcrTACEpB0Ip+1pIL6jHcZR+hSOetRQtbEDIpG+gRv12ESYrwrDOMImCnbg Z6qvLiusIF9vACap3CHAyANhsp4A4lwZTDuJ7bhQAg0iEUz8BFX+pdgCQypJR5C8aAuahUxyGLfA FbQbxbSg4li2qUKYh1cf5rEymdw02tJgJa+Co8KwDi3g0C1vxPAoIJO17dAsODyvrpgzVPbe6++h CqtF1TGxOqh69BH7k7ECmWe3vKHCuJlUWuaZLM61DKLG+LB3ueGdGoO1pGLsnF1Q0QZL90Zx0Jq6 ue4jYwVhKwMbLBz7ow2OvaBgFJA/hcVJbGeLPTGpp4TyKSGchHIAAF+IgesJ9gBbYkDGeVBbrOn1 G3r0hhmFZc2+8aCSjzTyI5+ixqL6BE/41DK4JqwEkKiB106trSs1ZUXdgme35RVfjqnhpnpW3KCP nObOcfPQRs63T4xsUGFUnrazI6rGBEeN2PJmC9q75bV3iQHxOJuiUStMzq6YKjCW1U5o2VDDHKbc vzcGUDlxRE8Hpw4R6W/PX5bKQHfHAUWHNES3FWxX+8CVE5ksKx70YAsxsZkb94es+W3WGOE2oKqN ZsMiTc+DImjY4Mgmt5Xp7ZAAweKWH23NqEHsHM7UtQaZhmuM0MgCrBG0gKGQMAQp7nBEc9cIM2dx Kny1RiasHTgCSO5zuawDLkEkcLyhnGvUuhRcyxZEbhdGsuSAxn6QenG/3IZ3KWRItQNo08GM1Jfb UzUWxoE3cArWdB6AIojIruIWTGk3G5VArHG1kgaQGHs8eOCCz14217CQZikjBbshp2EMU09aTWJR Lpl1MX71b0m+8+/DKsxB1S++pQAs8eEx57EdNFZjb7CBLmdQL7M/r/trokAXRY2dr3mXMem49ITj D9TYpl/i/PAoj/AASMz75gVLtCF6DuDYpWlNnySElm1znXvYhcal8/GJFh8po4lhKNxy9RPaJ7YX DQnpA0lmNqASNMw2uH7cMUqFOig0n2ok5rNdO7nHMplbSFb1p+d6lDX/SgNTOsdhD65IpQS+XoJQ wAAAKBxJREFUmCVV9kH+3ISJgEThU3NhQ2aN7JInJ5smWCyIfOZNcCBaTfbVoOO4DERNvIw1oiMY Bi+mms7HCrPBjmbb+FQViwyfSDWXk82yaEhzK1ae+wdkP5B8ex6ImoWP99rZy/2qea7ZrpqolHbw 92EAmV1D6vfDeYMd5MV054fUYWVsYbC4sIXwnYkEwiHYQokRRX35abUtJhDHbXJn+NFCIAD9ArvS eBssIsa9cOmNvWqPOAma9kRnYZ7gqRPAUQRoGQZhiyPvIcQIqmg5wMOLvJALL2OmAbY82SVzOJgG IhEYkqFg3nHq0xS0cwxUpMYjOsxcp0Tnr4Ox2ELgSixofSXCSOviuEt4VEJRCyA2orIADyIo7CLb ENqJohNp6D0qJtUETtw19yVRSi2oZbYQsgRmkVSbTsQLT2BC9S/tqaVI1VHZeV80+3zykLMxF2Ql KjG2f9KrBiDpGZd+wEsw8Jh5gVPxwBhYaJbONCtLNMyrwYVvfl2Ty7qaNqPUYwCJvAKKGg8aZU5c gElGXuS3vGY27jy8yEuNqAy3tlj0b7CFrm54Jat2KT1f4PhZniXbspDvfGH0gmAYjaGtg7DxMXqe +6RpaF8HHYzijVmI+JH1cuqx5o+SzIxV7CClb/MTuuFkWx9zGk0DMH0Ni1F+kMBfH99B2GbAvUM+ DJ2oQjHNKS0vlYPbZIJQEdLD/PCaLpGsK2EE/IKWoIdE9kwOaRQvTECEjfw7AAdYmCPqODcqA1F1 qgxMyId2LPfNKTKu4PLWSKadxHxLgI1rBUi5F4CEvQCb0pYyUM7A/jmjw66wf3i+MMwN+nREuV7f 3qz71zM/uLofJYgpcsoDy73f+ScsVdrnOM/YDpK+osb+j5xQsx4YWzJiXV7/T7a+A0Dr/npGpTGm 7VmFhbgxjWk+xlyN6WayVIhhfteqMalaAcezsOHo0DSYXTtUH2M6WKGpaWNogrPQZsojggRlpY/b /jQzwlOQ/rg6QoAaSZehDP5Fehu6uaPw2jm8u2uz5vsBSHX4ZXs4Bpkln3mxtDC+KYs1bFKuARyi nrxeAVNqVeoEiEgtWB9AknsgajDcg+rKe+Ve6FBs53Ul3EjahA6YNrIjEru3zQb3PW2Kjbmzpav9 o2zyIrIiJD+L6dbxrNIDmZast/+OscHRYwa6fcIuRT02oPbYnZ9rhDFsYWxhBjViA8kGu1M1onnY IYvBRQf7BI69SVVgdFSdxGPmxIZsPtoYk4ZPBqDs6Je0OV0QDz9g46XICIQgPkAMY5GBnhhqckYf 42IkR+GgFjgUWwbxaSW5GJxGPvRLuzXgJAdHqbKBJMRC+3IAXbO/B07DOkJlUOmUyXnyjf9DTPKZ WQTpwEhUX8ahbAUmmD0HVrFTyCVcBdZ1SbFQDaF2shX7LzXTeLYxUb9hGbIr/3Q228ySotq8SnDB PjVhswwLkUOPODMlBjfeNhiWGNDzEbrqgUeuTzNQPXms88SPRtXIG6vufPHGmNrB9I4GFVZDUQxr xBszjK6BstStX/MbWIieW5iG0LwuaeERpGYPkx5oLNkIKdBMNqcsRNPQU2UhGceC+eM50j193vEo jAixt/tpwJLEUb0oEATrFNaA2WEQuz5HSaN4pm5ojmFgse0PaWQt04RxYDFLo/wwGH6c51s/mSjX 9YKAF1zs62GVqSohCOrJTtQZ9c3afe+BMwI61uwCaxh8aIvYObaTrAPMdb6KJ6v2RnUxgS+erh9k ubXgHdfpNreOgbk627R6YMraGOADyykAlZPGVFXV2FFhUl6il6RPlp8H/gmP06y8dxY2qWpsAE6M adnHG51FjeWGAVI0OFIp4AFESA37KHYCxWsTRVyMhdni5BRIQ6PrSQMa3Ce678QZzj59BwYQHjVB hqQLGlQXqTjpxHo0bRmyUC35cw4QcZ78SAeqw7yg0Zo0geV5yVfnDgE4arShc8BJyZ/rUUWtFCsn XvgrvKk/0JK/hIveFw3HvXiHBCajmqUx8rBth4Fjcv92JpEroDibVzTQCoP6yhpGdgqxs0BLZ6Xj EvspIRVCK9g/bwi13DWEUUM0lSQi7uqBjclkhIMnqDDOEpG/H9z5E95YO4eBZENeqT9BlfWEzNsb 2QOO1pgOCxVjuoyNLcSCpgEdnXj13E8v0zCoFR9hEUSqMBiFdsZBwjLA0DRmi/qJ54M2ovlx5JAF SuGGzsn3tBExH0fkopwCZmIRAViK05un2yo6dU9iAgjJB73ozFkrH50v/SBlVxY9eBbO8a/M4E25 IFUKRJvo4IEBr+ZOFJBazXuEiPyYhS6eGCrgAVZ87IB9YMnNcgMCxui2F5bCgJFBQllIA1+gATMn 52kv4YLSSfngBeXjT/oCuKgvHZOW0b0Ecmn3a71H3tKHXde0hFp8y0qxf4YxSwxorsKtvfTunrQ8 DUC1aNXY4I35sQ5iB+h+vTHiPNSxZhPxemM33CxvV9a4o+8QeXabT2QIHl90Qp+hdThNcDAlGim0 2/MFXjztRGi+my22khZfUN3ybDonYItxBsoLqwY3C2VDCwMsrBdhoO+O/tP2kQM8gm1BHkTjAlgc PBNAggUssSYUBO7cpwBAoolUgJRz6h8ggz7jQ0FmAYc2vPqL/wrYTfe9pcBEAJnN16wu9c9RsRzJ Me7A4Riu4p0SfVxRfRAFzdgK1BOA3MB7VsXqcguyj52Ma8QcyAQ8qi7YbKTl4H2l+rIP59hHfZ4+ yz7Ucsv+GasvpzPnwYqRh7TXSqUdKW+wbIeyD1dt88c/No3fzvz+e17Q+D0u8T/zskSCij/yaK/f 23x73jw38PSGL8Ew1aK54am1BZ9TJPi5BAR+/YmpF3yh5xK8zEQZlimfUSPsgHYTMTQv/jfGuVPq 6dMEsckkQNL/4J2FX/tBBuRWroLLt2zK3jxbSsyv0AIgoThk7z65cM2VI9uylUbnwB5eBfnQoz1E Q5DHvywekpikErYFAwkphctmS5pzm1NABT4XHZ9cwkfCKnmBA7lDidSANdtwQIBBLWOnCf9it6nJ fFMCwMD11oCDh7h71qTJrTKXdhHwSPyJLmLPSQ/S5dgYyuJKRozywCT9YIJTqTiXxntg4cmqK+qL lp7c8JZYgrv4wskzfbPsZ8+u+x+RZxY+ddL8G0A7I6ZXv6PqN+XFw9HydAbSmP49BlbzNyLThzGh Zv03WJURXTjSiCdvP21aIpmxhSCFM/qNNU6vcKLZ6qafXJx1+YoeFG0LaB5PmWyfEVJeDk87AgDA BTu57VqnzlihLIBEC7BoSFmcQiyGFojfRn6EYkpwQlyPrwqguDQmyAj78B+hwjx2WSUEDFkM5VFz LsTidl1kAhZVFghE1MFSAAggEbRwAttsiyOKAwEIFmuLNJEkbxZrSGRllzyqLtJzyC+/ru0EWFyQ Ix2GbdSV1eOfToT30xpLowzH1Xhiv2uvSWeimUxkAzmvqtnCQmgIvhiIOQGYzp+jCfCYHb7A+9KG VX39paqvOEkPBxBrc9wHoMi6Zsw6BhWTzBzaeL0foZ/y5lg/odifX/Td6wuQ8nca/vPmx1evGj52 hgAJLC4NJl50fiigWV0zSs9XBvDOVDWxVOjyDNDbnfL+Lr5HjHz5y63zagw5JaaM9ECzwVrqQdhI g0kwUVu6ZGxYw/SAgaaHSgAmx7CFaGSyFqNCmeqtE44McASv5Chew2tBJVAoABo1AtgCDgIUVisw YpN6s8hOA5KkC4HqRHz1o7gBa5o/SDxmkOgQNCKHHsI29h09Jbt74zmYRhNTZREeI1rV5j+Awugu OZyaAThozxUvg5u8KUC60eu1qrRHFjzkMv+Hp4qH2azxvs54Y1lVX2b8gpifMq0GdDm7/hUXu0Wt 8PBybIGfcOktJJFpJ5q9hl2GJzZe8c3O4pFhxK24oRW0yY3y/q+uuvWTDt2PGCByhZ3GyVqPY7sq jcZAViEIjuNy2JEzzYsNp30oDFs5B8Qau24XNcFHRYGmaobO5oAptJSwDS0NRtkhN4QBSziwyj7F a+XgT7LPwKlr902nKpIL4/S6f2xr71oGBeQalO12i9MGNLMteASUVIPMq53DLvdD3UvgkFgmhwSZ 96fXtb9/20Ygmt92iULDcNbzYtvwiOES1GDCJk7fcDiJn+3/hjtJnE45DRPIqge9874Uou77vyrg o2Vv/xwcuM8GKhnVe19/3TbqwLEt9B0s9Nvf0qaospdfNG9+dd08f4lu8YXjEwy2zAcC+bTt6mLa LN7yGtHzabPGArU/2Ltb5oNHG7Evp+gH0ZAwjmvUEe2CpRCWRlCSdWyfaA04prPBSEMalqDukXnQ RVxWrQRakJqKCMEMHcc0mMg8YQ2wZy9VGyo4DSTFBrspc/J5Ze2RVAAUyF4C0ei4ms5jnAQoONsI glsBlPtc16IRN8fI62QB8G8m9S3H+S/4hR55uRcOqcqsowEm1V8M7/QRXEzSVzpusigGOfn49KDM I25pD4iMIepXnMdb3AWPHvFaz8xOjac822RoqNH2MRTz6ofhPQeqr9/+nQ/PMYBe2aeSR7F/hkak uYflYQApmQoiAeRyh0H94hJa+eGvvqu4GNR+7pJp3/SQZjHhIUIfOsWo3uB5EmTmDa5aH3RUOpEj Hg6q0YgORwEiroNDv+V1haWSJtjmmstsCwiMCphFJcQh4x8kc4gE1iSqDVBeWu8cKWcFSOUkr6io wVOgo/C5AKqO48BWAfHHMyJ9EcAxCmUZwCJLcDJp8Io4JD2gE+VYwOwFRkTHgRXqjIuRwAm6AQ7E IXWNdigHKk05BTw6kABHtQa+aASKQk0xCMOLOIGdjEMP4wsTvLWR/cFwRisvN8R6qNjk/BkvSbvp XzF1g7gb0QDMgmuMaDU8ts+sWfRhH41nwSP7nDKe72Af2/txKsycLhWNZa+M0h9HpxeXqVyi04sh Ok3+QqEGsVBl9Igb2SNBLpCD2Na69f6bn8XTMDDGO/pJ4WVtGohSd3olhmvdth+TUdpHE8WeUD34 hKAqAIjyB7aw70Lk2R7YAjgZYDRf1BHWU1ScsFM9qbb4VGW26QDaKEW9sS7nWW4GRVBrBCujIgFD +IMSeIG810PsogsQcIh9qsaK/9ZP1QVDCJ6ilr3Pcq9UYHe/3r9MxFMBhgC6te1Be7kNGIopoOEc FQawHAFw0hhDAjgytPlgUsA+PLZHW7F8/9esDmwfU3TdK/uUHPf+fQyA0rP5XlRZ31fcX4gLQIm7 sPh/gNDLfYTaebjGhjIrDktAe6hdXNAZtYugIedPqM8Fk+M7NEoBDr1xB6IKJNZrGhkrEtJx6gcd GZkhGHFDd6fBEQxCAqARoA54ttkP3w/CNl9AEU0jkJA2wUgoogBMcPEjW9ICMMFnfvOCBL0BQRIt pA2Wa0o2uHvmAUjWC2Yj31Av6ypgrP/QObzfPXi4R86MvWOH4nIrxxJtI9tHPc+SgWpsILfTMc8u oXjtn3VfX9ibiWP5UiFhRdhnQke/ZfsY+3ni8hgVZpHcI8tDtlD/RfPqxUtCi5/x9WZdcMLShIuc V4+P3S5XfM3cD6NhQTsFE1Wcj60wtaOoLlTaLBPL8broWkiF41ycU+Jykw0iVlPgeDDZmZdl5waA mXoM9YJ44BJjHXhntEaZe613xhVRH2qN6CcEDUnoqsERBo+icujTpEdj0b/jPqs5jn4wDpoUFrF8 bRYfV4INKFjPSOsE+FANcBGLl7oRvEJFFfhqKBkCQKcH9CpE4cpRICUjWxJVZs3HFigt3pxfbuVx FhwOOxgg4o17YZ/pmjdrwj667cJ6sqAsOup0AeDe4qqrvrq/95Pr50V9Mdit+nrFtA5jeVFfC2J4 x+pLjbMnjpPgeiyAhM+jbSFB9Pz81/kKTP8Gu+aCkPlbWPrsHEfMsCGzEmd8AATN4zRj3gOPQok4 AAzgYrgJgIEJpxgSF8JSDIicqnzGO3K0aZSf5gYg4BNfAANjhzTDkhpGdGQMFkNwSIEkj8V20aZB fElPNoQUKNibw0WG/MyimcNpFnv4EyywCkcRM/ymoCUZKyWXBUPsACEYBJtHo1UmUn0ZLMeSFmjW h2IEAhYMfCZDgUx/WHrdVvAsyUv5goehNm4XWyfTOnian0kJmJA0DmdrOINhTTfYibfxdV1sH1gf n6abLM/pk3jIsg8Dp/8vgcOd+pojn2PjWYnfETz0UF0eo8Jq3v36AVvIik3//mZvCw1vNKuu/ZtB lcXF5DvON1Fl3CRPRazZdxK+9Iz3QCMX9151FoOSBmU2XijfKa1OrlfPwD5bv8lO9/Ob2GwzwIGq 8BhzZAkfMmauPtlQpqPqmPb0cwZeKa6H/znGfGFNDSI3JQ1jmDk+t3/mT56cW/IaJihlUSZle57X 8pp8s0mDJnVhojsAAWnoXOxg6m2UGTuO4/SG3K9g4gs8XSt4BGG1gdjW62rWAAHGkdl13xXMzYp9 56GrumAfwyexfVBbqi/BEwFi+xzM+6nG87Hnfijjk+xjeU9hIPPfzUJjt55hjjrEEbdeVbbCeV/w ABhkIz2fL2CFG9pyQTqzLTcEDedzmGftK0wMYUCtS8a5SFeBchrMQv54VGzHADAqyeAbeTQuDC1i BskD0om6R0fIrKITVlK5qbb4OaEDJYlHl3TARH4qBq9wGW0vCstftw7+hXdIUe9wYfiBMjxdFFgI 6PKwsSwyyDPYKxwnK1UCLLKKKsq7QbVxVwLFub0+DwdAATn5SbPj4DvlqRa32yXRexyNJcCBn4mn jlTXGfkz/rjk/eE8HnzGYPbbJdF+bMsV7ST70FUO2OcLRg60fcauu5KWffbqy5STy1MBZCGHY2Sm VLf+ikeiV89QQZdttYXqOBl+etMvIAzcrWoPnZ/PBhBRBq69IPLT1lC81iuqC2ceThIgNDKT4/2A XwEUbYqAkQFG5RQTQHjwxS0lbQQa9afeRxamA5gAiUESpaJo4P6E8I0a2fcrmDwsovLTCkP4t34i QQBQtFkgOgQsOgCNZg+nBzhGjAWOakvW4SxVLlcEQJxFTcI7OIicSl7UsODxXwUPD8v5SFSGKoq6 C3gmW3of7KLdUyLOFO3YII8z1KDhhIHVPD38kpEA2r/94YdmdvnFYdznLttHud4R+/FQXd4NQJ49 Nqjdf/ubtvkOBhkFFyuINKgBwhAb2ttD1aj2i2l5La3xIbQXBhKUBIh8/8EIRHTztoOlAiJgpSHu GAb6AGlKUKDbAA5Gs4rBamW2nhhAcMLLXp/5SIpMVhqBCbIAlYhXwWqcAAdFfevH5QSLGcmqsK0Z C3kBi+Vgl2jTcGGDDj44wikyDkcFGTqW3PYAwEG3cEKBhcGWZC3MU6AE1gcPFMwTQuT8DSpM77Xa PYCoqq63zC3PdA6ChsSBGBXgvlFf0xdfEik7Efdxis6x6/5I9knzppGf9qcI5pjejB1YEStkbMgF W0hXUaMt9Jlhjot+QixiZw8lxA7NuoaCl9o+ftzHmAY0bYMlRE+01SEPQ/cb1mQv9gOWo7ZTsYV0 8ejNmBS6wuwYoRFKCBkJV5uINXgyrsN6Hbca67YEj0gzHyfwMwZA8uhX06COXXlex3MsM6eppkhK +bk+265Bi/VCoQi6/JhvsM28ZvczKu96+DcAKXnzkKCqiLYcwBPbcQSe6Tnn0jA2fdx24nA72+e7 75q47eMxLzMeL4e2z/HRW/vvwkAWQn9nkeLqdA/3qyrTHvqcsPMw5eMLhjn6OsyhPcS0j/YK9qie 2c11u8AmChNRMg8b89l2tZIjnLj7g2rT5Mi0HY5pPRD1KU81E32NG8e55HAcGte1TOtE0GSFLvR0 6d7oPMANS2E+yFrp9hyP/QQlqJ3i1cAvCC4/LgM3kFXGCGeVdBCoreOMFd1xxA1jSUwO4EZ1wTKw BlN2sNrdwIOCJ7V19J6wrjmT6LQgoLNgxQmtbjPH+KaexXGgUwCeDJJq9vN1MJlH8PBRId6CU4xm wbOLOId9CAdU1TVEnQ/cdjv5w+xTiEDZ3rEoindZLLiAyLNF7fGngMJCjJMx5eMvoP6rYcSelzii p9823WtA5GtG3uJKXD7v3vAh2Cvs5nbGo7XLdXNzNu/OZf8pn66AfdbYOt2imZwlmIKJo9WMzt+c 2emZ7GCEh/N8qbnfEFX/4M/hx9PRtcWJBWz5rhyeFk4//q/hAjlKmwueIXLIIN3QHGAot8fuuIEM LmjMu/YPIk4DUwpaEWByueTA39NG0xfzNUSg2a7gGBgAYFTWWYbGfVBvQyXwmHgcMkqQm4Zl9bbi sXG+4HGQNCDjUZ3CPAQLnaYxGM2vbtgeIs5heDzfsdv+7QvKHbNPnTA2jjo/kX1shndlIM912Xtl 9w22HhnVx55ZswREF1dMU4GJ+ABOPDMedd4257yYYRCybMDltgk2cmWNaxo3Tx5A2lvsoZkuK71Y 20iPiIEg2IDuDyfxSiI8IfKDu9BI8cowdcQQx9L7OaR7zGklGxtSzPADAtkGbWACltGOERQyE9tO EMF045rQkMFF7SPTjQ15LC824hBdgrJKurYRgMLFEI5QqqerimAQ6uKMBSbz5jrMQCnjXFvAw+Ch k8R8nLwazWWwFJf9mhH4Uczn1oCpnftU0FCJ7k2TdA6T7lveF0CWvQfRqcHWbj9iX41qPbO7QLRG lZ1t8Ovx0FwcvYc5+jlvZLPXM6+I/QuEDqsgUBuVmXw4asxFYnBR8kG6Qg0BsA0LxOVHsoZweYwR oQIkRRjgoJ3i/UAJpBs11FLhVVecjyhRgbCETLH/kW3ioxjkU11xAFsZheqAJhFqWCYqStDw1lfs Nd7/wXwduDAjcoAuYagKHC4CwFRrRY3F0CaOQyyZU6gHINUunGzn1IpzFzAU4FFtvZaZBuZJvEeb cIj51NH2WwOmD6uutP1j/nwYAHmlY3tIr+x/vGqb3zM1UhARUTdsPgaR02B1L2uMqFnCyf3bds13 VhcMexBCLaoE7cJjE7j4ZRKbUWsnTGcohGN+cpKHMUBUrAuAArXq5QskpBtWoX/ba5U2QxgNM2+k DUf9ScF+ST5ZgPyoHI5BGeTR9pHJBIk/GEZ/z+OxlTiXYuI98aAal0bYGDdGMbk94ApoHMfFE6Ps 2EB6WjIOtIjwvSYgUGUJFMqVdZgry9RTjnU8rgOzLnUemE8leNobg4Rt/3qFNzYCjy57naaq07Ib bY/q+h/MK2Oq8P/9/zBh7J8PB0yr6lKGZXkU+5j13SLRw1WG1eHFamWqV1YjnJkqyRncjD1CWvUm LcMeM7mSIMojJw3TD6YX9CSCaRM9C+d6QNvVQ2uZNaI9oCEa45J9ey2cQhkRRUb3owrmOsN8Yctj /vi3IcILcRjPo89zHDFBPhlOyJptRZ+ItlHtzeiXyDGl1HM8PmybRpWGMplFkGEI83Iv+TmORbpj Wf74F1vHLY1og4JhmpKepyrwuDSyGSRMB3CA1N8b2kfw2H5loJS3xQ1v2YjHW5/zMoPLBVNZVV3n XxzKqxwdq66a8qj1h2AgL1QMahH89ddtJp6ZOvbKanxo8Mxkos9vQMcQIzJS2jwjKm14/vKqWTLO t7q4bM4dXEWtZXFCPsNKPKNBbyKv41sY0j6mFduItk1NUBqVjRConAAjqf9Ih1KKyY1my6Mu6BXo ygmHej4aMXGm1GY0dZlMO1JflEYOSoFaDBczd5mj1MSJOgBh41MEqjJBgwpyUrv2FQAoNhCnATFq lLUsho2EzbLoV9trTX+GMGAdv8WMrS/zEKqG4ZY4GNg2TAd+wzzy9prn5Fkc50qw8MhotoMeuO1G nE+prtrh34F9vP6HApBl7UF0l2v/CBAZrW6Ye+YHYxsa0mDjOaPJvPcGl4gIM8b1hoAYcOCzplrP 3MIAJLPw2Ws8NNK1jQQS+TWLOr7SrVFNrJsd0lEdYIBDHCdv1JGAUokh+vwwi0DHrR9WD8f55ZET wQJoABy1xnvi3BFofCMoV4gm1ObRdo9rX4GDj++gaIfRjKbj+tSgRpgt04nzMI4j7BPGu94JPOOZ hkrKju1SwfNEw7mcXP4WoY9T3n+7lPnNN2Vd3fv64Va/Avz7r3hIgC8C4+Lncs+/nfx2+Rn6iFd8 fPYMjXONXC/b/tkF65vyfXO/c86HKK82xQ7qYa5u+YZgEN8NPVvnu+g9Y21+I71njJVZERMfoDtz nzgvD5fhpgNO5gJk31clSm0OcfKtUevhI0b19he69fcthBUAIm9fIb5LvvqyiLyR39kGvuTAx40F gJ4dNONEduc8qXbDtJlR6MQ6bDDVNIOhN66dEOa41hDjiaeVVwgyvxxb3Go5NdWngY+9rQPWqQOl dzHPHjgWeVq1eeSe5UMy0Pgye89s7N5rWPus0dHAa7N63jun+vPpr4d5RNpFdNU3CPGCVue/U0EY E+KFXNeNQUenx7bnpDl+QVBwy6OZTpNtzxPQQ4lgmDodJGE7FM4cNx/Vp8FKcAkGCsuEvWKA67Vp GMtO5Clxwzlr1Nqpnw88yibm1YgO61CG8UJYBPuJ8lRpMBrqTeN4NeVpOS0mzvHFEJwG22D3se1U DN5zxTmUwYvYD8CjA+lMT5gYsz/PdE1QYXVqqpH+WyrrIfAorXdUW55al/t7Wc31butS9jETWZZs dIqJvnzZ/vYlURmYqPnyN/mGZxcmum67t/g6LPlEI2xEBLHlbWglDTby1W39lvX0LdiZtxdM6vd1 Zz5EljVYk2FkHwO4fAQpTJQy+bK3a4CVdfIk4eE/YZdkA+Wy0sAyJnmMp9Shp4GF2G5RQ6cYJ281 8dWAA+t4Pk4rAByGJogum8ZLTbB5cDp4I0o1lh8EjyfWgOEHUFsWV5ePDyCv9EQQfXXzApvxdeun h+p3OQRSd/Z3XohzXoR8eQ5o7lBrXjOqbYZqA0ALwwHlLVy8Ya+AbjGAybxHgDLJJWqvbJ78qzoa H1ihkrIPYFwLoDxm47ZqS/DeoaqSn6iy67wAoQJn7Ka/xk0f5jR/CuBJnf3zEZc9QB8DIiuiXQQT 3QWi/pn20d428pQ9kAQKr9bXs0t6YaUGABFOmQRClZnMoEDNp52E8V6Yh2e1EXxlKo9niU0zbDuD x2VglnIeb/2a8zZavUhtGhdtH5a6L/s49SITvwQSbJPjAc7reFk1qpz0gXXusncmhEP+YsY6RHGs tjx2N/N4tNTTrXdcPpYNNK5OaWz1rS5+tYnMMXbz/4u2ySjgyEsBYhfh6sen93kzBmKJiSiADMY6 tyjDINhHDqHiUffOMWqwk/IIEZPVHGNyEFa3mpdTYGODN1ziBYMkDV6cj8vEC9P11naZ4no7TLLF ADawhyueGNMSu8mXHPDDKiJuAwBwzPWqPCeemB4U5fEUctYGFFE8hCyxb95wXe0ithMMJPzgOJbz d6ZMweBhUgZXcc+dv+xgaLV1lhdMc+J6BlxZxtHlHwWOc5pd7gOPx29P0Xhv8FhsEa5bH3fZX+cu JvL6d9hFlY3McqzW7mIkwgDtlSpu5LV5vku1l7IDO/lW34uq4gwjjJbYT6P9ullZpe4zqzLMlZdZ MvSS19xoz8A05qlsk+1hANSpvQZNdwHBHePw6l0/IzHEdnKOswnvM5bNdMrbMl275wN4XBZ1vPwU DFSveT8TVQ/Nt3/U8bMadBzYyKc96jiaE9TslXcyEi6SE/gJMWI2zTK+Fs+NKa8O1spM+ckK5N1s bxJfwpvrmewXpoITC3vIIMc/j/mDWbYdY1QEBjc9xi0Bm3hh537OEyYTRCO2QZf2b5lQxuwS2Agb aWAcItGJKPvWDAdDHZLw/rR1KCNvEIuxzBOnt1jHkXUHR48nhtny1Wj+AB5XFeR4fdDbxgc+4na5 5ikm8qK3PDTG05r/s1QH26i5edN+xTurj41sM1SPrdhIZ8SPjEgWG8l1loGZfB1xf04sgHHdajN5 XHZS6K7LCff/rXld15yqpmzzzgLHraBWDOPCNqbvGccJ77yc3bS88Hs0Acy0u1jHE8Yqy/1j8FTg eGzPPrs6mvwhlp+SgWp9i2BO2UTmkIlWgOYHelQi1wxl+NjJwEbNi655wfNM7REbeWrf8Syak/d9 jEjtzDQRe7YxpPR0I9pEtu39a6YDYfLSoJTl2y2cdA47MYyCLcboPqxh9DfBQGiOyV0nfsX+mCxw qZnXlPMtw9fIkX82v+xeE0xc+8ID2DADn9bB2qGuGLcrqsqXZA1TT3PQ4yPwaCznAcFje8fMttMx eEzX5nH5iOCx+Ef1MjN+4GV/3VNMdBy19uLjyLX7g6fm5n1s5PHqtWUb9991XfTgsg0zuSbMmYWR 0IN8Q/LJVb58wxFE6fhK3/BaG5fKNNlx/4SN47E6/cLtMXDcP4gsm/AQ85inss8ePKZ+cPax0Ec3 kpk/wrK//kcCknWuqs1twVTWvBrE/SNAmeayA1bZvffvGCiOY/XrAr4xYCxAwzjrkXGcfdjGdTWS 3T4JHA+Mp6K6X910tytw3P4JwONl9gJ07+dZ9nU4BSLrVO0it+s4mtt1LM3tE4xkcg1Euu0imFzr vWV9BCjTXO4CVjm6/1tBUlO0Zfbbe8DUtFNs4zENZNf3Akdj2ekxp1RWBc9PBBzr6rIXXtn/uf7u 63EfiKydrv6/sP5hGJA17QhIJv2u+adm/fLbiYJZ89JY047BZFoFVPMr9/ZLvzpUdfsjh1sO9jqX qab2K15eMMzLMW0MGPdVUa7nN/tzAhoTa0DQbVWVS+aWs64uumlj1nH/ZwKPl94Lzr2ffyn1qSCy PnU0v9ZtbB9VIHns2EYyDVb6nWvA1N38mLK1lzTOO7w5AaVA7wVWzr//zzFIzF3LjU1zftV7vbGK uhVFrpc4BRyP3cc6Hv+JmcdLunxqADqs02OB5FmqNheB1PwnWOk/Du/NEACLzFTB5H4FlNsuY2CV lIf/ViCacwJYcgbPYVW1VNI/S3r5oC0pB2zj92b/+55tPEHGcRE4Lo9jHXOW/G79BMthI/8EF3zk JQ7rVYF0zEYWdhcjeewBMJlFQLmMQZUE/gRcdeeO9Rgk4yz5cFvz5yZjVR4YA8b9iwE0blc1VW0c 0x4Cjnl+Jtbx0nU5FFRN/XTWh/V7LJCs/1i9uR8wuXGCnUweGMrNulRw1f3T6xFIxhmOAeOxk6Dh jaj1pZYVNOY9ZhzTTts6HvlJWccL1uVQQDX101zfrmsFlPW9j508rvFdl9//wDavK3bZAavsHvwd G+cHB452qt1ylJzdyi7uVLXkdgXLKaB4vILFbZdPgG1KRQ7/7hv1MP1T3rtd54eA5N3kmbWv9/d1 F6D2Oe4H1zjfGCRJ/xNv+2Lj+AmIh0DjufcDxxw/G9t48ePltjCOc3za+4f1r0CSjRTEKVaq93Mf oGqeG5lqWI7BYHI9fnysAqWe6/oupvHYw6Ax1ycFHCvksm+gsv+P+PfwHiqI6p3cB6KaR0P8y/9a BPT9vx2WV/M8dm05tYz7QFPL+wcGj7fwfo1VG+HTWN++l2MwWc/HAOpj38/jQGMtPknWGTfP7UYf H/3H3L77nk4Bynv8mKA6Bktt00OjuKa6/uRBM67s3Y09zvWPu33//d0FqOP7vQtgd4Hj+Hz37waM R/+hQGOF63J/A9dcv5z14+73scA61S73A2V8xj8saMY38bgGHZ/xy9r+Ke//FwGYY/H/lA14fO1P ff9d2uYXCZL7BPX/Aau59sxw6tjbAAAAAElFTkSuQmCCUEsDBBQABgAIAAAAIQBw60563wAAAAoB AAAPAAAAZHJzL2Rvd25yZXYueG1sTI/BTsMwEETvSPyDtUjcqJO2ISHEqaCCI1JbeuHmxlsnamxH tpOGv2c5wXE1TzNvq81sejahD52zAtJFAgxt41RntYDj5/tDASxEaZXsnUUB3xhgU9/eVLJU7mr3 OB2iZlRiQykFtDEOJeehadHIsHADWsrOzhsZ6fSaKy+vVG56vkySR25kZ2mhlQNuW2wuh9EIyF6/ /LCdLsNea9yd06NajW8fQtzfzS/PwCLO8Q+GX31Sh5qcTm60KrBewDpZrgmlIM+BEfBUZBmwk4Bi lebA64r/f6H+AQAA//8DAFBLAwQUAAYACAAAACEANydHYcwAAAApAgAAGQAAAGRycy9fcmVscy9l Mm9Eb2MueG1sLnJlbHO8kcFqAjEQhu9C3yHMvZvdFYqIWS8ieBX7AEMymw1uJiGJpb69gVKoIPXm cWb4v/+D2Wy//Sy+KGUXWEHXtCCIdTCOrYLP0/59BSIXZINzYFJwpQzb4W2xOdKMpYby5GIWlcJZ wVRKXEuZ9UQecxMicb2MIXksdUxWRtRntCT7tv2Q6S8DhjumOBgF6WCWIE7XWJufs8M4Ok27oC+e uDyokM7X7grEZKko8GQc/iyXTWQL8rFD/xqH/j+H7jUO3a+DvHvwcAMAAP//AwBQSwECLQAUAAYA CAAAACEAsYJntgoBAAATAgAAEwAAAAAAAAAAAAAAAAAAAAAAW0NvbnRlbnRfVHlwZXNdLnhtbFBL AQItABQABgAIAAAAIQA4/SH/1gAAAJQBAAALAAAAAAAAAAAAAAAAADsBAABfcmVscy8ucmVsc1BL AQItABQABgAIAAAAIQAtvx7mmgMAAFMSAAAOAAAAAAAAAAAAAAAAADoCAABkcnMvZTJvRG9jLnht bFBLAQItAAoAAAAAAAAAIQCdMOWx1p4DANaeAwAUAAAAAAAAAAAAAAAAAAAGAABkcnMvbWVkaWEv aW1hZ2UxLnBuZ1BLAQItAAoAAAAAAAAAIQB34tmgKIsAACiLAAAUAAAAAAAAAAAAAAAAAAilAwBk cnMvbWVkaWEvaW1hZ2UyLnBuZ1BLAQItAAoAAAAAAAAAIQBvwJIYg2gAAINoAAAUAAAAAAAAAAAA AAAAAGIwBABkcnMvbWVkaWEvaW1hZ2UzLnBuZ1BLAQItABQABgAIAAAAIQBw60563wAAAAoBAAAP AAAAAAAAAAAAAAAAABeZBABkcnMvZG93bnJldi54bWxQSwECLQAUAAYACAAAACEANydHYcwAAAAp AgAAGQAAAAAAAAAAAAAAAAAjmgQAZHJzL19yZWxzL2Uyb0RvYy54bWwucmVsc1BLBQYAAAAACAAI AAACAAAmmwQAAAA= " id="Group 39" o:spid="_x0000_s1026">
                <v:shape style="position:absolute;top:6701;width:39655;height:47828;rotation:1177882fd;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teECwAAAANsAAAAPAAAAZHJzL2Rvd25yZXYueG1sRE/LisIw FN0L/kO4wuw0nengoxqlDCiDC/H1AZfm2pZpbkKS0fr3ZjEwy8N5rza96cSdfGgtK3ifZCCIK6tb rhVcL9vxHESIyBo7y6TgSQE26+FghYW2Dz7R/RxrkUI4FKigidEVUoaqIYNhYh1x4m7WG4wJ+lpq j48Ubjr5kWVTabDl1NCgo6+Gqp/zr1GwcIfO0r7c7cv8mbv86LN+O1PqbdSXSxCR+vgv/nN/awWf aX36kn6AXL8AAAD//wMAUEsBAi0AFAAGAAgAAAAhANvh9svuAAAAhQEAABMAAAAAAAAAAAAAAAAA AAAAAFtDb250ZW50X1R5cGVzXS54bWxQSwECLQAUAAYACAAAACEAWvQsW78AAAAVAQAACwAAAAAA AAAAAAAAAAAfAQAAX3JlbHMvLnJlbHNQSwECLQAUAAYACAAAACEAGrXhAsAAAADbAAAADwAAAAAA AAAAAAAAAAAHAgAAZHJzL2Rvd25yZXYueG1sUEsFBgAAAAADAAMAtwAAAPQCAAAAAA== " id="Graphic 40" type="#_x0000_t75" o:spid="_x0000_s1027">
                  <v:imagedata r:id="rId16" o:title=""/>
                </v:shape>
                <v:shape style="position:absolute;left:1316;top:46778;width:7646;height:78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7I5yxAAAANsAAAAPAAAAZHJzL2Rvd25yZXYueG1sRI/NasMw EITvgb6D2EJujZwmlOJGDiV/zSUFu32AxVr/xNbKSGrivn1VCOQ4zMw3zGo9ml5cyPnWsoL5LAFB XFrdcq3g+2v/9ArCB2SNvWVS8Ese1tnDZIWptlfO6VKEWkQI+xQVNCEMqZS+bMign9mBOHqVdQZD lK6W2uE1wk0vn5PkRRpsOS40ONCmobIrfoyC47Y7Vy5fnj+KRTi0/tR1n7udUtPH8f0NRKAx3MO3 9lErWM7h/0v8ATL7AwAA//8DAFBLAQItABQABgAIAAAAIQDb4fbL7gAAAIUBAAATAAAAAAAAAAAA AAAAAAAAAABbQ29udGVudF9UeXBlc10ueG1sUEsBAi0AFAAGAAgAAAAhAFr0LFu/AAAAFQEAAAsA AAAAAAAAAAAAAAAAHwEAAF9yZWxzLy5yZWxzUEsBAi0AFAAGAAgAAAAhAIHsjnLEAAAA2wAAAA8A AAAAAAAAAAAAAAAABwIAAGRycy9kb3ducmV2LnhtbFBLBQYAAAAAAwADALcAAAD4AgAAAAA= " id="Picture 41" type="#_x0000_t75" o:spid="_x0000_s1028">
                  <v:imagedata r:id="rId17" o:title=""/>
                </v:shape>
                <v:shape style="position:absolute;left:27497;top:38597;width:6426;height:65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e5IIxQAAANsAAAAPAAAAZHJzL2Rvd25yZXYueG1sRI9Ba8JA FITvBf/D8gRvdWNsrURXCUHBQj1U7f2ZfU1Cs2/D7hrTf98tFHocZuYbZr0dTCt6cr6xrGA2TUAQ l1Y3XCm4nPePSxA+IGtsLZOCb/Kw3Ywe1phpe+d36k+hEhHCPkMFdQhdJqUvazLop7Yjjt6ndQZD lK6S2uE9wk0r0yRZSIMNx4UaOypqKr9ON6OgP9pdXqQfL8/HG133l2JZzV7flJqMh3wFItAQ/sN/ 7YNW8DSH3y/xB8jNDwAAAP//AwBQSwECLQAUAAYACAAAACEA2+H2y+4AAACFAQAAEwAAAAAAAAAA AAAAAAAAAAAAW0NvbnRlbnRfVHlwZXNdLnhtbFBLAQItABQABgAIAAAAIQBa9CxbvwAAABUBAAAL AAAAAAAAAAAAAAAAAB8BAABfcmVscy8ucmVsc1BLAQItABQABgAIAAAAIQC0e5IIxQAAANsAAAAP AAAAAAAAAAAAAAAAAAcCAABkcnMvZG93bnJldi54bWxQSwUGAAAAAAMAAwC3AAAA+QIAAAAA " id="Picture 43" type="#_x0000_t75" o:spid="_x0000_s1029">
                  <v:imagedata r:id="rId18" o:title=""/>
                </v:shape>
                <v:shape style="position:absolute;left:10557;top:25121;width:7645;height:78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my3qxAAAANsAAAAPAAAAZHJzL2Rvd25yZXYueG1sRI/dasJA FITvC77DcgTv6sYaikRXEf/qTQWjD3DIHpOY7Nmwu9X07buFQi+HmfmGWax604oHOV9bVjAZJyCI C6trLhVcL/vXGQgfkDW2lknBN3lYLQcvC8y0ffKZHnkoRYSwz1BBFUKXSemLigz6se2Io3ezzmCI 0pVSO3xGuGnlW5K8S4M1x4UKO9pUVDT5l1Fw3Db3mzun9498Gg61/2ya026n1GjYr+cgAvXhP/zX PmoFaQq/X+IPkMsfAAAA//8DAFBLAQItABQABgAIAAAAIQDb4fbL7gAAAIUBAAATAAAAAAAAAAAA AAAAAAAAAABbQ29udGVudF9UeXBlc10ueG1sUEsBAi0AFAAGAAgAAAAhAFr0LFu/AAAAFQEAAAsA AAAAAAAAAAAAAAAAHwEAAF9yZWxzLy5yZWxzUEsBAi0AFAAGAAgAAAAhAJGbLerEAAAA2wAAAA8A AAAAAAAAAAAAAAAABwIAAGRycy9kb3ducmV2LnhtbFBLBQYAAAAAAwADALcAAAD4AgAAAAA= " id="Picture 44" type="#_x0000_t75" o:spid="_x0000_s1030">
                  <v:imagedata r:id="rId17" o:title=""/>
                </v:shape>
                <v:shape style="position:absolute;left:8920;width:7646;height:78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4hxxAAAANsAAAAPAAAAZHJzL2Rvd25yZXYueG1sRI/RasJA FETfhf7Dcgt9043WlhJdpVStvigY/YBL9prEZO+G3VXTv3cLgo/DzJxhpvPONOJKzleWFQwHCQji 3OqKCwXHw6r/BcIHZI2NZVLwRx7ms5feFFNtb7ynaxYKESHsU1RQhtCmUvq8JIN+YFvi6J2sMxii dIXUDm8Rbho5SpJPabDiuFBiSz8l5XV2MQo2i/p8cvvxeZ29h9/Kb+t6t1wq9fbafU9ABOrCM/xo b7SC8Qf8f4k/QM7uAAAA//8DAFBLAQItABQABgAIAAAAIQDb4fbL7gAAAIUBAAATAAAAAAAAAAAA AAAAAAAAAABbQ29udGVudF9UeXBlc10ueG1sUEsBAi0AFAAGAAgAAAAhAFr0LFu/AAAAFQEAAAsA AAAAAAAAAAAAAAAAHwEAAF9yZWxzLy5yZWxzUEsBAi0AFAAGAAgAAAAhAP7XiHHEAAAA2wAAAA8A AAAAAAAAAAAAAAAABwIAAGRycy9kb3ducmV2LnhtbFBLBQYAAAAAAwADALcAAAD4AgAAAAA= " id="Picture 45" type="#_x0000_t75" o:spid="_x0000_s1031">
                  <v:imagedata r:id="rId17" o:title=""/>
                </v:shape>
              </v:group>
            </w:pict>
          </mc:Fallback>
        </mc:AlternateContent>
      </w:r>
      <w:r w:rsidR="009860BD">
        <w:t>Gateway</w:t>
      </w:r>
    </w:p>
    <w:p w14:paraId="5BD54C34" w14:textId="1E9800B2" w:rsidR="00487255" w:rsidRPr="00014DB5" w:rsidRDefault="009860BD" w:rsidP="00B44E61">
      <w:pPr>
        <w:pStyle w:val="Covercaption"/>
        <w:rPr>
          <w:rFonts w:ascii="Roboto" w:hAnsi="Roboto"/>
        </w:rPr>
      </w:pPr>
      <w:r w:rsidRPr="00014DB5">
        <w:rPr>
          <w:rFonts w:ascii="Roboto" w:hAnsi="Roboto" w:cs="Calibri"/>
          <w:lang w:val="en"/>
        </w:rPr>
        <w:t xml:space="preserve">Integration Guide for </w:t>
      </w:r>
      <w:r w:rsidR="00AB49BE" w:rsidRPr="00014DB5">
        <w:rPr>
          <w:rFonts w:ascii="Roboto" w:hAnsi="Roboto" w:cs="Calibri"/>
          <w:lang w:val="en"/>
        </w:rPr>
        <w:t>Milestone</w:t>
      </w:r>
      <w:r w:rsidRPr="00014DB5">
        <w:rPr>
          <w:rFonts w:ascii="Roboto" w:hAnsi="Roboto"/>
        </w:rPr>
        <w:t xml:space="preserve"> </w:t>
      </w:r>
    </w:p>
    <w:p w14:paraId="20D93C3C" w14:textId="5B5C2372" w:rsidR="009860BD" w:rsidRPr="00014DB5" w:rsidRDefault="009860BD" w:rsidP="00B44E61">
      <w:pPr>
        <w:pStyle w:val="Covercaption"/>
        <w:rPr>
          <w:rFonts w:ascii="Roboto" w:hAnsi="Roboto"/>
        </w:rPr>
      </w:pPr>
      <w:r w:rsidRPr="00014DB5">
        <w:rPr>
          <w:rFonts w:ascii="Roboto" w:hAnsi="Roboto" w:cs="Calibri"/>
          <w:lang w:val="en"/>
        </w:rPr>
        <w:t>Video Management System</w:t>
      </w:r>
    </w:p>
    <w:p w14:paraId="48E89F5D" w14:textId="56130322" w:rsidR="00487255" w:rsidRPr="00CB7480" w:rsidRDefault="00487255" w:rsidP="00B44E61">
      <w:pPr>
        <w:pStyle w:val="Glassboxcoverdate"/>
        <w:jc w:val="left"/>
        <w:rPr>
          <w:rFonts w:ascii="Roboto Light" w:hAnsi="Roboto Light"/>
          <w:color w:val="FFFFFF" w:themeColor="background1"/>
          <w:lang w:val="en-US"/>
        </w:rPr>
      </w:pPr>
    </w:p>
    <w:p w14:paraId="1F369D43" w14:textId="77777777" w:rsidR="00487255" w:rsidRPr="00CB7480" w:rsidRDefault="00487255" w:rsidP="00B44E61">
      <w:pPr>
        <w:pStyle w:val="Glassboxcoverdate"/>
        <w:jc w:val="left"/>
        <w:rPr>
          <w:rFonts w:ascii="Roboto Light" w:hAnsi="Roboto Light"/>
          <w:color w:val="FFFFFF" w:themeColor="background1"/>
          <w:lang w:val="en-US"/>
        </w:rPr>
      </w:pPr>
    </w:p>
    <w:p w14:paraId="0D3BCB17" w14:textId="09A7083B"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49EAEA3A" w14:textId="77777777"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542887BD" w14:textId="7F018318"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31EC413E" w14:textId="48BC0CEB"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4F8FAA5C" w14:textId="77777777"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55876629" w14:textId="10EA0B79"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46670B76" w14:textId="77777777"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7A2F7C2A" w14:textId="3F495ED2"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0ABB5058" w14:textId="4660B9AB"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4F0607D3" w14:textId="77777777" w:rsidR="00487255" w:rsidRPr="00CB7480" w:rsidRDefault="00487255" w:rsidP="00B44E61">
      <w:pPr>
        <w:pStyle w:val="Glassboxcoverdate"/>
        <w:spacing w:line="240" w:lineRule="auto"/>
        <w:jc w:val="left"/>
        <w:rPr>
          <w:rFonts w:ascii="Roboto Light" w:hAnsi="Roboto Light"/>
          <w:color w:val="FFFFFF" w:themeColor="background1"/>
          <w:lang w:val="en-US"/>
        </w:rPr>
      </w:pPr>
    </w:p>
    <w:p w14:paraId="35670AE9" w14:textId="5DC24BA3" w:rsidR="00487255" w:rsidRPr="00CB7480" w:rsidRDefault="00487255" w:rsidP="00B44E61">
      <w:pPr>
        <w:pStyle w:val="Glassboxcoverdate"/>
        <w:spacing w:line="240" w:lineRule="auto"/>
        <w:jc w:val="left"/>
        <w:rPr>
          <w:rFonts w:ascii="Roboto Light" w:hAnsi="Roboto Light"/>
          <w:color w:val="FFFFFF" w:themeColor="background1"/>
          <w:sz w:val="44"/>
          <w:szCs w:val="44"/>
          <w:lang w:val="en-US"/>
        </w:rPr>
      </w:pPr>
    </w:p>
    <w:p w14:paraId="4D1A5DA4" w14:textId="77777777" w:rsidR="00487255" w:rsidRPr="00CB7480" w:rsidRDefault="00487255" w:rsidP="00B44E61">
      <w:pPr>
        <w:pStyle w:val="Glassboxcoverdate"/>
        <w:spacing w:line="240" w:lineRule="auto"/>
        <w:jc w:val="left"/>
        <w:rPr>
          <w:rFonts w:ascii="Roboto Light" w:hAnsi="Roboto Light"/>
          <w:color w:val="FFFFFF" w:themeColor="background1"/>
          <w:sz w:val="44"/>
          <w:szCs w:val="44"/>
          <w:lang w:val="en-US"/>
        </w:rPr>
      </w:pPr>
    </w:p>
    <w:p w14:paraId="078743FC" w14:textId="22053E6B" w:rsidR="00487255" w:rsidRPr="00CB7480" w:rsidRDefault="00487255" w:rsidP="00B44E61">
      <w:pPr>
        <w:pStyle w:val="Glassboxcoverdate"/>
        <w:jc w:val="left"/>
        <w:rPr>
          <w:rFonts w:ascii="Roboto Light" w:hAnsi="Roboto Light"/>
          <w:color w:val="FFFFFF" w:themeColor="background1"/>
          <w:lang w:val="en-US"/>
        </w:rPr>
      </w:pPr>
      <w:bookmarkStart w:id="10" w:name="_Hlk532065025"/>
      <w:bookmarkEnd w:id="10"/>
    </w:p>
    <w:p w14:paraId="136FE817" w14:textId="20970493" w:rsidR="00B4360A" w:rsidRDefault="00B4360A" w:rsidP="00B4360A">
      <w:bookmarkStart w:id="11" w:name="_Toc473120205"/>
      <w:bookmarkStart w:id="12" w:name="_Toc534208574"/>
      <w:bookmarkEnd w:id="0"/>
      <w:bookmarkEnd w:id="1"/>
      <w:bookmarkEnd w:id="2"/>
      <w:bookmarkEnd w:id="3"/>
      <w:bookmarkEnd w:id="4"/>
      <w:bookmarkEnd w:id="5"/>
      <w:bookmarkEnd w:id="6"/>
      <w:bookmarkEnd w:id="7"/>
      <w:bookmarkEnd w:id="8"/>
      <w:bookmarkEnd w:id="9"/>
    </w:p>
    <w:p w14:paraId="6B1C7F19" w14:textId="64931F89" w:rsidR="00B4360A" w:rsidRDefault="003932A7" w:rsidP="00B4360A">
      <w:r w:rsidRPr="003932A7">
        <w:rPr>
          <w:noProof/>
        </w:rPr>
        <mc:AlternateContent>
          <mc:Choice Requires="wps">
            <w:drawing>
              <wp:anchor distT="0" distB="0" distL="114300" distR="114300" simplePos="0" relativeHeight="251762688" behindDoc="0" locked="0" layoutInCell="1" allowOverlap="1" wp14:anchorId="3E4A4CA0" wp14:editId="0241F58D">
                <wp:simplePos x="0" y="0"/>
                <wp:positionH relativeFrom="margin">
                  <wp:posOffset>-20174</wp:posOffset>
                </wp:positionH>
                <wp:positionV relativeFrom="paragraph">
                  <wp:posOffset>1402080</wp:posOffset>
                </wp:positionV>
                <wp:extent cx="5807710" cy="4432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07710" cy="443230"/>
                        </a:xfrm>
                        <a:prstGeom prst="rect">
                          <a:avLst/>
                        </a:prstGeom>
                        <a:noFill/>
                        <a:ln w="6350">
                          <a:noFill/>
                        </a:ln>
                      </wps:spPr>
                      <wps:txbx>
                        <w:txbxContent>
                          <w:p w14:paraId="7E5C7C96" w14:textId="7446095B" w:rsidR="00C52E1E" w:rsidRPr="00487255" w:rsidRDefault="00C52E1E" w:rsidP="003932A7">
                            <w:pPr>
                              <w:ind w:left="0"/>
                            </w:pPr>
                            <w:r w:rsidRPr="004130D4">
                              <w:rPr>
                                <w:color w:val="FFFFFF" w:themeColor="background1"/>
                                <w:sz w:val="36"/>
                                <w:szCs w:val="36"/>
                              </w:rPr>
                              <w:t xml:space="preserve">Version </w:t>
                            </w:r>
                            <w:r>
                              <w:rPr>
                                <w:color w:val="FFFFFF" w:themeColor="background1"/>
                                <w:sz w:val="36"/>
                                <w:szCs w:val="36"/>
                              </w:rPr>
                              <w:t>1.06</w:t>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Pr>
                                <w:color w:val="FFFFFF" w:themeColor="background1"/>
                                <w:sz w:val="36"/>
                                <w:szCs w:val="36"/>
                              </w:rPr>
                              <w:t xml:space="preserve">       May 29,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A4CA0" id="_x0000_t202" coordsize="21600,21600" o:spt="202" path="m,l,21600r21600,l21600,xe">
                <v:stroke joinstyle="miter"/>
                <v:path gradientshapeok="t" o:connecttype="rect"/>
              </v:shapetype>
              <v:shape id="Text Box 10" o:spid="_x0000_s1026" type="#_x0000_t202" style="position:absolute;left:0;text-align:left;margin-left:-1.6pt;margin-top:110.4pt;width:457.3pt;height:34.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" filled="f" stroked="f" strokeweight=".5pt">
                <v:textbox>
                  <w:txbxContent>
                    <w:p w14:paraId="7E5C7C96" w14:textId="7446095B" w:rsidR="00C52E1E" w:rsidRPr="00487255" w:rsidRDefault="00C52E1E" w:rsidP="003932A7">
                      <w:pPr>
                        <w:ind w:left="0"/>
                      </w:pPr>
                      <w:r w:rsidRPr="004130D4">
                        <w:rPr>
                          <w:color w:val="FFFFFF" w:themeColor="background1"/>
                          <w:sz w:val="36"/>
                          <w:szCs w:val="36"/>
                        </w:rPr>
                        <w:t xml:space="preserve">Version </w:t>
                      </w:r>
                      <w:r>
                        <w:rPr>
                          <w:color w:val="FFFFFF" w:themeColor="background1"/>
                          <w:sz w:val="36"/>
                          <w:szCs w:val="36"/>
                        </w:rPr>
                        <w:t>1.06</w:t>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sidRPr="004130D4">
                        <w:rPr>
                          <w:color w:val="FFFFFF" w:themeColor="background1"/>
                          <w:sz w:val="36"/>
                          <w:szCs w:val="36"/>
                        </w:rPr>
                        <w:tab/>
                      </w:r>
                      <w:r>
                        <w:rPr>
                          <w:color w:val="FFFFFF" w:themeColor="background1"/>
                          <w:sz w:val="36"/>
                          <w:szCs w:val="36"/>
                        </w:rPr>
                        <w:t xml:space="preserve">       May 29, 2019</w:t>
                      </w:r>
                    </w:p>
                  </w:txbxContent>
                </v:textbox>
                <w10:wrap anchorx="margin"/>
              </v:shape>
            </w:pict>
          </mc:Fallback>
        </mc:AlternateContent>
      </w:r>
      <w:r w:rsidRPr="003932A7">
        <w:rPr>
          <w:noProof/>
        </w:rPr>
        <mc:AlternateContent>
          <mc:Choice Requires="wps">
            <w:drawing>
              <wp:anchor distT="0" distB="0" distL="114300" distR="114300" simplePos="0" relativeHeight="251763712" behindDoc="0" locked="0" layoutInCell="1" allowOverlap="1" wp14:anchorId="631FE1E1" wp14:editId="3D7867F2">
                <wp:simplePos x="0" y="0"/>
                <wp:positionH relativeFrom="column">
                  <wp:posOffset>-49628</wp:posOffset>
                </wp:positionH>
                <wp:positionV relativeFrom="paragraph">
                  <wp:posOffset>1028700</wp:posOffset>
                </wp:positionV>
                <wp:extent cx="5735781" cy="0"/>
                <wp:effectExtent l="0" t="0" r="17780" b="12700"/>
                <wp:wrapNone/>
                <wp:docPr id="4" name="Straight Connector 4"/>
                <wp:cNvGraphicFramePr/>
                <a:graphic xmlns:a="http://schemas.openxmlformats.org/drawingml/2006/main">
                  <a:graphicData uri="http://schemas.microsoft.com/office/word/2010/wordprocessingShape">
                    <wps:wsp>
                      <wps:cNvCnPr/>
                      <wps:spPr>
                        <a:xfrm flipV="1">
                          <a:off x="0" y="0"/>
                          <a:ext cx="5735781" cy="0"/>
                        </a:xfrm>
                        <a:prstGeom prst="line">
                          <a:avLst/>
                        </a:prstGeom>
                        <a:ln>
                          <a:solidFill>
                            <a:srgbClr val="A7DCF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strokecolor="#a7dcf4" w14:anchorId="5479A88B" strokeweight=".5pt"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uhT3QEAAA4EAAAOAAAAZHJzL2Uyb0RvYy54bWysU02P0zAQvSPxHyzfadJll66ipivUqlwQ VCzs3XXGiSV/aWz68e8ZO21YAVoJxMXy2PPezHseLx9O1rADYNTetXw+qzkDJ32nXd/yb1+3b+45 i0m4ThjvoOVniPxh9frV8hgauPGDNx0gIxIXm2No+ZBSaKoqygGsiDMfwNGl8mhFohD7qkNxJHZr qpu6flcdPXYBvYQY6XQzXvJV4VcKZPqsVITETMupt1RWLOs+r9VqKZoeRRi0vLQh/qELK7SjohPV RiTBvqP+jcpqiT56lWbS28orpSUUDaRmXv+i5nEQAYoWMieGyab4/2jlp8MOme5afsuZE5ae6DGh 0P2Q2No7RwZ6ZLfZp2OIDaWv3Q4vUQw7zKJPCi1TRocnGoFiAwljp+LyeXIZTolJOrxbvL1b3M85 k9e7aqTIVAFj+gDesrxpudEuGyAacfgYE5Wl1GtKPjYur9Eb3W21MSXAfr82yA6Cnvz9YrPelu4J +CyNogytsqZRRdmls4GR9gsocoW6HfWUeYSJVkgJLs2zK4WJsjNMUQsTsC59vwi85GcolFn9G/CE KJW9SxPYaufxT9XT6dqyGvOvDoy6swV7353L+xZraOiKwssHyVP9PC7wn9949QMAAP//AwBQSwME FAAGAAgAAAAhALcWBoXeAAAACgEAAA8AAABkcnMvZG93bnJldi54bWxMj0FLw0AQhe+C/2EZwYu0 G4utNWZTiiBUD4ppqddpdkwWs7thd9PGf+8Igh7nzeO97xWr0XbiSCEa7xRcTzMQ5GqvjWsU7LaP kyWImNBp7LwjBV8UYVWenxWYa39yb3SsUiM4xMUcFbQp9bmUsW7JYpz6nhz/PnywmPgMjdQBTxxu OznLsoW0aBw3tNjTQ0v1ZzVYBTfDdrN5r0Nl9q/PqJ/W9GLilVKXF+P6HkSiMf2Z4Qef0aFkpoMf nI6iUzC5ZfLE+mLGm9iwvJvPQRx+FVkW8v+E8hsAAP//AwBQSwECLQAUAAYACAAAACEAtoM4kv4A AADhAQAAEwAAAAAAAAAAAAAAAAAAAAAAW0NvbnRlbnRfVHlwZXNdLnhtbFBLAQItABQABgAIAAAA IQA4/SH/1gAAAJQBAAALAAAAAAAAAAAAAAAAAC8BAABfcmVscy8ucmVsc1BLAQItABQABgAIAAAA IQCFRuhT3QEAAA4EAAAOAAAAAAAAAAAAAAAAAC4CAABkcnMvZTJvRG9jLnhtbFBLAQItABQABgAI AAAAIQC3FgaF3gAAAAoBAAAPAAAAAAAAAAAAAAAAADcEAABkcnMvZG93bnJldi54bWxQSwUGAAAA AAQABADzAAAAQgUAAAAA " id="Straight Connector 4" to="447.75pt,81pt" o:spid="_x0000_s1026">
                <v:stroke joinstyle="miter"/>
              </v:line>
            </w:pict>
          </mc:Fallback>
        </mc:AlternateContent>
      </w:r>
    </w:p>
    <w:bookmarkStart w:id="13" w:name="Table_of_Contents"/>
    <w:bookmarkStart w:id="14" w:name="_Toc271029381"/>
    <w:bookmarkStart w:id="15" w:name="_Toc271469159"/>
    <w:bookmarkStart w:id="16" w:name="_Toc272052163"/>
    <w:bookmarkStart w:id="17" w:name="_Toc272067452"/>
    <w:bookmarkStart w:id="18" w:name="_Toc272324767"/>
    <w:bookmarkStart w:id="19" w:name="_Toc272330766"/>
    <w:bookmarkStart w:id="20" w:name="_Toc278272489"/>
    <w:bookmarkStart w:id="21" w:name="_Toc278289322"/>
    <w:bookmarkStart w:id="22" w:name="_Toc278289428"/>
    <w:bookmarkStart w:id="23" w:name="_Toc285010102"/>
    <w:bookmarkStart w:id="24" w:name="_Toc286310834"/>
    <w:bookmarkStart w:id="25" w:name="_Toc418948273"/>
    <w:bookmarkStart w:id="26" w:name="_Toc418948444"/>
    <w:bookmarkStart w:id="27" w:name="_Toc427674295"/>
    <w:bookmarkStart w:id="28" w:name="_Toc427753387"/>
    <w:bookmarkStart w:id="29" w:name="_Toc428448953"/>
    <w:bookmarkStart w:id="30" w:name="_Toc432508730"/>
    <w:bookmarkStart w:id="31" w:name="_Toc437435941"/>
    <w:bookmarkStart w:id="32" w:name="_Toc438545057"/>
    <w:bookmarkStart w:id="33" w:name="_Toc442096338"/>
    <w:bookmarkStart w:id="34" w:name="_Toc445730876"/>
    <w:bookmarkStart w:id="35" w:name="_Toc451182108"/>
    <w:bookmarkStart w:id="36" w:name="_Toc451764841"/>
    <w:bookmarkStart w:id="37" w:name="_Toc451766732"/>
    <w:bookmarkStart w:id="38" w:name="_Toc452456990"/>
    <w:bookmarkStart w:id="39" w:name="_Toc454469123"/>
    <w:bookmarkStart w:id="40" w:name="_Toc454871566"/>
    <w:bookmarkStart w:id="41" w:name="_Toc454896368"/>
    <w:bookmarkStart w:id="42" w:name="_Toc455000978"/>
    <w:bookmarkStart w:id="43" w:name="_Toc456595312"/>
    <w:bookmarkStart w:id="44" w:name="_Toc457828286"/>
    <w:bookmarkStart w:id="45" w:name="_Toc461455032"/>
    <w:bookmarkStart w:id="46" w:name="_Toc462315144"/>
    <w:bookmarkStart w:id="47" w:name="_Toc472330780"/>
    <w:bookmarkStart w:id="48" w:name="_Toc472495575"/>
    <w:bookmarkStart w:id="49" w:name="_Toc473118631"/>
    <w:bookmarkStart w:id="50" w:name="_Toc473120206"/>
    <w:bookmarkStart w:id="51" w:name="_Toc534208575"/>
    <w:bookmarkStart w:id="52" w:name="_Toc535422192"/>
    <w:bookmarkStart w:id="53" w:name="_Toc535428613"/>
    <w:bookmarkEnd w:id="11"/>
    <w:bookmarkEnd w:id="12"/>
    <w:bookmarkEnd w:id="13"/>
    <w:p w14:paraId="42997A9F" w14:textId="4FCC7E03" w:rsidR="003A32AC" w:rsidRPr="00CB7480" w:rsidRDefault="003A32AC" w:rsidP="003A32AC">
      <w:pPr>
        <w:pStyle w:val="FrontMatterTitle"/>
        <w:keepNext/>
      </w:pPr>
      <w:r>
        <w:rPr>
          <w:noProof/>
        </w:rPr>
        <w:lastRenderedPageBreak/>
        <mc:AlternateContent>
          <mc:Choice Requires="wps">
            <w:drawing>
              <wp:anchor distT="0" distB="0" distL="114300" distR="114300" simplePos="0" relativeHeight="251752448" behindDoc="0" locked="0" layoutInCell="1" allowOverlap="1" wp14:anchorId="64F598B4" wp14:editId="626233AC">
                <wp:simplePos x="0" y="0"/>
                <wp:positionH relativeFrom="column">
                  <wp:posOffset>598805</wp:posOffset>
                </wp:positionH>
                <wp:positionV relativeFrom="page">
                  <wp:posOffset>-281305</wp:posOffset>
                </wp:positionV>
                <wp:extent cx="4834255" cy="30245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834255" cy="3024505"/>
                        </a:xfrm>
                        <a:prstGeom prst="rect">
                          <a:avLst/>
                        </a:prstGeom>
                        <a:noFill/>
                        <a:ln w="6350">
                          <a:noFill/>
                        </a:ln>
                      </wps:spPr>
                      <wps:txbx>
                        <w:txbxContent>
                          <w:p w14:paraId="705CEFD8" w14:textId="7FAFD27E" w:rsidR="00C52E1E" w:rsidRPr="00CB7480" w:rsidRDefault="00C52E1E" w:rsidP="003A32AC">
                            <w:pPr>
                              <w:pStyle w:val="FrontMatterTitle"/>
                              <w:pageBreakBefore w:val="0"/>
                              <w:spacing w:before="1920"/>
                              <w:ind w:left="0"/>
                            </w:pPr>
                            <w:r w:rsidRPr="00CB7480">
                              <w:t>This Guide</w:t>
                            </w:r>
                          </w:p>
                          <w:p w14:paraId="209362E3" w14:textId="6E62637C" w:rsidR="00C52E1E" w:rsidRDefault="00C52E1E" w:rsidP="003A32AC">
                            <w:pPr>
                              <w:tabs>
                                <w:tab w:val="left" w:pos="0"/>
                              </w:tabs>
                              <w:ind w:left="0"/>
                            </w:pPr>
                            <w:r w:rsidRPr="00B4360A">
                              <w:t xml:space="preserve">This </w:t>
                            </w:r>
                            <w:r>
                              <w:t xml:space="preserve">integration </w:t>
                            </w:r>
                            <w:r w:rsidRPr="00B4360A">
                              <w:t xml:space="preserve">guide describes the steps for </w:t>
                            </w:r>
                            <w:r>
                              <w:t xml:space="preserve">setting up and ensuring communication between the AnyVision Server, VMS Gateway, and Milestone XProtect®, a third-party video management system for IP surveillance. </w:t>
                            </w:r>
                          </w:p>
                          <w:p w14:paraId="2534A2B6" w14:textId="77777777" w:rsidR="00C52E1E" w:rsidRDefault="00C52E1E" w:rsidP="003A32AC">
                            <w:pPr>
                              <w:tabs>
                                <w:tab w:val="left" w:pos="0"/>
                              </w:tabs>
                              <w:ind w:left="0"/>
                            </w:pPr>
                          </w:p>
                          <w:p w14:paraId="4085495E" w14:textId="77777777" w:rsidR="00C52E1E" w:rsidRDefault="00C52E1E" w:rsidP="003A32AC">
                            <w:pPr>
                              <w:tabs>
                                <w:tab w:val="left" w:pos="0"/>
                              </w:tabs>
                              <w:ind w:left="0"/>
                            </w:pPr>
                          </w:p>
                          <w:p w14:paraId="386A1FD7" w14:textId="18243801" w:rsidR="00C52E1E" w:rsidRDefault="00C52E1E" w:rsidP="003A32AC">
                            <w:pPr>
                              <w:tabs>
                                <w:tab w:val="left" w:pos="0"/>
                              </w:tabs>
                              <w:ind w:left="0"/>
                            </w:pPr>
                            <w:r>
                              <w:t xml:space="preserve"> </w:t>
                            </w:r>
                          </w:p>
                          <w:p w14:paraId="2D0E1863" w14:textId="77777777" w:rsidR="00C52E1E" w:rsidRPr="00C84E8A" w:rsidRDefault="00C52E1E" w:rsidP="000D341C">
                            <w:pPr>
                              <w:rPr>
                                <w:rFonts w:ascii="Roboto Black" w:hAnsi="Roboto Black"/>
                                <w:b/>
                                <w:bCs/>
                                <w:noProof/>
                                <w:color w:val="75EBF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98B4" id="Text Box 1" o:spid="_x0000_s1027" type="#_x0000_t202" style="position:absolute;left:0;text-align:left;margin-left:47.15pt;margin-top:-22.15pt;width:380.65pt;height:23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" filled="f" stroked="f" strokeweight=".5pt">
                <v:textbox>
                  <w:txbxContent>
                    <w:p w14:paraId="705CEFD8" w14:textId="7FAFD27E" w:rsidR="00C52E1E" w:rsidRPr="00CB7480" w:rsidRDefault="00C52E1E" w:rsidP="003A32AC">
                      <w:pPr>
                        <w:pStyle w:val="FrontMatterTitle"/>
                        <w:pageBreakBefore w:val="0"/>
                        <w:spacing w:before="1920"/>
                        <w:ind w:left="0"/>
                      </w:pPr>
                      <w:r w:rsidRPr="00CB7480">
                        <w:t>This Guide</w:t>
                      </w:r>
                    </w:p>
                    <w:p w14:paraId="209362E3" w14:textId="6E62637C" w:rsidR="00C52E1E" w:rsidRDefault="00C52E1E" w:rsidP="003A32AC">
                      <w:pPr>
                        <w:tabs>
                          <w:tab w:val="left" w:pos="0"/>
                        </w:tabs>
                        <w:ind w:left="0"/>
                      </w:pPr>
                      <w:r w:rsidRPr="00B4360A">
                        <w:t xml:space="preserve">This </w:t>
                      </w:r>
                      <w:r>
                        <w:t xml:space="preserve">integration </w:t>
                      </w:r>
                      <w:r w:rsidRPr="00B4360A">
                        <w:t xml:space="preserve">guide describes the steps for </w:t>
                      </w:r>
                      <w:r>
                        <w:t xml:space="preserve">setting up and ensuring communication between the AnyVision Server, VMS Gateway, and Milestone XProtect®, a third-party video management system for IP surveillance. </w:t>
                      </w:r>
                    </w:p>
                    <w:p w14:paraId="2534A2B6" w14:textId="77777777" w:rsidR="00C52E1E" w:rsidRDefault="00C52E1E" w:rsidP="003A32AC">
                      <w:pPr>
                        <w:tabs>
                          <w:tab w:val="left" w:pos="0"/>
                        </w:tabs>
                        <w:ind w:left="0"/>
                      </w:pPr>
                    </w:p>
                    <w:p w14:paraId="4085495E" w14:textId="77777777" w:rsidR="00C52E1E" w:rsidRDefault="00C52E1E" w:rsidP="003A32AC">
                      <w:pPr>
                        <w:tabs>
                          <w:tab w:val="left" w:pos="0"/>
                        </w:tabs>
                        <w:ind w:left="0"/>
                      </w:pPr>
                    </w:p>
                    <w:p w14:paraId="386A1FD7" w14:textId="18243801" w:rsidR="00C52E1E" w:rsidRDefault="00C52E1E" w:rsidP="003A32AC">
                      <w:pPr>
                        <w:tabs>
                          <w:tab w:val="left" w:pos="0"/>
                        </w:tabs>
                        <w:ind w:left="0"/>
                      </w:pPr>
                      <w:r>
                        <w:t xml:space="preserve"> </w:t>
                      </w:r>
                    </w:p>
                    <w:p w14:paraId="2D0E1863" w14:textId="77777777" w:rsidR="00C52E1E" w:rsidRPr="00C84E8A" w:rsidRDefault="00C52E1E" w:rsidP="000D341C">
                      <w:pPr>
                        <w:rPr>
                          <w:rFonts w:ascii="Roboto Black" w:hAnsi="Roboto Black"/>
                          <w:b/>
                          <w:bCs/>
                          <w:noProof/>
                          <w:color w:val="75EBFB"/>
                          <w:sz w:val="40"/>
                          <w:szCs w:val="40"/>
                        </w:rPr>
                      </w:pPr>
                    </w:p>
                  </w:txbxContent>
                </v:textbox>
                <w10:wrap type="square" anchory="page"/>
              </v:shape>
            </w:pict>
          </mc:Fallback>
        </mc:AlternateContent>
      </w:r>
      <w:r w:rsidRPr="00CB7480">
        <w:t>Table of Contents</w:t>
      </w:r>
    </w:p>
    <w:p w14:paraId="05878019" w14:textId="2950635B" w:rsidR="00C52E1E" w:rsidRDefault="003A32AC">
      <w:pPr>
        <w:pStyle w:val="TOC1"/>
        <w:tabs>
          <w:tab w:val="left" w:pos="1555"/>
        </w:tabs>
        <w:rPr>
          <w:rFonts w:asciiTheme="minorHAnsi" w:eastAsiaTheme="minorEastAsia" w:hAnsiTheme="minorHAnsi" w:cstheme="minorBidi"/>
          <w:b w:val="0"/>
          <w:bCs w:val="0"/>
          <w:caps w:val="0"/>
          <w:color w:val="auto"/>
          <w:sz w:val="22"/>
          <w:lang w:eastAsia="en-US"/>
        </w:rPr>
      </w:pPr>
      <w:r>
        <w:rPr>
          <w:b w:val="0"/>
          <w:bCs w:val="0"/>
          <w:caps w:val="0"/>
          <w:sz w:val="54"/>
        </w:rPr>
        <w:fldChar w:fldCharType="begin" w:fldLock="1"/>
      </w:r>
      <w:r>
        <w:rPr>
          <w:b w:val="0"/>
          <w:bCs w:val="0"/>
          <w:caps w:val="0"/>
          <w:sz w:val="54"/>
        </w:rPr>
        <w:instrText xml:space="preserve"> TOC \o "1-3" \h \z \u </w:instrText>
      </w:r>
      <w:r>
        <w:rPr>
          <w:b w:val="0"/>
          <w:bCs w:val="0"/>
          <w:caps w:val="0"/>
          <w:sz w:val="54"/>
        </w:rPr>
        <w:fldChar w:fldCharType="separate"/>
      </w:r>
      <w:hyperlink w:anchor="_Toc10041574" w:history="1">
        <w:r w:rsidR="00C52E1E" w:rsidRPr="00740504">
          <w:rPr>
            <w:rStyle w:val="Hyperlink"/>
            <w:lang w:eastAsia="en-US" w:bidi="ar-SA"/>
          </w:rPr>
          <w:t>1.</w:t>
        </w:r>
        <w:r w:rsidR="00C52E1E">
          <w:rPr>
            <w:rFonts w:asciiTheme="minorHAnsi" w:eastAsiaTheme="minorEastAsia" w:hAnsiTheme="minorHAnsi" w:cstheme="minorBidi"/>
            <w:b w:val="0"/>
            <w:bCs w:val="0"/>
            <w:caps w:val="0"/>
            <w:color w:val="auto"/>
            <w:sz w:val="22"/>
            <w:lang w:eastAsia="en-US"/>
          </w:rPr>
          <w:tab/>
        </w:r>
        <w:r w:rsidR="00C52E1E" w:rsidRPr="00740504">
          <w:rPr>
            <w:rStyle w:val="Hyperlink"/>
            <w:lang w:eastAsia="en-US" w:bidi="ar-SA"/>
          </w:rPr>
          <w:t>Milestone VMS—AnyVision: Integration Overview</w:t>
        </w:r>
        <w:r w:rsidR="00C52E1E">
          <w:rPr>
            <w:webHidden/>
          </w:rPr>
          <w:tab/>
        </w:r>
        <w:r w:rsidR="00C52E1E">
          <w:rPr>
            <w:webHidden/>
          </w:rPr>
          <w:fldChar w:fldCharType="begin" w:fldLock="1"/>
        </w:r>
        <w:r w:rsidR="00C52E1E">
          <w:rPr>
            <w:webHidden/>
          </w:rPr>
          <w:instrText xml:space="preserve"> PAGEREF _Toc10041574 \h </w:instrText>
        </w:r>
        <w:r w:rsidR="00C52E1E">
          <w:rPr>
            <w:webHidden/>
          </w:rPr>
        </w:r>
        <w:r w:rsidR="00C52E1E">
          <w:rPr>
            <w:webHidden/>
          </w:rPr>
          <w:fldChar w:fldCharType="separate"/>
        </w:r>
        <w:r w:rsidR="00AC2F41">
          <w:rPr>
            <w:webHidden/>
          </w:rPr>
          <w:t>5</w:t>
        </w:r>
        <w:r w:rsidR="00C52E1E">
          <w:rPr>
            <w:webHidden/>
          </w:rPr>
          <w:fldChar w:fldCharType="end"/>
        </w:r>
      </w:hyperlink>
    </w:p>
    <w:p w14:paraId="3A49FE19" w14:textId="45EA7547"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75" w:history="1">
        <w:r w:rsidR="00C52E1E" w:rsidRPr="00740504">
          <w:rPr>
            <w:rStyle w:val="Hyperlink"/>
          </w:rPr>
          <w:t>1.1.</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About this Integration Guide</w:t>
        </w:r>
        <w:r w:rsidR="00C52E1E">
          <w:rPr>
            <w:webHidden/>
          </w:rPr>
          <w:tab/>
        </w:r>
        <w:r w:rsidR="00C52E1E">
          <w:rPr>
            <w:webHidden/>
          </w:rPr>
          <w:fldChar w:fldCharType="begin" w:fldLock="1"/>
        </w:r>
        <w:r w:rsidR="00C52E1E">
          <w:rPr>
            <w:webHidden/>
          </w:rPr>
          <w:instrText xml:space="preserve"> PAGEREF _Toc10041575 \h </w:instrText>
        </w:r>
        <w:r w:rsidR="00C52E1E">
          <w:rPr>
            <w:webHidden/>
          </w:rPr>
        </w:r>
        <w:r w:rsidR="00C52E1E">
          <w:rPr>
            <w:webHidden/>
          </w:rPr>
          <w:fldChar w:fldCharType="separate"/>
        </w:r>
        <w:r w:rsidR="00AC2F41">
          <w:rPr>
            <w:webHidden/>
          </w:rPr>
          <w:t>5</w:t>
        </w:r>
        <w:r w:rsidR="00C52E1E">
          <w:rPr>
            <w:webHidden/>
          </w:rPr>
          <w:fldChar w:fldCharType="end"/>
        </w:r>
      </w:hyperlink>
    </w:p>
    <w:p w14:paraId="43A5D5B4" w14:textId="488AD52C"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76" w:history="1">
        <w:r w:rsidR="00C52E1E" w:rsidRPr="00740504">
          <w:rPr>
            <w:rStyle w:val="Hyperlink"/>
          </w:rPr>
          <w:t>1.2.</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Purpose and Scope</w:t>
        </w:r>
        <w:r w:rsidR="00C52E1E">
          <w:rPr>
            <w:webHidden/>
          </w:rPr>
          <w:tab/>
        </w:r>
        <w:r w:rsidR="00C52E1E">
          <w:rPr>
            <w:webHidden/>
          </w:rPr>
          <w:fldChar w:fldCharType="begin" w:fldLock="1"/>
        </w:r>
        <w:r w:rsidR="00C52E1E">
          <w:rPr>
            <w:webHidden/>
          </w:rPr>
          <w:instrText xml:space="preserve"> PAGEREF _Toc10041576 \h </w:instrText>
        </w:r>
        <w:r w:rsidR="00C52E1E">
          <w:rPr>
            <w:webHidden/>
          </w:rPr>
        </w:r>
        <w:r w:rsidR="00C52E1E">
          <w:rPr>
            <w:webHidden/>
          </w:rPr>
          <w:fldChar w:fldCharType="separate"/>
        </w:r>
        <w:r w:rsidR="00AC2F41">
          <w:rPr>
            <w:webHidden/>
          </w:rPr>
          <w:t>6</w:t>
        </w:r>
        <w:r w:rsidR="00C52E1E">
          <w:rPr>
            <w:webHidden/>
          </w:rPr>
          <w:fldChar w:fldCharType="end"/>
        </w:r>
      </w:hyperlink>
    </w:p>
    <w:p w14:paraId="4C044550" w14:textId="66B3F3F7"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77" w:history="1">
        <w:r w:rsidR="00C52E1E" w:rsidRPr="00740504">
          <w:rPr>
            <w:rStyle w:val="Hyperlink"/>
          </w:rPr>
          <w:t>1.3.</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Concepts, Terms, and Abbreviations</w:t>
        </w:r>
        <w:r w:rsidR="00C52E1E">
          <w:rPr>
            <w:webHidden/>
          </w:rPr>
          <w:tab/>
        </w:r>
        <w:r w:rsidR="00C52E1E">
          <w:rPr>
            <w:webHidden/>
          </w:rPr>
          <w:fldChar w:fldCharType="begin" w:fldLock="1"/>
        </w:r>
        <w:r w:rsidR="00C52E1E">
          <w:rPr>
            <w:webHidden/>
          </w:rPr>
          <w:instrText xml:space="preserve"> PAGEREF _Toc10041577 \h </w:instrText>
        </w:r>
        <w:r w:rsidR="00C52E1E">
          <w:rPr>
            <w:webHidden/>
          </w:rPr>
        </w:r>
        <w:r w:rsidR="00C52E1E">
          <w:rPr>
            <w:webHidden/>
          </w:rPr>
          <w:fldChar w:fldCharType="separate"/>
        </w:r>
        <w:r w:rsidR="00AC2F41">
          <w:rPr>
            <w:webHidden/>
          </w:rPr>
          <w:t>6</w:t>
        </w:r>
        <w:r w:rsidR="00C52E1E">
          <w:rPr>
            <w:webHidden/>
          </w:rPr>
          <w:fldChar w:fldCharType="end"/>
        </w:r>
      </w:hyperlink>
    </w:p>
    <w:p w14:paraId="5AE3EF9E" w14:textId="1E5B6A93" w:rsidR="00C52E1E" w:rsidRDefault="00587134">
      <w:pPr>
        <w:pStyle w:val="TOC1"/>
        <w:tabs>
          <w:tab w:val="left" w:pos="1555"/>
        </w:tabs>
        <w:rPr>
          <w:rFonts w:asciiTheme="minorHAnsi" w:eastAsiaTheme="minorEastAsia" w:hAnsiTheme="minorHAnsi" w:cstheme="minorBidi"/>
          <w:b w:val="0"/>
          <w:bCs w:val="0"/>
          <w:caps w:val="0"/>
          <w:color w:val="auto"/>
          <w:sz w:val="22"/>
          <w:lang w:eastAsia="en-US"/>
        </w:rPr>
      </w:pPr>
      <w:hyperlink w:anchor="_Toc10041578" w:history="1">
        <w:r w:rsidR="00C52E1E" w:rsidRPr="00740504">
          <w:rPr>
            <w:rStyle w:val="Hyperlink"/>
            <w:lang w:eastAsia="en-US" w:bidi="ar-SA"/>
          </w:rPr>
          <w:t>2.</w:t>
        </w:r>
        <w:r w:rsidR="00C52E1E">
          <w:rPr>
            <w:rFonts w:asciiTheme="minorHAnsi" w:eastAsiaTheme="minorEastAsia" w:hAnsiTheme="minorHAnsi" w:cstheme="minorBidi"/>
            <w:b w:val="0"/>
            <w:bCs w:val="0"/>
            <w:caps w:val="0"/>
            <w:color w:val="auto"/>
            <w:sz w:val="22"/>
            <w:lang w:eastAsia="en-US"/>
          </w:rPr>
          <w:tab/>
        </w:r>
        <w:r w:rsidR="00C52E1E" w:rsidRPr="00740504">
          <w:rPr>
            <w:rStyle w:val="Hyperlink"/>
            <w:lang w:eastAsia="en-US" w:bidi="ar-SA"/>
          </w:rPr>
          <w:t>About the VMS Gateway</w:t>
        </w:r>
        <w:r w:rsidR="00C52E1E">
          <w:rPr>
            <w:webHidden/>
          </w:rPr>
          <w:tab/>
        </w:r>
        <w:r w:rsidR="00C52E1E">
          <w:rPr>
            <w:webHidden/>
          </w:rPr>
          <w:fldChar w:fldCharType="begin" w:fldLock="1"/>
        </w:r>
        <w:r w:rsidR="00C52E1E">
          <w:rPr>
            <w:webHidden/>
          </w:rPr>
          <w:instrText xml:space="preserve"> PAGEREF _Toc10041578 \h </w:instrText>
        </w:r>
        <w:r w:rsidR="00C52E1E">
          <w:rPr>
            <w:webHidden/>
          </w:rPr>
        </w:r>
        <w:r w:rsidR="00C52E1E">
          <w:rPr>
            <w:webHidden/>
          </w:rPr>
          <w:fldChar w:fldCharType="separate"/>
        </w:r>
        <w:r w:rsidR="00AC2F41">
          <w:rPr>
            <w:webHidden/>
          </w:rPr>
          <w:t>8</w:t>
        </w:r>
        <w:r w:rsidR="00C52E1E">
          <w:rPr>
            <w:webHidden/>
          </w:rPr>
          <w:fldChar w:fldCharType="end"/>
        </w:r>
      </w:hyperlink>
    </w:p>
    <w:p w14:paraId="756C6D44" w14:textId="186E2AD1"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80" w:history="1">
        <w:r w:rsidR="00C52E1E" w:rsidRPr="00740504">
          <w:rPr>
            <w:rStyle w:val="Hyperlink"/>
          </w:rPr>
          <w:t>2.1.</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Capabilities</w:t>
        </w:r>
        <w:r w:rsidR="00C52E1E">
          <w:rPr>
            <w:webHidden/>
          </w:rPr>
          <w:tab/>
        </w:r>
        <w:r w:rsidR="00C52E1E">
          <w:rPr>
            <w:webHidden/>
          </w:rPr>
          <w:fldChar w:fldCharType="begin" w:fldLock="1"/>
        </w:r>
        <w:r w:rsidR="00C52E1E">
          <w:rPr>
            <w:webHidden/>
          </w:rPr>
          <w:instrText xml:space="preserve"> PAGEREF _Toc10041580 \h </w:instrText>
        </w:r>
        <w:r w:rsidR="00C52E1E">
          <w:rPr>
            <w:webHidden/>
          </w:rPr>
        </w:r>
        <w:r w:rsidR="00C52E1E">
          <w:rPr>
            <w:webHidden/>
          </w:rPr>
          <w:fldChar w:fldCharType="separate"/>
        </w:r>
        <w:r w:rsidR="00AC2F41">
          <w:rPr>
            <w:webHidden/>
          </w:rPr>
          <w:t>8</w:t>
        </w:r>
        <w:r w:rsidR="00C52E1E">
          <w:rPr>
            <w:webHidden/>
          </w:rPr>
          <w:fldChar w:fldCharType="end"/>
        </w:r>
      </w:hyperlink>
    </w:p>
    <w:p w14:paraId="5BA8C6FB" w14:textId="048BB808"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81" w:history="1">
        <w:r w:rsidR="00C52E1E" w:rsidRPr="00740504">
          <w:rPr>
            <w:rStyle w:val="Hyperlink"/>
          </w:rPr>
          <w:t>2.2.</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Components</w:t>
        </w:r>
        <w:r w:rsidR="00C52E1E">
          <w:rPr>
            <w:webHidden/>
          </w:rPr>
          <w:tab/>
        </w:r>
        <w:r w:rsidR="00C52E1E">
          <w:rPr>
            <w:webHidden/>
          </w:rPr>
          <w:fldChar w:fldCharType="begin" w:fldLock="1"/>
        </w:r>
        <w:r w:rsidR="00C52E1E">
          <w:rPr>
            <w:webHidden/>
          </w:rPr>
          <w:instrText xml:space="preserve"> PAGEREF _Toc10041581 \h </w:instrText>
        </w:r>
        <w:r w:rsidR="00C52E1E">
          <w:rPr>
            <w:webHidden/>
          </w:rPr>
        </w:r>
        <w:r w:rsidR="00C52E1E">
          <w:rPr>
            <w:webHidden/>
          </w:rPr>
          <w:fldChar w:fldCharType="separate"/>
        </w:r>
        <w:r w:rsidR="00AC2F41">
          <w:rPr>
            <w:webHidden/>
          </w:rPr>
          <w:t>9</w:t>
        </w:r>
        <w:r w:rsidR="00C52E1E">
          <w:rPr>
            <w:webHidden/>
          </w:rPr>
          <w:fldChar w:fldCharType="end"/>
        </w:r>
      </w:hyperlink>
    </w:p>
    <w:p w14:paraId="74E67FFE" w14:textId="008D9642"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82" w:history="1">
        <w:r w:rsidR="00C52E1E" w:rsidRPr="00740504">
          <w:rPr>
            <w:rStyle w:val="Hyperlink"/>
          </w:rPr>
          <w:t>2.3.</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Architecture</w:t>
        </w:r>
        <w:r w:rsidR="00C52E1E">
          <w:rPr>
            <w:webHidden/>
          </w:rPr>
          <w:tab/>
        </w:r>
        <w:r w:rsidR="00C52E1E">
          <w:rPr>
            <w:webHidden/>
          </w:rPr>
          <w:fldChar w:fldCharType="begin" w:fldLock="1"/>
        </w:r>
        <w:r w:rsidR="00C52E1E">
          <w:rPr>
            <w:webHidden/>
          </w:rPr>
          <w:instrText xml:space="preserve"> PAGEREF _Toc10041582 \h </w:instrText>
        </w:r>
        <w:r w:rsidR="00C52E1E">
          <w:rPr>
            <w:webHidden/>
          </w:rPr>
        </w:r>
        <w:r w:rsidR="00C52E1E">
          <w:rPr>
            <w:webHidden/>
          </w:rPr>
          <w:fldChar w:fldCharType="separate"/>
        </w:r>
        <w:r w:rsidR="00AC2F41">
          <w:rPr>
            <w:webHidden/>
          </w:rPr>
          <w:t>9</w:t>
        </w:r>
        <w:r w:rsidR="00C52E1E">
          <w:rPr>
            <w:webHidden/>
          </w:rPr>
          <w:fldChar w:fldCharType="end"/>
        </w:r>
      </w:hyperlink>
    </w:p>
    <w:p w14:paraId="49C93A4B" w14:textId="6988292E"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83" w:history="1">
        <w:r w:rsidR="00C52E1E" w:rsidRPr="00740504">
          <w:rPr>
            <w:rStyle w:val="Hyperlink"/>
          </w:rPr>
          <w:t>2.4.</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System Requirements</w:t>
        </w:r>
        <w:r w:rsidR="00C52E1E">
          <w:rPr>
            <w:webHidden/>
          </w:rPr>
          <w:tab/>
        </w:r>
        <w:r w:rsidR="00C52E1E">
          <w:rPr>
            <w:webHidden/>
          </w:rPr>
          <w:fldChar w:fldCharType="begin" w:fldLock="1"/>
        </w:r>
        <w:r w:rsidR="00C52E1E">
          <w:rPr>
            <w:webHidden/>
          </w:rPr>
          <w:instrText xml:space="preserve"> PAGEREF _Toc10041583 \h </w:instrText>
        </w:r>
        <w:r w:rsidR="00C52E1E">
          <w:rPr>
            <w:webHidden/>
          </w:rPr>
        </w:r>
        <w:r w:rsidR="00C52E1E">
          <w:rPr>
            <w:webHidden/>
          </w:rPr>
          <w:fldChar w:fldCharType="separate"/>
        </w:r>
        <w:r w:rsidR="00AC2F41">
          <w:rPr>
            <w:webHidden/>
          </w:rPr>
          <w:t>10</w:t>
        </w:r>
        <w:r w:rsidR="00C52E1E">
          <w:rPr>
            <w:webHidden/>
          </w:rPr>
          <w:fldChar w:fldCharType="end"/>
        </w:r>
      </w:hyperlink>
    </w:p>
    <w:p w14:paraId="47CE3560" w14:textId="737A6EE1" w:rsidR="00C52E1E" w:rsidRDefault="00587134">
      <w:pPr>
        <w:pStyle w:val="TOC1"/>
        <w:tabs>
          <w:tab w:val="left" w:pos="1555"/>
        </w:tabs>
        <w:rPr>
          <w:rFonts w:asciiTheme="minorHAnsi" w:eastAsiaTheme="minorEastAsia" w:hAnsiTheme="minorHAnsi" w:cstheme="minorBidi"/>
          <w:b w:val="0"/>
          <w:bCs w:val="0"/>
          <w:caps w:val="0"/>
          <w:color w:val="auto"/>
          <w:sz w:val="22"/>
          <w:lang w:eastAsia="en-US"/>
        </w:rPr>
      </w:pPr>
      <w:hyperlink w:anchor="_Toc10041584" w:history="1">
        <w:r w:rsidR="00C52E1E" w:rsidRPr="00740504">
          <w:rPr>
            <w:rStyle w:val="Hyperlink"/>
            <w:lang w:eastAsia="en-US" w:bidi="ar-SA"/>
          </w:rPr>
          <w:t>3.</w:t>
        </w:r>
        <w:r w:rsidR="00C52E1E">
          <w:rPr>
            <w:rFonts w:asciiTheme="minorHAnsi" w:eastAsiaTheme="minorEastAsia" w:hAnsiTheme="minorHAnsi" w:cstheme="minorBidi"/>
            <w:b w:val="0"/>
            <w:bCs w:val="0"/>
            <w:caps w:val="0"/>
            <w:color w:val="auto"/>
            <w:sz w:val="22"/>
            <w:lang w:eastAsia="en-US"/>
          </w:rPr>
          <w:tab/>
        </w:r>
        <w:r w:rsidR="00C52E1E" w:rsidRPr="00740504">
          <w:rPr>
            <w:rStyle w:val="Hyperlink"/>
            <w:lang w:eastAsia="en-US" w:bidi="ar-SA"/>
          </w:rPr>
          <w:t>VMS Integration</w:t>
        </w:r>
        <w:r w:rsidR="00C52E1E">
          <w:rPr>
            <w:webHidden/>
          </w:rPr>
          <w:tab/>
        </w:r>
        <w:r w:rsidR="00C52E1E">
          <w:rPr>
            <w:webHidden/>
          </w:rPr>
          <w:fldChar w:fldCharType="begin" w:fldLock="1"/>
        </w:r>
        <w:r w:rsidR="00C52E1E">
          <w:rPr>
            <w:webHidden/>
          </w:rPr>
          <w:instrText xml:space="preserve"> PAGEREF _Toc10041584 \h </w:instrText>
        </w:r>
        <w:r w:rsidR="00C52E1E">
          <w:rPr>
            <w:webHidden/>
          </w:rPr>
        </w:r>
        <w:r w:rsidR="00C52E1E">
          <w:rPr>
            <w:webHidden/>
          </w:rPr>
          <w:fldChar w:fldCharType="separate"/>
        </w:r>
        <w:r w:rsidR="00AC2F41">
          <w:rPr>
            <w:webHidden/>
          </w:rPr>
          <w:t>12</w:t>
        </w:r>
        <w:r w:rsidR="00C52E1E">
          <w:rPr>
            <w:webHidden/>
          </w:rPr>
          <w:fldChar w:fldCharType="end"/>
        </w:r>
      </w:hyperlink>
    </w:p>
    <w:p w14:paraId="4CE26D74" w14:textId="4C94A32F"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89" w:history="1">
        <w:r w:rsidR="00C52E1E" w:rsidRPr="00740504">
          <w:rPr>
            <w:rStyle w:val="Hyperlink"/>
          </w:rPr>
          <w:t>3.1.</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Process Flow</w:t>
        </w:r>
        <w:r w:rsidR="00C52E1E">
          <w:rPr>
            <w:webHidden/>
          </w:rPr>
          <w:tab/>
        </w:r>
        <w:r w:rsidR="00C52E1E">
          <w:rPr>
            <w:webHidden/>
          </w:rPr>
          <w:fldChar w:fldCharType="begin" w:fldLock="1"/>
        </w:r>
        <w:r w:rsidR="00C52E1E">
          <w:rPr>
            <w:webHidden/>
          </w:rPr>
          <w:instrText xml:space="preserve"> PAGEREF _Toc10041589 \h </w:instrText>
        </w:r>
        <w:r w:rsidR="00C52E1E">
          <w:rPr>
            <w:webHidden/>
          </w:rPr>
        </w:r>
        <w:r w:rsidR="00C52E1E">
          <w:rPr>
            <w:webHidden/>
          </w:rPr>
          <w:fldChar w:fldCharType="separate"/>
        </w:r>
        <w:r w:rsidR="00AC2F41">
          <w:rPr>
            <w:webHidden/>
          </w:rPr>
          <w:t>12</w:t>
        </w:r>
        <w:r w:rsidR="00C52E1E">
          <w:rPr>
            <w:webHidden/>
          </w:rPr>
          <w:fldChar w:fldCharType="end"/>
        </w:r>
      </w:hyperlink>
    </w:p>
    <w:p w14:paraId="258DE338" w14:textId="3F3FF164"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90" w:history="1">
        <w:r w:rsidR="00C52E1E" w:rsidRPr="00740504">
          <w:rPr>
            <w:rStyle w:val="Hyperlink"/>
          </w:rPr>
          <w:t>3.2.</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Gateway and Management Setup</w:t>
        </w:r>
        <w:r w:rsidR="00C52E1E">
          <w:rPr>
            <w:webHidden/>
          </w:rPr>
          <w:tab/>
        </w:r>
        <w:r w:rsidR="00C52E1E">
          <w:rPr>
            <w:webHidden/>
          </w:rPr>
          <w:fldChar w:fldCharType="begin" w:fldLock="1"/>
        </w:r>
        <w:r w:rsidR="00C52E1E">
          <w:rPr>
            <w:webHidden/>
          </w:rPr>
          <w:instrText xml:space="preserve"> PAGEREF _Toc10041590 \h </w:instrText>
        </w:r>
        <w:r w:rsidR="00C52E1E">
          <w:rPr>
            <w:webHidden/>
          </w:rPr>
        </w:r>
        <w:r w:rsidR="00C52E1E">
          <w:rPr>
            <w:webHidden/>
          </w:rPr>
          <w:fldChar w:fldCharType="separate"/>
        </w:r>
        <w:r w:rsidR="00AC2F41">
          <w:rPr>
            <w:webHidden/>
          </w:rPr>
          <w:t>13</w:t>
        </w:r>
        <w:r w:rsidR="00C52E1E">
          <w:rPr>
            <w:webHidden/>
          </w:rPr>
          <w:fldChar w:fldCharType="end"/>
        </w:r>
      </w:hyperlink>
    </w:p>
    <w:p w14:paraId="4F529A48" w14:textId="70F2127F"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1" w:history="1">
        <w:r w:rsidR="00C52E1E" w:rsidRPr="00740504">
          <w:rPr>
            <w:rStyle w:val="Hyperlink"/>
          </w:rPr>
          <w:t>3.2.1.</w:t>
        </w:r>
        <w:r w:rsidR="00C52E1E">
          <w:rPr>
            <w:rFonts w:asciiTheme="minorHAnsi" w:eastAsiaTheme="minorEastAsia" w:hAnsiTheme="minorHAnsi" w:cstheme="minorBidi"/>
            <w:color w:val="auto"/>
            <w:sz w:val="22"/>
            <w:szCs w:val="22"/>
            <w:lang w:eastAsia="en-US" w:bidi="he-IL"/>
          </w:rPr>
          <w:tab/>
        </w:r>
        <w:r w:rsidR="00C52E1E" w:rsidRPr="00740504">
          <w:rPr>
            <w:rStyle w:val="Hyperlink"/>
          </w:rPr>
          <w:t>Installing the VMS Gateway</w:t>
        </w:r>
        <w:r w:rsidR="00C52E1E">
          <w:rPr>
            <w:webHidden/>
          </w:rPr>
          <w:tab/>
        </w:r>
        <w:r w:rsidR="00C52E1E">
          <w:rPr>
            <w:webHidden/>
          </w:rPr>
          <w:fldChar w:fldCharType="begin" w:fldLock="1"/>
        </w:r>
        <w:r w:rsidR="00C52E1E">
          <w:rPr>
            <w:webHidden/>
          </w:rPr>
          <w:instrText xml:space="preserve"> PAGEREF _Toc10041591 \h </w:instrText>
        </w:r>
        <w:r w:rsidR="00C52E1E">
          <w:rPr>
            <w:webHidden/>
          </w:rPr>
        </w:r>
        <w:r w:rsidR="00C52E1E">
          <w:rPr>
            <w:webHidden/>
          </w:rPr>
          <w:fldChar w:fldCharType="separate"/>
        </w:r>
        <w:r w:rsidR="00AC2F41">
          <w:rPr>
            <w:webHidden/>
          </w:rPr>
          <w:t>13</w:t>
        </w:r>
        <w:r w:rsidR="00C52E1E">
          <w:rPr>
            <w:webHidden/>
          </w:rPr>
          <w:fldChar w:fldCharType="end"/>
        </w:r>
      </w:hyperlink>
    </w:p>
    <w:p w14:paraId="2EF5AC2D" w14:textId="1E0B3A4D"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2" w:history="1">
        <w:r w:rsidR="00C52E1E" w:rsidRPr="00740504">
          <w:rPr>
            <w:rStyle w:val="Hyperlink"/>
          </w:rPr>
          <w:t>3.2.2.</w:t>
        </w:r>
        <w:r w:rsidR="00C52E1E">
          <w:rPr>
            <w:rFonts w:asciiTheme="minorHAnsi" w:eastAsiaTheme="minorEastAsia" w:hAnsiTheme="minorHAnsi" w:cstheme="minorBidi"/>
            <w:color w:val="auto"/>
            <w:sz w:val="22"/>
            <w:szCs w:val="22"/>
            <w:lang w:eastAsia="en-US" w:bidi="he-IL"/>
          </w:rPr>
          <w:tab/>
        </w:r>
        <w:r w:rsidR="00C52E1E" w:rsidRPr="00740504">
          <w:rPr>
            <w:rStyle w:val="Hyperlink"/>
          </w:rPr>
          <w:t>Installing Security Management Software</w:t>
        </w:r>
        <w:r w:rsidR="00C52E1E">
          <w:rPr>
            <w:webHidden/>
          </w:rPr>
          <w:tab/>
        </w:r>
        <w:r w:rsidR="00C52E1E">
          <w:rPr>
            <w:webHidden/>
          </w:rPr>
          <w:fldChar w:fldCharType="begin" w:fldLock="1"/>
        </w:r>
        <w:r w:rsidR="00C52E1E">
          <w:rPr>
            <w:webHidden/>
          </w:rPr>
          <w:instrText xml:space="preserve"> PAGEREF _Toc10041592 \h </w:instrText>
        </w:r>
        <w:r w:rsidR="00C52E1E">
          <w:rPr>
            <w:webHidden/>
          </w:rPr>
        </w:r>
        <w:r w:rsidR="00C52E1E">
          <w:rPr>
            <w:webHidden/>
          </w:rPr>
          <w:fldChar w:fldCharType="separate"/>
        </w:r>
        <w:r w:rsidR="00AC2F41">
          <w:rPr>
            <w:webHidden/>
          </w:rPr>
          <w:t>15</w:t>
        </w:r>
        <w:r w:rsidR="00C52E1E">
          <w:rPr>
            <w:webHidden/>
          </w:rPr>
          <w:fldChar w:fldCharType="end"/>
        </w:r>
      </w:hyperlink>
    </w:p>
    <w:p w14:paraId="21DB0308" w14:textId="2C6CE566"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3" w:history="1">
        <w:r w:rsidR="00C52E1E" w:rsidRPr="00740504">
          <w:rPr>
            <w:rStyle w:val="Hyperlink"/>
          </w:rPr>
          <w:t>3.2.3.</w:t>
        </w:r>
        <w:r w:rsidR="00C52E1E">
          <w:rPr>
            <w:rFonts w:asciiTheme="minorHAnsi" w:eastAsiaTheme="minorEastAsia" w:hAnsiTheme="minorHAnsi" w:cstheme="minorBidi"/>
            <w:color w:val="auto"/>
            <w:sz w:val="22"/>
            <w:szCs w:val="22"/>
            <w:lang w:eastAsia="en-US" w:bidi="he-IL"/>
          </w:rPr>
          <w:tab/>
        </w:r>
        <w:r w:rsidR="00C52E1E" w:rsidRPr="00740504">
          <w:rPr>
            <w:rStyle w:val="Hyperlink"/>
          </w:rPr>
          <w:t>Configuring the VMS Driver</w:t>
        </w:r>
        <w:r w:rsidR="00C52E1E">
          <w:rPr>
            <w:webHidden/>
          </w:rPr>
          <w:tab/>
        </w:r>
        <w:r w:rsidR="00C52E1E">
          <w:rPr>
            <w:webHidden/>
          </w:rPr>
          <w:fldChar w:fldCharType="begin" w:fldLock="1"/>
        </w:r>
        <w:r w:rsidR="00C52E1E">
          <w:rPr>
            <w:webHidden/>
          </w:rPr>
          <w:instrText xml:space="preserve"> PAGEREF _Toc10041593 \h </w:instrText>
        </w:r>
        <w:r w:rsidR="00C52E1E">
          <w:rPr>
            <w:webHidden/>
          </w:rPr>
        </w:r>
        <w:r w:rsidR="00C52E1E">
          <w:rPr>
            <w:webHidden/>
          </w:rPr>
          <w:fldChar w:fldCharType="separate"/>
        </w:r>
        <w:r w:rsidR="00AC2F41">
          <w:rPr>
            <w:webHidden/>
          </w:rPr>
          <w:t>23</w:t>
        </w:r>
        <w:r w:rsidR="00C52E1E">
          <w:rPr>
            <w:webHidden/>
          </w:rPr>
          <w:fldChar w:fldCharType="end"/>
        </w:r>
      </w:hyperlink>
    </w:p>
    <w:p w14:paraId="6A1004B9" w14:textId="3CC658B5"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94" w:history="1">
        <w:r w:rsidR="00C52E1E" w:rsidRPr="00740504">
          <w:rPr>
            <w:rStyle w:val="Hyperlink"/>
          </w:rPr>
          <w:t>3.3.</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Connect Cameras: Server Configuration</w:t>
        </w:r>
        <w:r w:rsidR="00C52E1E">
          <w:rPr>
            <w:webHidden/>
          </w:rPr>
          <w:tab/>
        </w:r>
        <w:r w:rsidR="00C52E1E">
          <w:rPr>
            <w:webHidden/>
          </w:rPr>
          <w:fldChar w:fldCharType="begin" w:fldLock="1"/>
        </w:r>
        <w:r w:rsidR="00C52E1E">
          <w:rPr>
            <w:webHidden/>
          </w:rPr>
          <w:instrText xml:space="preserve"> PAGEREF _Toc10041594 \h </w:instrText>
        </w:r>
        <w:r w:rsidR="00C52E1E">
          <w:rPr>
            <w:webHidden/>
          </w:rPr>
        </w:r>
        <w:r w:rsidR="00C52E1E">
          <w:rPr>
            <w:webHidden/>
          </w:rPr>
          <w:fldChar w:fldCharType="separate"/>
        </w:r>
        <w:r w:rsidR="00AC2F41">
          <w:rPr>
            <w:webHidden/>
          </w:rPr>
          <w:t>24</w:t>
        </w:r>
        <w:r w:rsidR="00C52E1E">
          <w:rPr>
            <w:webHidden/>
          </w:rPr>
          <w:fldChar w:fldCharType="end"/>
        </w:r>
      </w:hyperlink>
    </w:p>
    <w:p w14:paraId="03921D9A" w14:textId="3634C466"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5" w:history="1">
        <w:r w:rsidR="00C52E1E" w:rsidRPr="00740504">
          <w:rPr>
            <w:rStyle w:val="Hyperlink"/>
          </w:rPr>
          <w:t>3.3.1.</w:t>
        </w:r>
        <w:r w:rsidR="00C52E1E">
          <w:rPr>
            <w:rFonts w:asciiTheme="minorHAnsi" w:eastAsiaTheme="minorEastAsia" w:hAnsiTheme="minorHAnsi" w:cstheme="minorBidi"/>
            <w:color w:val="auto"/>
            <w:sz w:val="22"/>
            <w:szCs w:val="22"/>
            <w:lang w:eastAsia="en-US" w:bidi="he-IL"/>
          </w:rPr>
          <w:tab/>
        </w:r>
        <w:r w:rsidR="00C52E1E" w:rsidRPr="00740504">
          <w:rPr>
            <w:rStyle w:val="Hyperlink"/>
          </w:rPr>
          <w:t>Defining Server Settings and Selecting Cameras</w:t>
        </w:r>
        <w:r w:rsidR="00C52E1E">
          <w:rPr>
            <w:webHidden/>
          </w:rPr>
          <w:tab/>
        </w:r>
        <w:r w:rsidR="00C52E1E">
          <w:rPr>
            <w:webHidden/>
          </w:rPr>
          <w:fldChar w:fldCharType="begin" w:fldLock="1"/>
        </w:r>
        <w:r w:rsidR="00C52E1E">
          <w:rPr>
            <w:webHidden/>
          </w:rPr>
          <w:instrText xml:space="preserve"> PAGEREF _Toc10041595 \h </w:instrText>
        </w:r>
        <w:r w:rsidR="00C52E1E">
          <w:rPr>
            <w:webHidden/>
          </w:rPr>
        </w:r>
        <w:r w:rsidR="00C52E1E">
          <w:rPr>
            <w:webHidden/>
          </w:rPr>
          <w:fldChar w:fldCharType="separate"/>
        </w:r>
        <w:r w:rsidR="00AC2F41">
          <w:rPr>
            <w:webHidden/>
          </w:rPr>
          <w:t>24</w:t>
        </w:r>
        <w:r w:rsidR="00C52E1E">
          <w:rPr>
            <w:webHidden/>
          </w:rPr>
          <w:fldChar w:fldCharType="end"/>
        </w:r>
      </w:hyperlink>
    </w:p>
    <w:p w14:paraId="1786621B" w14:textId="7428D68E"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6" w:history="1">
        <w:r w:rsidR="00C52E1E" w:rsidRPr="00740504">
          <w:rPr>
            <w:rStyle w:val="Hyperlink"/>
          </w:rPr>
          <w:t>3.3.2.</w:t>
        </w:r>
        <w:r w:rsidR="00C52E1E">
          <w:rPr>
            <w:rFonts w:asciiTheme="minorHAnsi" w:eastAsiaTheme="minorEastAsia" w:hAnsiTheme="minorHAnsi" w:cstheme="minorBidi"/>
            <w:color w:val="auto"/>
            <w:sz w:val="22"/>
            <w:szCs w:val="22"/>
            <w:lang w:eastAsia="en-US" w:bidi="he-IL"/>
          </w:rPr>
          <w:tab/>
        </w:r>
        <w:r w:rsidR="00C52E1E" w:rsidRPr="00740504">
          <w:rPr>
            <w:rStyle w:val="Hyperlink"/>
          </w:rPr>
          <w:t>Defining General Settings</w:t>
        </w:r>
        <w:r w:rsidR="00C52E1E">
          <w:rPr>
            <w:webHidden/>
          </w:rPr>
          <w:tab/>
        </w:r>
        <w:r w:rsidR="00C52E1E">
          <w:rPr>
            <w:webHidden/>
          </w:rPr>
          <w:fldChar w:fldCharType="begin" w:fldLock="1"/>
        </w:r>
        <w:r w:rsidR="00C52E1E">
          <w:rPr>
            <w:webHidden/>
          </w:rPr>
          <w:instrText xml:space="preserve"> PAGEREF _Toc10041596 \h </w:instrText>
        </w:r>
        <w:r w:rsidR="00C52E1E">
          <w:rPr>
            <w:webHidden/>
          </w:rPr>
        </w:r>
        <w:r w:rsidR="00C52E1E">
          <w:rPr>
            <w:webHidden/>
          </w:rPr>
          <w:fldChar w:fldCharType="separate"/>
        </w:r>
        <w:r w:rsidR="00AC2F41">
          <w:rPr>
            <w:webHidden/>
          </w:rPr>
          <w:t>26</w:t>
        </w:r>
        <w:r w:rsidR="00C52E1E">
          <w:rPr>
            <w:webHidden/>
          </w:rPr>
          <w:fldChar w:fldCharType="end"/>
        </w:r>
      </w:hyperlink>
    </w:p>
    <w:p w14:paraId="196E7263" w14:textId="76CC87BF" w:rsidR="00C52E1E" w:rsidRDefault="00587134">
      <w:pPr>
        <w:pStyle w:val="TOC2"/>
        <w:tabs>
          <w:tab w:val="left" w:pos="1879"/>
        </w:tabs>
        <w:rPr>
          <w:rFonts w:asciiTheme="minorHAnsi" w:eastAsiaTheme="minorEastAsia" w:hAnsiTheme="minorHAnsi" w:cstheme="minorBidi"/>
          <w:b w:val="0"/>
          <w:color w:val="auto"/>
          <w:sz w:val="22"/>
          <w:szCs w:val="22"/>
          <w:lang w:eastAsia="en-US" w:bidi="he-IL"/>
        </w:rPr>
      </w:pPr>
      <w:hyperlink w:anchor="_Toc10041597" w:history="1">
        <w:r w:rsidR="00C52E1E" w:rsidRPr="00740504">
          <w:rPr>
            <w:rStyle w:val="Hyperlink"/>
          </w:rPr>
          <w:t>3.4.</w:t>
        </w:r>
        <w:r w:rsidR="00C52E1E">
          <w:rPr>
            <w:rFonts w:asciiTheme="minorHAnsi" w:eastAsiaTheme="minorEastAsia" w:hAnsiTheme="minorHAnsi" w:cstheme="minorBidi"/>
            <w:b w:val="0"/>
            <w:color w:val="auto"/>
            <w:sz w:val="22"/>
            <w:szCs w:val="22"/>
            <w:lang w:eastAsia="en-US" w:bidi="he-IL"/>
          </w:rPr>
          <w:tab/>
        </w:r>
        <w:r w:rsidR="00C52E1E" w:rsidRPr="00740504">
          <w:rPr>
            <w:rStyle w:val="Hyperlink"/>
          </w:rPr>
          <w:t>Define MIPs, Verify Image Display</w:t>
        </w:r>
        <w:r w:rsidR="00C52E1E">
          <w:rPr>
            <w:webHidden/>
          </w:rPr>
          <w:tab/>
        </w:r>
        <w:r w:rsidR="00C52E1E">
          <w:rPr>
            <w:webHidden/>
          </w:rPr>
          <w:fldChar w:fldCharType="begin" w:fldLock="1"/>
        </w:r>
        <w:r w:rsidR="00C52E1E">
          <w:rPr>
            <w:webHidden/>
          </w:rPr>
          <w:instrText xml:space="preserve"> PAGEREF _Toc10041597 \h </w:instrText>
        </w:r>
        <w:r w:rsidR="00C52E1E">
          <w:rPr>
            <w:webHidden/>
          </w:rPr>
        </w:r>
        <w:r w:rsidR="00C52E1E">
          <w:rPr>
            <w:webHidden/>
          </w:rPr>
          <w:fldChar w:fldCharType="separate"/>
        </w:r>
        <w:r w:rsidR="00AC2F41">
          <w:rPr>
            <w:webHidden/>
          </w:rPr>
          <w:t>28</w:t>
        </w:r>
        <w:r w:rsidR="00C52E1E">
          <w:rPr>
            <w:webHidden/>
          </w:rPr>
          <w:fldChar w:fldCharType="end"/>
        </w:r>
      </w:hyperlink>
    </w:p>
    <w:p w14:paraId="3D270BDE" w14:textId="2642E64D"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8" w:history="1">
        <w:r w:rsidR="00C52E1E" w:rsidRPr="00740504">
          <w:rPr>
            <w:rStyle w:val="Hyperlink"/>
          </w:rPr>
          <w:t>3.4.1.</w:t>
        </w:r>
        <w:r w:rsidR="00C52E1E">
          <w:rPr>
            <w:rFonts w:asciiTheme="minorHAnsi" w:eastAsiaTheme="minorEastAsia" w:hAnsiTheme="minorHAnsi" w:cstheme="minorBidi"/>
            <w:color w:val="auto"/>
            <w:sz w:val="22"/>
            <w:szCs w:val="22"/>
            <w:lang w:eastAsia="en-US" w:bidi="he-IL"/>
          </w:rPr>
          <w:tab/>
        </w:r>
        <w:r w:rsidR="00C52E1E" w:rsidRPr="00740504">
          <w:rPr>
            <w:rStyle w:val="Hyperlink"/>
          </w:rPr>
          <w:t>Troubleshooting MIP Drivers</w:t>
        </w:r>
        <w:r w:rsidR="00C52E1E">
          <w:rPr>
            <w:webHidden/>
          </w:rPr>
          <w:tab/>
        </w:r>
        <w:r w:rsidR="00C52E1E">
          <w:rPr>
            <w:webHidden/>
          </w:rPr>
          <w:fldChar w:fldCharType="begin" w:fldLock="1"/>
        </w:r>
        <w:r w:rsidR="00C52E1E">
          <w:rPr>
            <w:webHidden/>
          </w:rPr>
          <w:instrText xml:space="preserve"> PAGEREF _Toc10041598 \h </w:instrText>
        </w:r>
        <w:r w:rsidR="00C52E1E">
          <w:rPr>
            <w:webHidden/>
          </w:rPr>
        </w:r>
        <w:r w:rsidR="00C52E1E">
          <w:rPr>
            <w:webHidden/>
          </w:rPr>
          <w:fldChar w:fldCharType="separate"/>
        </w:r>
        <w:r w:rsidR="00AC2F41">
          <w:rPr>
            <w:webHidden/>
          </w:rPr>
          <w:t>28</w:t>
        </w:r>
        <w:r w:rsidR="00C52E1E">
          <w:rPr>
            <w:webHidden/>
          </w:rPr>
          <w:fldChar w:fldCharType="end"/>
        </w:r>
      </w:hyperlink>
    </w:p>
    <w:p w14:paraId="1DFF1D91" w14:textId="21E22A25" w:rsidR="00C52E1E" w:rsidRDefault="00587134">
      <w:pPr>
        <w:pStyle w:val="TOC3"/>
        <w:tabs>
          <w:tab w:val="left" w:pos="2275"/>
        </w:tabs>
        <w:rPr>
          <w:rFonts w:asciiTheme="minorHAnsi" w:eastAsiaTheme="minorEastAsia" w:hAnsiTheme="minorHAnsi" w:cstheme="minorBidi"/>
          <w:color w:val="auto"/>
          <w:sz w:val="22"/>
          <w:szCs w:val="22"/>
          <w:lang w:eastAsia="en-US" w:bidi="he-IL"/>
        </w:rPr>
      </w:pPr>
      <w:hyperlink w:anchor="_Toc10041599" w:history="1">
        <w:r w:rsidR="00C52E1E" w:rsidRPr="00740504">
          <w:rPr>
            <w:rStyle w:val="Hyperlink"/>
          </w:rPr>
          <w:t>3.4.2.</w:t>
        </w:r>
        <w:r w:rsidR="00C52E1E">
          <w:rPr>
            <w:rFonts w:asciiTheme="minorHAnsi" w:eastAsiaTheme="minorEastAsia" w:hAnsiTheme="minorHAnsi" w:cstheme="minorBidi"/>
            <w:color w:val="auto"/>
            <w:sz w:val="22"/>
            <w:szCs w:val="22"/>
            <w:lang w:eastAsia="en-US" w:bidi="he-IL"/>
          </w:rPr>
          <w:tab/>
        </w:r>
        <w:r w:rsidR="00C52E1E" w:rsidRPr="00740504">
          <w:rPr>
            <w:rStyle w:val="Hyperlink"/>
          </w:rPr>
          <w:t>Managing Alarms</w:t>
        </w:r>
        <w:r w:rsidR="00C52E1E">
          <w:rPr>
            <w:webHidden/>
          </w:rPr>
          <w:tab/>
        </w:r>
        <w:r w:rsidR="00C52E1E">
          <w:rPr>
            <w:webHidden/>
          </w:rPr>
          <w:fldChar w:fldCharType="begin" w:fldLock="1"/>
        </w:r>
        <w:r w:rsidR="00C52E1E">
          <w:rPr>
            <w:webHidden/>
          </w:rPr>
          <w:instrText xml:space="preserve"> PAGEREF _Toc10041599 \h </w:instrText>
        </w:r>
        <w:r w:rsidR="00C52E1E">
          <w:rPr>
            <w:webHidden/>
          </w:rPr>
        </w:r>
        <w:r w:rsidR="00C52E1E">
          <w:rPr>
            <w:webHidden/>
          </w:rPr>
          <w:fldChar w:fldCharType="separate"/>
        </w:r>
        <w:r w:rsidR="00AC2F41">
          <w:rPr>
            <w:webHidden/>
          </w:rPr>
          <w:t>30</w:t>
        </w:r>
        <w:r w:rsidR="00C52E1E">
          <w:rPr>
            <w:webHidden/>
          </w:rPr>
          <w:fldChar w:fldCharType="end"/>
        </w:r>
      </w:hyperlink>
    </w:p>
    <w:p w14:paraId="5F1DF5F3" w14:textId="02013C45" w:rsidR="00C52E1E" w:rsidRDefault="00587134">
      <w:pPr>
        <w:pStyle w:val="TOC1"/>
        <w:rPr>
          <w:rFonts w:asciiTheme="minorHAnsi" w:eastAsiaTheme="minorEastAsia" w:hAnsiTheme="minorHAnsi" w:cstheme="minorBidi"/>
          <w:b w:val="0"/>
          <w:bCs w:val="0"/>
          <w:caps w:val="0"/>
          <w:color w:val="auto"/>
          <w:sz w:val="22"/>
          <w:lang w:eastAsia="en-US"/>
        </w:rPr>
      </w:pPr>
      <w:hyperlink w:anchor="_Toc10041600" w:history="1">
        <w:r w:rsidR="00C52E1E" w:rsidRPr="00740504">
          <w:rPr>
            <w:rStyle w:val="Hyperlink"/>
            <w:lang w:bidi="ar-SA"/>
          </w:rPr>
          <w:t>Index</w:t>
        </w:r>
        <w:r w:rsidR="00C52E1E">
          <w:rPr>
            <w:webHidden/>
          </w:rPr>
          <w:tab/>
        </w:r>
        <w:r w:rsidR="00C52E1E">
          <w:rPr>
            <w:webHidden/>
          </w:rPr>
          <w:fldChar w:fldCharType="begin" w:fldLock="1"/>
        </w:r>
        <w:r w:rsidR="00C52E1E">
          <w:rPr>
            <w:webHidden/>
          </w:rPr>
          <w:instrText xml:space="preserve"> PAGEREF _Toc10041600 \h </w:instrText>
        </w:r>
        <w:r w:rsidR="00C52E1E">
          <w:rPr>
            <w:webHidden/>
          </w:rPr>
        </w:r>
        <w:r w:rsidR="00C52E1E">
          <w:rPr>
            <w:webHidden/>
          </w:rPr>
          <w:fldChar w:fldCharType="separate"/>
        </w:r>
        <w:r w:rsidR="00AC2F41">
          <w:rPr>
            <w:webHidden/>
          </w:rPr>
          <w:t>31</w:t>
        </w:r>
        <w:r w:rsidR="00C52E1E">
          <w:rPr>
            <w:webHidden/>
          </w:rPr>
          <w:fldChar w:fldCharType="end"/>
        </w:r>
      </w:hyperlink>
    </w:p>
    <w:p w14:paraId="3FB559EF" w14:textId="38C81B97" w:rsidR="003A32AC" w:rsidRPr="00930467" w:rsidRDefault="003A32AC" w:rsidP="00F46A8A">
      <w:r>
        <w:rPr>
          <w:noProof/>
          <w:lang w:eastAsia="he-IL" w:bidi="he-IL"/>
        </w:rPr>
        <w:fldChar w:fldCharType="end"/>
      </w:r>
      <w:r>
        <w:t xml:space="preserve">  </w:t>
      </w:r>
      <w:bookmarkStart w:id="54" w:name="_Toc535422193"/>
      <w:bookmarkStart w:id="55" w:name="_Toc535428614"/>
      <w:bookmarkStart w:id="56" w:name="OLE_LINK3"/>
      <w:bookmarkStart w:id="57" w:name="OLE_LINK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9613103" w14:textId="77777777" w:rsidR="0010625C" w:rsidRDefault="0010625C" w:rsidP="0010625C"/>
    <w:p w14:paraId="42D59325" w14:textId="77777777" w:rsidR="0010625C" w:rsidRDefault="0010625C" w:rsidP="0010625C"/>
    <w:p w14:paraId="45EBBB17" w14:textId="7FB95892" w:rsidR="003A32AC" w:rsidRPr="003A32AC" w:rsidRDefault="003A32AC" w:rsidP="00F46A8A">
      <w:pPr>
        <w:pStyle w:val="FrontMatterTitle"/>
        <w:keepNext/>
        <w:keepLines/>
        <w:ind w:left="992"/>
        <w:rPr>
          <w:sz w:val="48"/>
          <w:szCs w:val="20"/>
        </w:rPr>
      </w:pPr>
      <w:r w:rsidRPr="003A32AC">
        <w:rPr>
          <w:sz w:val="48"/>
          <w:szCs w:val="20"/>
        </w:rPr>
        <w:lastRenderedPageBreak/>
        <w:t>List of Tables</w:t>
      </w:r>
    </w:p>
    <w:p w14:paraId="38CB68EA" w14:textId="4F0B20C3" w:rsidR="00C52E1E" w:rsidRDefault="003A32AC" w:rsidP="00C52E1E">
      <w:pPr>
        <w:pStyle w:val="TOC6"/>
        <w:tabs>
          <w:tab w:val="clear" w:pos="8364"/>
          <w:tab w:val="right" w:leader="dot" w:pos="8105"/>
        </w:tabs>
        <w:ind w:left="1134"/>
        <w:rPr>
          <w:rFonts w:asciiTheme="minorHAnsi" w:eastAsiaTheme="minorEastAsia" w:hAnsiTheme="minorHAnsi" w:cstheme="minorBidi"/>
          <w:b/>
          <w:bCs/>
          <w:caps/>
          <w:noProof/>
          <w:color w:val="auto"/>
          <w:sz w:val="22"/>
          <w:lang w:eastAsia="en-US"/>
        </w:rPr>
      </w:pPr>
      <w:r>
        <w:fldChar w:fldCharType="begin" w:fldLock="1"/>
      </w:r>
      <w:r>
        <w:instrText xml:space="preserve"> toc \t "Table Caption" </w:instrText>
      </w:r>
      <w:r>
        <w:fldChar w:fldCharType="separate"/>
      </w:r>
      <w:r w:rsidR="00C52E1E">
        <w:rPr>
          <w:noProof/>
        </w:rPr>
        <w:t>Table 1. Section Summary</w:t>
      </w:r>
      <w:r w:rsidR="00C52E1E">
        <w:rPr>
          <w:noProof/>
        </w:rPr>
        <w:tab/>
      </w:r>
      <w:r w:rsidR="00C52E1E">
        <w:rPr>
          <w:noProof/>
        </w:rPr>
        <w:fldChar w:fldCharType="begin" w:fldLock="1"/>
      </w:r>
      <w:r w:rsidR="00C52E1E">
        <w:rPr>
          <w:noProof/>
        </w:rPr>
        <w:instrText xml:space="preserve"> PAGEREF _Toc10041617 \h </w:instrText>
      </w:r>
      <w:r w:rsidR="00C52E1E">
        <w:rPr>
          <w:noProof/>
        </w:rPr>
      </w:r>
      <w:r w:rsidR="00C52E1E">
        <w:rPr>
          <w:noProof/>
        </w:rPr>
        <w:fldChar w:fldCharType="separate"/>
      </w:r>
      <w:r w:rsidR="00AC2F41">
        <w:rPr>
          <w:noProof/>
        </w:rPr>
        <w:t>6</w:t>
      </w:r>
      <w:r w:rsidR="00C52E1E">
        <w:rPr>
          <w:noProof/>
        </w:rPr>
        <w:fldChar w:fldCharType="end"/>
      </w:r>
    </w:p>
    <w:p w14:paraId="6E849B8B" w14:textId="5FDBFED8" w:rsidR="00C52E1E" w:rsidRDefault="00C52E1E" w:rsidP="00C52E1E">
      <w:pPr>
        <w:pStyle w:val="TOC6"/>
        <w:tabs>
          <w:tab w:val="clear" w:pos="8364"/>
          <w:tab w:val="right" w:leader="dot" w:pos="8105"/>
        </w:tabs>
        <w:ind w:left="1134"/>
        <w:rPr>
          <w:rFonts w:asciiTheme="minorHAnsi" w:eastAsiaTheme="minorEastAsia" w:hAnsiTheme="minorHAnsi" w:cstheme="minorBidi"/>
          <w:b/>
          <w:bCs/>
          <w:caps/>
          <w:noProof/>
          <w:color w:val="auto"/>
          <w:sz w:val="22"/>
          <w:lang w:eastAsia="en-US"/>
        </w:rPr>
      </w:pPr>
      <w:r>
        <w:rPr>
          <w:noProof/>
        </w:rPr>
        <w:t>Table 2. Concepts, Terms, and Abbreviations</w:t>
      </w:r>
      <w:r>
        <w:rPr>
          <w:noProof/>
        </w:rPr>
        <w:tab/>
      </w:r>
      <w:r>
        <w:rPr>
          <w:noProof/>
        </w:rPr>
        <w:fldChar w:fldCharType="begin" w:fldLock="1"/>
      </w:r>
      <w:r>
        <w:rPr>
          <w:noProof/>
        </w:rPr>
        <w:instrText xml:space="preserve"> PAGEREF _Toc10041618 \h </w:instrText>
      </w:r>
      <w:r>
        <w:rPr>
          <w:noProof/>
        </w:rPr>
      </w:r>
      <w:r>
        <w:rPr>
          <w:noProof/>
        </w:rPr>
        <w:fldChar w:fldCharType="separate"/>
      </w:r>
      <w:r w:rsidR="00AC2F41">
        <w:rPr>
          <w:noProof/>
        </w:rPr>
        <w:t>6</w:t>
      </w:r>
      <w:r>
        <w:rPr>
          <w:noProof/>
        </w:rPr>
        <w:fldChar w:fldCharType="end"/>
      </w:r>
    </w:p>
    <w:p w14:paraId="705008B9" w14:textId="64F341E2" w:rsidR="00C52E1E" w:rsidRDefault="00C52E1E" w:rsidP="00C52E1E">
      <w:pPr>
        <w:pStyle w:val="TOC6"/>
        <w:tabs>
          <w:tab w:val="clear" w:pos="8364"/>
          <w:tab w:val="right" w:leader="dot" w:pos="8105"/>
        </w:tabs>
        <w:ind w:left="1134"/>
        <w:rPr>
          <w:rFonts w:asciiTheme="minorHAnsi" w:eastAsiaTheme="minorEastAsia" w:hAnsiTheme="minorHAnsi" w:cstheme="minorBidi"/>
          <w:b/>
          <w:bCs/>
          <w:caps/>
          <w:noProof/>
          <w:color w:val="auto"/>
          <w:sz w:val="22"/>
          <w:lang w:eastAsia="en-US"/>
        </w:rPr>
      </w:pPr>
      <w:r>
        <w:rPr>
          <w:noProof/>
        </w:rPr>
        <w:t>Table 3. System Requirements</w:t>
      </w:r>
      <w:r>
        <w:rPr>
          <w:noProof/>
        </w:rPr>
        <w:tab/>
      </w:r>
      <w:r>
        <w:rPr>
          <w:noProof/>
        </w:rPr>
        <w:fldChar w:fldCharType="begin" w:fldLock="1"/>
      </w:r>
      <w:r>
        <w:rPr>
          <w:noProof/>
        </w:rPr>
        <w:instrText xml:space="preserve"> PAGEREF _Toc10041619 \h </w:instrText>
      </w:r>
      <w:r>
        <w:rPr>
          <w:noProof/>
        </w:rPr>
      </w:r>
      <w:r>
        <w:rPr>
          <w:noProof/>
        </w:rPr>
        <w:fldChar w:fldCharType="separate"/>
      </w:r>
      <w:r w:rsidR="00AC2F41">
        <w:rPr>
          <w:noProof/>
        </w:rPr>
        <w:t>10</w:t>
      </w:r>
      <w:r>
        <w:rPr>
          <w:noProof/>
        </w:rPr>
        <w:fldChar w:fldCharType="end"/>
      </w:r>
    </w:p>
    <w:p w14:paraId="7FF7442A" w14:textId="227D379E" w:rsidR="003A32AC" w:rsidRDefault="003A32AC" w:rsidP="00C52E1E">
      <w:pPr>
        <w:pStyle w:val="TOC6"/>
        <w:tabs>
          <w:tab w:val="clear" w:pos="8364"/>
          <w:tab w:val="right" w:leader="dot" w:pos="8105"/>
        </w:tabs>
        <w:ind w:left="1134"/>
      </w:pPr>
      <w:r>
        <w:fldChar w:fldCharType="end"/>
      </w:r>
    </w:p>
    <w:p w14:paraId="269821BE" w14:textId="77777777" w:rsidR="0010625C" w:rsidRDefault="0010625C" w:rsidP="00F46A8A">
      <w:pPr>
        <w:spacing w:after="0"/>
        <w:ind w:left="1077"/>
      </w:pPr>
    </w:p>
    <w:p w14:paraId="45033CE1" w14:textId="4D70EB14" w:rsidR="009433DD" w:rsidRPr="009433DD" w:rsidRDefault="009433DD" w:rsidP="00C73351">
      <w:pPr>
        <w:pStyle w:val="FrontMatterTitle"/>
        <w:pageBreakBefore w:val="0"/>
        <w:rPr>
          <w:sz w:val="48"/>
          <w:szCs w:val="20"/>
        </w:rPr>
      </w:pPr>
      <w:r w:rsidRPr="009433DD">
        <w:rPr>
          <w:sz w:val="48"/>
          <w:szCs w:val="20"/>
        </w:rPr>
        <w:t>List of Figures</w:t>
      </w:r>
    </w:p>
    <w:p w14:paraId="7CBA2F39" w14:textId="62E91028" w:rsidR="00C52E1E" w:rsidRDefault="009433DD" w:rsidP="00C52E1E">
      <w:pPr>
        <w:pStyle w:val="TOC7"/>
        <w:spacing w:after="0"/>
        <w:ind w:left="1151"/>
        <w:rPr>
          <w:rFonts w:asciiTheme="minorHAnsi" w:eastAsiaTheme="minorEastAsia" w:hAnsiTheme="minorHAnsi" w:cstheme="minorBidi"/>
          <w:b/>
          <w:bCs/>
          <w:caps/>
          <w:noProof/>
          <w:color w:val="auto"/>
          <w:sz w:val="22"/>
          <w:lang w:eastAsia="en-US"/>
        </w:rPr>
      </w:pPr>
      <w:r>
        <w:fldChar w:fldCharType="begin" w:fldLock="1"/>
      </w:r>
      <w:r>
        <w:instrText xml:space="preserve"> toc \t "Figure Caption" </w:instrText>
      </w:r>
      <w:r>
        <w:fldChar w:fldCharType="separate"/>
      </w:r>
      <w:r w:rsidR="00C52E1E">
        <w:rPr>
          <w:noProof/>
        </w:rPr>
        <w:t>Figure 1. AnyVision VMS Gateway. System Architecture</w:t>
      </w:r>
      <w:r w:rsidR="00C52E1E">
        <w:rPr>
          <w:noProof/>
        </w:rPr>
        <w:tab/>
      </w:r>
      <w:r w:rsidR="00C52E1E">
        <w:rPr>
          <w:noProof/>
        </w:rPr>
        <w:fldChar w:fldCharType="begin" w:fldLock="1"/>
      </w:r>
      <w:r w:rsidR="00C52E1E">
        <w:rPr>
          <w:noProof/>
        </w:rPr>
        <w:instrText xml:space="preserve"> PAGEREF _Toc10041635 \h </w:instrText>
      </w:r>
      <w:r w:rsidR="00C52E1E">
        <w:rPr>
          <w:noProof/>
        </w:rPr>
      </w:r>
      <w:r w:rsidR="00C52E1E">
        <w:rPr>
          <w:noProof/>
        </w:rPr>
        <w:fldChar w:fldCharType="separate"/>
      </w:r>
      <w:r w:rsidR="00AC2F41">
        <w:rPr>
          <w:noProof/>
        </w:rPr>
        <w:t>9</w:t>
      </w:r>
      <w:r w:rsidR="00C52E1E">
        <w:rPr>
          <w:noProof/>
        </w:rPr>
        <w:fldChar w:fldCharType="end"/>
      </w:r>
    </w:p>
    <w:p w14:paraId="0DB2979E" w14:textId="68D67EE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 Process Flow</w:t>
      </w:r>
      <w:r>
        <w:rPr>
          <w:noProof/>
        </w:rPr>
        <w:tab/>
      </w:r>
      <w:r>
        <w:rPr>
          <w:noProof/>
        </w:rPr>
        <w:fldChar w:fldCharType="begin" w:fldLock="1"/>
      </w:r>
      <w:r>
        <w:rPr>
          <w:noProof/>
        </w:rPr>
        <w:instrText xml:space="preserve"> PAGEREF _Toc10041636 \h </w:instrText>
      </w:r>
      <w:r>
        <w:rPr>
          <w:noProof/>
        </w:rPr>
      </w:r>
      <w:r>
        <w:rPr>
          <w:noProof/>
        </w:rPr>
        <w:fldChar w:fldCharType="separate"/>
      </w:r>
      <w:r w:rsidR="00AC2F41">
        <w:rPr>
          <w:noProof/>
        </w:rPr>
        <w:t>12</w:t>
      </w:r>
      <w:r>
        <w:rPr>
          <w:noProof/>
        </w:rPr>
        <w:fldChar w:fldCharType="end"/>
      </w:r>
    </w:p>
    <w:p w14:paraId="176F5042" w14:textId="384121F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3. VMS Gateway. Installation Screen</w:t>
      </w:r>
      <w:r>
        <w:rPr>
          <w:noProof/>
        </w:rPr>
        <w:tab/>
      </w:r>
      <w:r>
        <w:rPr>
          <w:noProof/>
        </w:rPr>
        <w:fldChar w:fldCharType="begin" w:fldLock="1"/>
      </w:r>
      <w:r>
        <w:rPr>
          <w:noProof/>
        </w:rPr>
        <w:instrText xml:space="preserve"> PAGEREF _Toc10041637 \h </w:instrText>
      </w:r>
      <w:r>
        <w:rPr>
          <w:noProof/>
        </w:rPr>
      </w:r>
      <w:r>
        <w:rPr>
          <w:noProof/>
        </w:rPr>
        <w:fldChar w:fldCharType="separate"/>
      </w:r>
      <w:r w:rsidR="00AC2F41">
        <w:rPr>
          <w:noProof/>
        </w:rPr>
        <w:t>13</w:t>
      </w:r>
      <w:r>
        <w:rPr>
          <w:noProof/>
        </w:rPr>
        <w:fldChar w:fldCharType="end"/>
      </w:r>
    </w:p>
    <w:p w14:paraId="2466AEDF" w14:textId="31EFA41D"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4. Windows Services. VMS Gateway (with Status as Running)</w:t>
      </w:r>
      <w:r>
        <w:rPr>
          <w:noProof/>
        </w:rPr>
        <w:tab/>
      </w:r>
      <w:r>
        <w:rPr>
          <w:noProof/>
        </w:rPr>
        <w:fldChar w:fldCharType="begin" w:fldLock="1"/>
      </w:r>
      <w:r>
        <w:rPr>
          <w:noProof/>
        </w:rPr>
        <w:instrText xml:space="preserve"> PAGEREF _Toc10041638 \h </w:instrText>
      </w:r>
      <w:r>
        <w:rPr>
          <w:noProof/>
        </w:rPr>
      </w:r>
      <w:r>
        <w:rPr>
          <w:noProof/>
        </w:rPr>
        <w:fldChar w:fldCharType="separate"/>
      </w:r>
      <w:r w:rsidR="00AC2F41">
        <w:rPr>
          <w:noProof/>
        </w:rPr>
        <w:t>14</w:t>
      </w:r>
      <w:r>
        <w:rPr>
          <w:noProof/>
        </w:rPr>
        <w:fldChar w:fldCharType="end"/>
      </w:r>
    </w:p>
    <w:p w14:paraId="124F7203" w14:textId="7AD9E45B"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5. MongoDB Confirmation</w:t>
      </w:r>
      <w:r>
        <w:rPr>
          <w:noProof/>
        </w:rPr>
        <w:tab/>
      </w:r>
      <w:r>
        <w:rPr>
          <w:noProof/>
        </w:rPr>
        <w:fldChar w:fldCharType="begin" w:fldLock="1"/>
      </w:r>
      <w:r>
        <w:rPr>
          <w:noProof/>
        </w:rPr>
        <w:instrText xml:space="preserve"> PAGEREF _Toc10041639 \h </w:instrText>
      </w:r>
      <w:r>
        <w:rPr>
          <w:noProof/>
        </w:rPr>
      </w:r>
      <w:r>
        <w:rPr>
          <w:noProof/>
        </w:rPr>
        <w:fldChar w:fldCharType="separate"/>
      </w:r>
      <w:r w:rsidR="00AC2F41">
        <w:rPr>
          <w:noProof/>
        </w:rPr>
        <w:t>14</w:t>
      </w:r>
      <w:r>
        <w:rPr>
          <w:noProof/>
        </w:rPr>
        <w:fldChar w:fldCharType="end"/>
      </w:r>
    </w:p>
    <w:p w14:paraId="0CD59E22" w14:textId="5372B8B6"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6. Contextual Menu. Add Hardware</w:t>
      </w:r>
      <w:r>
        <w:rPr>
          <w:noProof/>
        </w:rPr>
        <w:tab/>
      </w:r>
      <w:r>
        <w:rPr>
          <w:noProof/>
        </w:rPr>
        <w:fldChar w:fldCharType="begin" w:fldLock="1"/>
      </w:r>
      <w:r>
        <w:rPr>
          <w:noProof/>
        </w:rPr>
        <w:instrText xml:space="preserve"> PAGEREF _Toc10041640 \h </w:instrText>
      </w:r>
      <w:r>
        <w:rPr>
          <w:noProof/>
        </w:rPr>
      </w:r>
      <w:r>
        <w:rPr>
          <w:noProof/>
        </w:rPr>
        <w:fldChar w:fldCharType="separate"/>
      </w:r>
      <w:r w:rsidR="00AC2F41">
        <w:rPr>
          <w:noProof/>
        </w:rPr>
        <w:t>15</w:t>
      </w:r>
      <w:r>
        <w:rPr>
          <w:noProof/>
        </w:rPr>
        <w:fldChar w:fldCharType="end"/>
      </w:r>
    </w:p>
    <w:p w14:paraId="7A2024F0" w14:textId="6CDBDD1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7. Management Client. Properties</w:t>
      </w:r>
      <w:r>
        <w:rPr>
          <w:noProof/>
        </w:rPr>
        <w:tab/>
      </w:r>
      <w:r>
        <w:rPr>
          <w:noProof/>
        </w:rPr>
        <w:fldChar w:fldCharType="begin" w:fldLock="1"/>
      </w:r>
      <w:r>
        <w:rPr>
          <w:noProof/>
        </w:rPr>
        <w:instrText xml:space="preserve"> PAGEREF _Toc10041641 \h </w:instrText>
      </w:r>
      <w:r>
        <w:rPr>
          <w:noProof/>
        </w:rPr>
      </w:r>
      <w:r>
        <w:rPr>
          <w:noProof/>
        </w:rPr>
        <w:fldChar w:fldCharType="separate"/>
      </w:r>
      <w:r w:rsidR="00AC2F41">
        <w:rPr>
          <w:noProof/>
        </w:rPr>
        <w:t>16</w:t>
      </w:r>
      <w:r>
        <w:rPr>
          <w:noProof/>
        </w:rPr>
        <w:fldChar w:fldCharType="end"/>
      </w:r>
    </w:p>
    <w:p w14:paraId="3E35F9EF" w14:textId="7AC355AB"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8. VMS Gateway Configuration. Site Navigation</w:t>
      </w:r>
      <w:r>
        <w:rPr>
          <w:noProof/>
        </w:rPr>
        <w:tab/>
      </w:r>
      <w:r>
        <w:rPr>
          <w:noProof/>
        </w:rPr>
        <w:fldChar w:fldCharType="begin" w:fldLock="1"/>
      </w:r>
      <w:r>
        <w:rPr>
          <w:noProof/>
        </w:rPr>
        <w:instrText xml:space="preserve"> PAGEREF _Toc10041642 \h </w:instrText>
      </w:r>
      <w:r>
        <w:rPr>
          <w:noProof/>
        </w:rPr>
      </w:r>
      <w:r>
        <w:rPr>
          <w:noProof/>
        </w:rPr>
        <w:fldChar w:fldCharType="separate"/>
      </w:r>
      <w:r w:rsidR="00AC2F41">
        <w:rPr>
          <w:noProof/>
        </w:rPr>
        <w:t>17</w:t>
      </w:r>
      <w:r>
        <w:rPr>
          <w:noProof/>
        </w:rPr>
        <w:fldChar w:fldCharType="end"/>
      </w:r>
    </w:p>
    <w:p w14:paraId="37C20B49" w14:textId="38257D25"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9. VMS Gateway Configuration. ONVIF Bridges</w:t>
      </w:r>
      <w:r>
        <w:rPr>
          <w:noProof/>
        </w:rPr>
        <w:tab/>
      </w:r>
      <w:r>
        <w:rPr>
          <w:noProof/>
        </w:rPr>
        <w:fldChar w:fldCharType="begin" w:fldLock="1"/>
      </w:r>
      <w:r>
        <w:rPr>
          <w:noProof/>
        </w:rPr>
        <w:instrText xml:space="preserve"> PAGEREF _Toc10041643 \h </w:instrText>
      </w:r>
      <w:r>
        <w:rPr>
          <w:noProof/>
        </w:rPr>
      </w:r>
      <w:r>
        <w:rPr>
          <w:noProof/>
        </w:rPr>
        <w:fldChar w:fldCharType="separate"/>
      </w:r>
      <w:r w:rsidR="00AC2F41">
        <w:rPr>
          <w:noProof/>
        </w:rPr>
        <w:t>17</w:t>
      </w:r>
      <w:r>
        <w:rPr>
          <w:noProof/>
        </w:rPr>
        <w:fldChar w:fldCharType="end"/>
      </w:r>
    </w:p>
    <w:p w14:paraId="2A37B19C" w14:textId="2F23ACDC"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10. Management Client. Recording Servers</w:t>
      </w:r>
      <w:r>
        <w:rPr>
          <w:noProof/>
        </w:rPr>
        <w:tab/>
      </w:r>
      <w:r>
        <w:rPr>
          <w:noProof/>
        </w:rPr>
        <w:fldChar w:fldCharType="begin" w:fldLock="1"/>
      </w:r>
      <w:r>
        <w:rPr>
          <w:noProof/>
        </w:rPr>
        <w:instrText xml:space="preserve"> PAGEREF _Toc10041644 \h </w:instrText>
      </w:r>
      <w:r>
        <w:rPr>
          <w:noProof/>
        </w:rPr>
      </w:r>
      <w:r>
        <w:rPr>
          <w:noProof/>
        </w:rPr>
        <w:fldChar w:fldCharType="separate"/>
      </w:r>
      <w:r w:rsidR="00AC2F41">
        <w:rPr>
          <w:noProof/>
        </w:rPr>
        <w:t>18</w:t>
      </w:r>
      <w:r>
        <w:rPr>
          <w:noProof/>
        </w:rPr>
        <w:fldChar w:fldCharType="end"/>
      </w:r>
    </w:p>
    <w:p w14:paraId="35A56917" w14:textId="719A08A0"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11. VMS Gateway Configuration. Adding Hardware</w:t>
      </w:r>
      <w:r>
        <w:rPr>
          <w:noProof/>
        </w:rPr>
        <w:tab/>
      </w:r>
      <w:r>
        <w:rPr>
          <w:noProof/>
        </w:rPr>
        <w:fldChar w:fldCharType="begin" w:fldLock="1"/>
      </w:r>
      <w:r>
        <w:rPr>
          <w:noProof/>
        </w:rPr>
        <w:instrText xml:space="preserve"> PAGEREF _Toc10041645 \h </w:instrText>
      </w:r>
      <w:r>
        <w:rPr>
          <w:noProof/>
        </w:rPr>
      </w:r>
      <w:r>
        <w:rPr>
          <w:noProof/>
        </w:rPr>
        <w:fldChar w:fldCharType="separate"/>
      </w:r>
      <w:r w:rsidR="00AC2F41">
        <w:rPr>
          <w:noProof/>
        </w:rPr>
        <w:t>19</w:t>
      </w:r>
      <w:r>
        <w:rPr>
          <w:noProof/>
        </w:rPr>
        <w:fldChar w:fldCharType="end"/>
      </w:r>
    </w:p>
    <w:p w14:paraId="25BD72C5" w14:textId="55712E5D"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12. Add User. Set Credentials</w:t>
      </w:r>
      <w:r>
        <w:rPr>
          <w:noProof/>
        </w:rPr>
        <w:tab/>
      </w:r>
      <w:r>
        <w:rPr>
          <w:noProof/>
        </w:rPr>
        <w:fldChar w:fldCharType="begin" w:fldLock="1"/>
      </w:r>
      <w:r>
        <w:rPr>
          <w:noProof/>
        </w:rPr>
        <w:instrText xml:space="preserve"> PAGEREF _Toc10041646 \h </w:instrText>
      </w:r>
      <w:r>
        <w:rPr>
          <w:noProof/>
        </w:rPr>
      </w:r>
      <w:r>
        <w:rPr>
          <w:noProof/>
        </w:rPr>
        <w:fldChar w:fldCharType="separate"/>
      </w:r>
      <w:r w:rsidR="00AC2F41">
        <w:rPr>
          <w:noProof/>
        </w:rPr>
        <w:t>19</w:t>
      </w:r>
      <w:r>
        <w:rPr>
          <w:noProof/>
        </w:rPr>
        <w:fldChar w:fldCharType="end"/>
      </w:r>
    </w:p>
    <w:p w14:paraId="6FE8BA1E" w14:textId="667FF82A"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13. Camera Hardware. Select Device Drivers</w:t>
      </w:r>
      <w:r>
        <w:rPr>
          <w:noProof/>
        </w:rPr>
        <w:tab/>
      </w:r>
      <w:r>
        <w:rPr>
          <w:noProof/>
        </w:rPr>
        <w:fldChar w:fldCharType="begin" w:fldLock="1"/>
      </w:r>
      <w:r>
        <w:rPr>
          <w:noProof/>
        </w:rPr>
        <w:instrText xml:space="preserve"> PAGEREF _Toc10041647 \h </w:instrText>
      </w:r>
      <w:r>
        <w:rPr>
          <w:noProof/>
        </w:rPr>
      </w:r>
      <w:r>
        <w:rPr>
          <w:noProof/>
        </w:rPr>
        <w:fldChar w:fldCharType="separate"/>
      </w:r>
      <w:r w:rsidR="00AC2F41">
        <w:rPr>
          <w:noProof/>
        </w:rPr>
        <w:t>20</w:t>
      </w:r>
      <w:r>
        <w:rPr>
          <w:noProof/>
        </w:rPr>
        <w:fldChar w:fldCharType="end"/>
      </w:r>
    </w:p>
    <w:p w14:paraId="4E3906D6" w14:textId="462E6D1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14. Hardware Devices. Associate IP Addresses</w:t>
      </w:r>
      <w:r>
        <w:rPr>
          <w:noProof/>
        </w:rPr>
        <w:tab/>
      </w:r>
      <w:r>
        <w:rPr>
          <w:noProof/>
        </w:rPr>
        <w:fldChar w:fldCharType="begin" w:fldLock="1"/>
      </w:r>
      <w:r>
        <w:rPr>
          <w:noProof/>
        </w:rPr>
        <w:instrText xml:space="preserve"> PAGEREF _Toc10041648 \h </w:instrText>
      </w:r>
      <w:r>
        <w:rPr>
          <w:noProof/>
        </w:rPr>
      </w:r>
      <w:r>
        <w:rPr>
          <w:noProof/>
        </w:rPr>
        <w:fldChar w:fldCharType="separate"/>
      </w:r>
      <w:r w:rsidR="00AC2F41">
        <w:rPr>
          <w:noProof/>
        </w:rPr>
        <w:t>20</w:t>
      </w:r>
      <w:r>
        <w:rPr>
          <w:noProof/>
        </w:rPr>
        <w:fldChar w:fldCharType="end"/>
      </w:r>
    </w:p>
    <w:p w14:paraId="7CC815FB" w14:textId="009BA8F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15. Hardware Devices. Associate Metadata Ports</w:t>
      </w:r>
      <w:r>
        <w:rPr>
          <w:noProof/>
        </w:rPr>
        <w:tab/>
      </w:r>
      <w:r>
        <w:rPr>
          <w:noProof/>
        </w:rPr>
        <w:fldChar w:fldCharType="begin" w:fldLock="1"/>
      </w:r>
      <w:r>
        <w:rPr>
          <w:noProof/>
        </w:rPr>
        <w:instrText xml:space="preserve"> PAGEREF _Toc10041649 \h </w:instrText>
      </w:r>
      <w:r>
        <w:rPr>
          <w:noProof/>
        </w:rPr>
      </w:r>
      <w:r>
        <w:rPr>
          <w:noProof/>
        </w:rPr>
        <w:fldChar w:fldCharType="separate"/>
      </w:r>
      <w:r w:rsidR="00AC2F41">
        <w:rPr>
          <w:noProof/>
        </w:rPr>
        <w:t>21</w:t>
      </w:r>
      <w:r>
        <w:rPr>
          <w:noProof/>
        </w:rPr>
        <w:fldChar w:fldCharType="end"/>
      </w:r>
    </w:p>
    <w:p w14:paraId="23004103" w14:textId="187C3DBA"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16. Hardware Devices. Assign Devices to Groups</w:t>
      </w:r>
      <w:r>
        <w:rPr>
          <w:noProof/>
        </w:rPr>
        <w:tab/>
      </w:r>
      <w:r>
        <w:rPr>
          <w:noProof/>
        </w:rPr>
        <w:fldChar w:fldCharType="begin" w:fldLock="1"/>
      </w:r>
      <w:r>
        <w:rPr>
          <w:noProof/>
        </w:rPr>
        <w:instrText xml:space="preserve"> PAGEREF _Toc10041650 \h </w:instrText>
      </w:r>
      <w:r>
        <w:rPr>
          <w:noProof/>
        </w:rPr>
      </w:r>
      <w:r>
        <w:rPr>
          <w:noProof/>
        </w:rPr>
        <w:fldChar w:fldCharType="separate"/>
      </w:r>
      <w:r w:rsidR="00AC2F41">
        <w:rPr>
          <w:noProof/>
        </w:rPr>
        <w:t>21</w:t>
      </w:r>
      <w:r>
        <w:rPr>
          <w:noProof/>
        </w:rPr>
        <w:fldChar w:fldCharType="end"/>
      </w:r>
    </w:p>
    <w:p w14:paraId="5BCAC942" w14:textId="74836668"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17. Metadata Definitions</w:t>
      </w:r>
      <w:r>
        <w:rPr>
          <w:noProof/>
        </w:rPr>
        <w:tab/>
      </w:r>
      <w:r>
        <w:rPr>
          <w:noProof/>
        </w:rPr>
        <w:fldChar w:fldCharType="begin" w:fldLock="1"/>
      </w:r>
      <w:r>
        <w:rPr>
          <w:noProof/>
        </w:rPr>
        <w:instrText xml:space="preserve"> PAGEREF _Toc10041651 \h </w:instrText>
      </w:r>
      <w:r>
        <w:rPr>
          <w:noProof/>
        </w:rPr>
      </w:r>
      <w:r>
        <w:rPr>
          <w:noProof/>
        </w:rPr>
        <w:fldChar w:fldCharType="separate"/>
      </w:r>
      <w:r w:rsidR="00AC2F41">
        <w:rPr>
          <w:noProof/>
        </w:rPr>
        <w:t>22</w:t>
      </w:r>
      <w:r>
        <w:rPr>
          <w:noProof/>
        </w:rPr>
        <w:fldChar w:fldCharType="end"/>
      </w:r>
    </w:p>
    <w:p w14:paraId="0D97D986" w14:textId="4A14CD5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18. Assign Metadata to Cameras</w:t>
      </w:r>
      <w:r>
        <w:rPr>
          <w:noProof/>
        </w:rPr>
        <w:tab/>
      </w:r>
      <w:r>
        <w:rPr>
          <w:noProof/>
        </w:rPr>
        <w:fldChar w:fldCharType="begin" w:fldLock="1"/>
      </w:r>
      <w:r>
        <w:rPr>
          <w:noProof/>
        </w:rPr>
        <w:instrText xml:space="preserve"> PAGEREF _Toc10041652 \h </w:instrText>
      </w:r>
      <w:r>
        <w:rPr>
          <w:noProof/>
        </w:rPr>
      </w:r>
      <w:r>
        <w:rPr>
          <w:noProof/>
        </w:rPr>
        <w:fldChar w:fldCharType="separate"/>
      </w:r>
      <w:r w:rsidR="00AC2F41">
        <w:rPr>
          <w:noProof/>
        </w:rPr>
        <w:t>22</w:t>
      </w:r>
      <w:r>
        <w:rPr>
          <w:noProof/>
        </w:rPr>
        <w:fldChar w:fldCharType="end"/>
      </w:r>
    </w:p>
    <w:p w14:paraId="1580966A" w14:textId="32D417AA"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19. “Bounding Box” Providers List</w:t>
      </w:r>
      <w:r>
        <w:rPr>
          <w:noProof/>
        </w:rPr>
        <w:tab/>
      </w:r>
      <w:r>
        <w:rPr>
          <w:noProof/>
        </w:rPr>
        <w:fldChar w:fldCharType="begin" w:fldLock="1"/>
      </w:r>
      <w:r>
        <w:rPr>
          <w:noProof/>
        </w:rPr>
        <w:instrText xml:space="preserve"> PAGEREF _Toc10041653 \h </w:instrText>
      </w:r>
      <w:r>
        <w:rPr>
          <w:noProof/>
        </w:rPr>
      </w:r>
      <w:r>
        <w:rPr>
          <w:noProof/>
        </w:rPr>
        <w:fldChar w:fldCharType="separate"/>
      </w:r>
      <w:r w:rsidR="00AC2F41">
        <w:rPr>
          <w:noProof/>
        </w:rPr>
        <w:t>23</w:t>
      </w:r>
      <w:r>
        <w:rPr>
          <w:noProof/>
        </w:rPr>
        <w:fldChar w:fldCharType="end"/>
      </w:r>
    </w:p>
    <w:p w14:paraId="011724D9" w14:textId="4AAFE59F"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20. AnyVision Configuration. Settings</w:t>
      </w:r>
      <w:r>
        <w:rPr>
          <w:noProof/>
        </w:rPr>
        <w:tab/>
      </w:r>
      <w:r>
        <w:rPr>
          <w:noProof/>
        </w:rPr>
        <w:fldChar w:fldCharType="begin" w:fldLock="1"/>
      </w:r>
      <w:r>
        <w:rPr>
          <w:noProof/>
        </w:rPr>
        <w:instrText xml:space="preserve"> PAGEREF _Toc10041654 \h </w:instrText>
      </w:r>
      <w:r>
        <w:rPr>
          <w:noProof/>
        </w:rPr>
      </w:r>
      <w:r>
        <w:rPr>
          <w:noProof/>
        </w:rPr>
        <w:fldChar w:fldCharType="separate"/>
      </w:r>
      <w:r w:rsidR="00AC2F41">
        <w:rPr>
          <w:noProof/>
        </w:rPr>
        <w:t>25</w:t>
      </w:r>
      <w:r>
        <w:rPr>
          <w:noProof/>
        </w:rPr>
        <w:fldChar w:fldCharType="end"/>
      </w:r>
    </w:p>
    <w:p w14:paraId="6FED3F1E" w14:textId="454200C1"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21. AnyVision. VMS Settings</w:t>
      </w:r>
      <w:r>
        <w:rPr>
          <w:noProof/>
        </w:rPr>
        <w:tab/>
      </w:r>
      <w:r>
        <w:rPr>
          <w:noProof/>
        </w:rPr>
        <w:fldChar w:fldCharType="begin" w:fldLock="1"/>
      </w:r>
      <w:r>
        <w:rPr>
          <w:noProof/>
        </w:rPr>
        <w:instrText xml:space="preserve"> PAGEREF _Toc10041655 \h </w:instrText>
      </w:r>
      <w:r>
        <w:rPr>
          <w:noProof/>
        </w:rPr>
      </w:r>
      <w:r>
        <w:rPr>
          <w:noProof/>
        </w:rPr>
        <w:fldChar w:fldCharType="separate"/>
      </w:r>
      <w:r w:rsidR="00AC2F41">
        <w:rPr>
          <w:noProof/>
        </w:rPr>
        <w:t>25</w:t>
      </w:r>
      <w:r>
        <w:rPr>
          <w:noProof/>
        </w:rPr>
        <w:fldChar w:fldCharType="end"/>
      </w:r>
    </w:p>
    <w:p w14:paraId="7B9B5B21" w14:textId="473A35A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22. Select Camera Names</w:t>
      </w:r>
      <w:r>
        <w:rPr>
          <w:noProof/>
        </w:rPr>
        <w:tab/>
      </w:r>
      <w:r>
        <w:rPr>
          <w:noProof/>
        </w:rPr>
        <w:fldChar w:fldCharType="begin" w:fldLock="1"/>
      </w:r>
      <w:r>
        <w:rPr>
          <w:noProof/>
        </w:rPr>
        <w:instrText xml:space="preserve"> PAGEREF _Toc10041656 \h </w:instrText>
      </w:r>
      <w:r>
        <w:rPr>
          <w:noProof/>
        </w:rPr>
      </w:r>
      <w:r>
        <w:rPr>
          <w:noProof/>
        </w:rPr>
        <w:fldChar w:fldCharType="separate"/>
      </w:r>
      <w:r w:rsidR="00AC2F41">
        <w:rPr>
          <w:noProof/>
        </w:rPr>
        <w:t>26</w:t>
      </w:r>
      <w:r>
        <w:rPr>
          <w:noProof/>
        </w:rPr>
        <w:fldChar w:fldCharType="end"/>
      </w:r>
    </w:p>
    <w:p w14:paraId="120408B0" w14:textId="764515B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23. Import Cameras</w:t>
      </w:r>
      <w:r>
        <w:rPr>
          <w:noProof/>
        </w:rPr>
        <w:tab/>
      </w:r>
      <w:r>
        <w:rPr>
          <w:noProof/>
        </w:rPr>
        <w:fldChar w:fldCharType="begin" w:fldLock="1"/>
      </w:r>
      <w:r>
        <w:rPr>
          <w:noProof/>
        </w:rPr>
        <w:instrText xml:space="preserve"> PAGEREF _Toc10041657 \h </w:instrText>
      </w:r>
      <w:r>
        <w:rPr>
          <w:noProof/>
        </w:rPr>
      </w:r>
      <w:r>
        <w:rPr>
          <w:noProof/>
        </w:rPr>
        <w:fldChar w:fldCharType="separate"/>
      </w:r>
      <w:r w:rsidR="00AC2F41">
        <w:rPr>
          <w:noProof/>
        </w:rPr>
        <w:t>26</w:t>
      </w:r>
      <w:r>
        <w:rPr>
          <w:noProof/>
        </w:rPr>
        <w:fldChar w:fldCharType="end"/>
      </w:r>
    </w:p>
    <w:p w14:paraId="3FCDF99E" w14:textId="7C80B3A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24. Create a Camera Group</w:t>
      </w:r>
      <w:r>
        <w:rPr>
          <w:noProof/>
        </w:rPr>
        <w:tab/>
      </w:r>
      <w:r>
        <w:rPr>
          <w:noProof/>
        </w:rPr>
        <w:fldChar w:fldCharType="begin" w:fldLock="1"/>
      </w:r>
      <w:r>
        <w:rPr>
          <w:noProof/>
        </w:rPr>
        <w:instrText xml:space="preserve"> PAGEREF _Toc10041658 \h </w:instrText>
      </w:r>
      <w:r>
        <w:rPr>
          <w:noProof/>
        </w:rPr>
      </w:r>
      <w:r>
        <w:rPr>
          <w:noProof/>
        </w:rPr>
        <w:fldChar w:fldCharType="separate"/>
      </w:r>
      <w:r w:rsidR="00AC2F41">
        <w:rPr>
          <w:noProof/>
        </w:rPr>
        <w:t>27</w:t>
      </w:r>
      <w:r>
        <w:rPr>
          <w:noProof/>
        </w:rPr>
        <w:fldChar w:fldCharType="end"/>
      </w:r>
    </w:p>
    <w:p w14:paraId="5BEDE648" w14:textId="6C21F7B2"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25. Management Client. Navigation Pane</w:t>
      </w:r>
      <w:r>
        <w:rPr>
          <w:noProof/>
        </w:rPr>
        <w:tab/>
      </w:r>
      <w:r>
        <w:rPr>
          <w:noProof/>
        </w:rPr>
        <w:fldChar w:fldCharType="begin" w:fldLock="1"/>
      </w:r>
      <w:r>
        <w:rPr>
          <w:noProof/>
        </w:rPr>
        <w:instrText xml:space="preserve"> PAGEREF _Toc10041659 \h </w:instrText>
      </w:r>
      <w:r>
        <w:rPr>
          <w:noProof/>
        </w:rPr>
      </w:r>
      <w:r>
        <w:rPr>
          <w:noProof/>
        </w:rPr>
        <w:fldChar w:fldCharType="separate"/>
      </w:r>
      <w:r w:rsidR="00AC2F41">
        <w:rPr>
          <w:noProof/>
        </w:rPr>
        <w:t>28</w:t>
      </w:r>
      <w:r>
        <w:rPr>
          <w:noProof/>
        </w:rPr>
        <w:fldChar w:fldCharType="end"/>
      </w:r>
    </w:p>
    <w:p w14:paraId="50A847B9" w14:textId="1ACA3394"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26. Management Client. Recording Servers</w:t>
      </w:r>
      <w:r>
        <w:rPr>
          <w:noProof/>
        </w:rPr>
        <w:tab/>
      </w:r>
      <w:r>
        <w:rPr>
          <w:noProof/>
        </w:rPr>
        <w:fldChar w:fldCharType="begin" w:fldLock="1"/>
      </w:r>
      <w:r>
        <w:rPr>
          <w:noProof/>
        </w:rPr>
        <w:instrText xml:space="preserve"> PAGEREF _Toc10041660 \h </w:instrText>
      </w:r>
      <w:r>
        <w:rPr>
          <w:noProof/>
        </w:rPr>
      </w:r>
      <w:r>
        <w:rPr>
          <w:noProof/>
        </w:rPr>
        <w:fldChar w:fldCharType="separate"/>
      </w:r>
      <w:r w:rsidR="00AC2F41">
        <w:rPr>
          <w:noProof/>
        </w:rPr>
        <w:t>29</w:t>
      </w:r>
      <w:r>
        <w:rPr>
          <w:noProof/>
        </w:rPr>
        <w:fldChar w:fldCharType="end"/>
      </w:r>
    </w:p>
    <w:p w14:paraId="62D46FCD" w14:textId="00B66E0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27. Management Client. MIP Driver Menu</w:t>
      </w:r>
      <w:r>
        <w:rPr>
          <w:noProof/>
        </w:rPr>
        <w:tab/>
      </w:r>
      <w:r>
        <w:rPr>
          <w:noProof/>
        </w:rPr>
        <w:fldChar w:fldCharType="begin" w:fldLock="1"/>
      </w:r>
      <w:r>
        <w:rPr>
          <w:noProof/>
        </w:rPr>
        <w:instrText xml:space="preserve"> PAGEREF _Toc10041661 \h </w:instrText>
      </w:r>
      <w:r>
        <w:rPr>
          <w:noProof/>
        </w:rPr>
      </w:r>
      <w:r>
        <w:rPr>
          <w:noProof/>
        </w:rPr>
        <w:fldChar w:fldCharType="separate"/>
      </w:r>
      <w:r w:rsidR="00AC2F41">
        <w:rPr>
          <w:noProof/>
        </w:rPr>
        <w:t>29</w:t>
      </w:r>
      <w:r>
        <w:rPr>
          <w:noProof/>
        </w:rPr>
        <w:fldChar w:fldCharType="end"/>
      </w:r>
    </w:p>
    <w:p w14:paraId="0AD20562" w14:textId="4ADEE567" w:rsidR="00C52E1E" w:rsidRDefault="00C52E1E" w:rsidP="00C52E1E">
      <w:pPr>
        <w:pStyle w:val="TOC7"/>
        <w:spacing w:after="0"/>
        <w:ind w:left="1151"/>
        <w:rPr>
          <w:rFonts w:asciiTheme="minorHAnsi" w:eastAsiaTheme="minorEastAsia" w:hAnsiTheme="minorHAnsi" w:cstheme="minorBidi"/>
          <w:b/>
          <w:bCs/>
          <w:caps/>
          <w:noProof/>
          <w:color w:val="auto"/>
          <w:sz w:val="22"/>
          <w:lang w:eastAsia="en-US"/>
        </w:rPr>
      </w:pPr>
      <w:r>
        <w:rPr>
          <w:noProof/>
        </w:rPr>
        <w:t>Figure 28. Milestone XProtect. Live Panel</w:t>
      </w:r>
      <w:r>
        <w:rPr>
          <w:noProof/>
        </w:rPr>
        <w:tab/>
      </w:r>
      <w:r>
        <w:rPr>
          <w:noProof/>
        </w:rPr>
        <w:fldChar w:fldCharType="begin" w:fldLock="1"/>
      </w:r>
      <w:r>
        <w:rPr>
          <w:noProof/>
        </w:rPr>
        <w:instrText xml:space="preserve"> PAGEREF _Toc10041662 \h </w:instrText>
      </w:r>
      <w:r>
        <w:rPr>
          <w:noProof/>
        </w:rPr>
      </w:r>
      <w:r>
        <w:rPr>
          <w:noProof/>
        </w:rPr>
        <w:fldChar w:fldCharType="separate"/>
      </w:r>
      <w:r w:rsidR="00AC2F41">
        <w:rPr>
          <w:noProof/>
        </w:rPr>
        <w:t>30</w:t>
      </w:r>
      <w:r>
        <w:rPr>
          <w:noProof/>
        </w:rPr>
        <w:fldChar w:fldCharType="end"/>
      </w:r>
    </w:p>
    <w:p w14:paraId="3A64EA68" w14:textId="65699BE6" w:rsidR="00487255" w:rsidRDefault="009433DD" w:rsidP="00142341">
      <w:pPr>
        <w:pStyle w:val="FrontMatterTitle"/>
      </w:pPr>
      <w:r>
        <w:lastRenderedPageBreak/>
        <w:fldChar w:fldCharType="end"/>
      </w:r>
      <w:r w:rsidR="00487255" w:rsidRPr="00CB7480">
        <w:t>Important</w:t>
      </w:r>
      <w:r w:rsidR="00703A9B">
        <w:t xml:space="preserve"> </w:t>
      </w:r>
      <w:r w:rsidR="00487255" w:rsidRPr="00CB7480">
        <w:t>Notice</w:t>
      </w:r>
      <w:bookmarkEnd w:id="54"/>
      <w:bookmarkEnd w:id="55"/>
    </w:p>
    <w:p w14:paraId="0812F8F5" w14:textId="77777777" w:rsidR="00930467" w:rsidRPr="00CB7480" w:rsidRDefault="00930467" w:rsidP="00C12B42"/>
    <w:bookmarkEnd w:id="56"/>
    <w:bookmarkEnd w:id="57"/>
    <w:p w14:paraId="4C815EF6" w14:textId="77777777" w:rsidR="00487255" w:rsidRPr="00CB7480" w:rsidRDefault="00487255" w:rsidP="00B44E61">
      <w:pPr>
        <w:keepNext/>
      </w:pPr>
      <w:r w:rsidRPr="00CB7480">
        <w:t>Copyright © 2019 AnyVision. All rights reserved.</w:t>
      </w:r>
    </w:p>
    <w:p w14:paraId="1A24F2A3" w14:textId="77777777" w:rsidR="00487255" w:rsidRPr="00CB7480" w:rsidRDefault="00487255" w:rsidP="00B44E61">
      <w:pPr>
        <w:keepNext/>
      </w:pPr>
      <w:r w:rsidRPr="00CB7480">
        <w:t>The information specified herein constitutes proprietary and confide</w:t>
      </w:r>
      <w:r w:rsidR="007B6E43" w:rsidRPr="00CB7480">
        <w:t>ntial information of AnyVision.</w:t>
      </w:r>
    </w:p>
    <w:p w14:paraId="167D26F1" w14:textId="77777777" w:rsidR="00487255" w:rsidRPr="00CB7480" w:rsidRDefault="00487255" w:rsidP="00B44E61">
      <w:pPr>
        <w:keepNext/>
      </w:pPr>
      <w:r w:rsidRPr="00CB7480">
        <w:t>The information specified herein is provided solely for your internal use and you shall not disclose the Information to any third party. Unauthorized use or disclosure of such information would cause irreparable harm to AnyVision.</w:t>
      </w:r>
    </w:p>
    <w:p w14:paraId="5A4BA937" w14:textId="77777777" w:rsidR="00487255" w:rsidRPr="00CB7480" w:rsidRDefault="00487255" w:rsidP="00B44E61">
      <w:r w:rsidRPr="00CB7480">
        <w:t>The information specified herein is provided "as is" and AnyVision makes no representations or warranties of any kind, express or implied, with respect to the information in this publication, and specifically disclaims implied warranties of accuracy, completeness, merchantability, title, non</w:t>
      </w:r>
      <w:r w:rsidRPr="00CB7480">
        <w:noBreakHyphen/>
        <w:t xml:space="preserve">infringement and/or fitness for a particular purpose. </w:t>
      </w:r>
    </w:p>
    <w:p w14:paraId="23A78FA1" w14:textId="77777777" w:rsidR="00487255" w:rsidRPr="00CB7480" w:rsidRDefault="00487255" w:rsidP="00B44E61">
      <w:r w:rsidRPr="00CB7480">
        <w:t>AnyVision reserves the right to make changes in or to the said information, or any part thereof, in its sole judgment, without the requirement of giving any notice prior to or after making such changes to the information.</w:t>
      </w:r>
    </w:p>
    <w:p w14:paraId="6E3DD57F" w14:textId="77777777" w:rsidR="00487255" w:rsidRPr="00CB7480" w:rsidRDefault="00487255" w:rsidP="00B44E61">
      <w:r w:rsidRPr="00CB7480">
        <w:t>Use, copying and distribution of any AnyVision software described in this publication require an applicable software license.</w:t>
      </w:r>
    </w:p>
    <w:p w14:paraId="55346A50" w14:textId="67F0DF6B" w:rsidR="00487255" w:rsidRPr="00CB7480" w:rsidRDefault="00487255" w:rsidP="00B44E61">
      <w:r w:rsidRPr="00CB7480">
        <w:t>All product names, logos and brands are property of their respective owners. All company, product and service names used in this website are for identification purposes only.</w:t>
      </w:r>
    </w:p>
    <w:p w14:paraId="56DF5E98" w14:textId="2AAD1F63" w:rsidR="00487255" w:rsidRPr="00CB7480" w:rsidRDefault="0004784A" w:rsidP="00B44E61">
      <w:r w:rsidRPr="0004784A">
        <w:rPr>
          <w:noProof/>
        </w:rPr>
        <w:drawing>
          <wp:anchor distT="0" distB="0" distL="114300" distR="114300" simplePos="0" relativeHeight="251787264" behindDoc="1" locked="0" layoutInCell="1" allowOverlap="1" wp14:anchorId="1C4C31EA" wp14:editId="76DBBF9E">
            <wp:simplePos x="0" y="0"/>
            <wp:positionH relativeFrom="column">
              <wp:posOffset>3204210</wp:posOffset>
            </wp:positionH>
            <wp:positionV relativeFrom="paragraph">
              <wp:posOffset>320675</wp:posOffset>
            </wp:positionV>
            <wp:extent cx="3429000" cy="3040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T N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3040380"/>
                    </a:xfrm>
                    <a:prstGeom prst="rect">
                      <a:avLst/>
                    </a:prstGeom>
                  </pic:spPr>
                </pic:pic>
              </a:graphicData>
            </a:graphic>
            <wp14:sizeRelH relativeFrom="page">
              <wp14:pctWidth>0</wp14:pctWidth>
            </wp14:sizeRelH>
            <wp14:sizeRelV relativeFrom="page">
              <wp14:pctHeight>0</wp14:pctHeight>
            </wp14:sizeRelV>
          </wp:anchor>
        </w:drawing>
      </w:r>
      <w:r w:rsidR="00487255" w:rsidRPr="00CB7480">
        <w:t>The AnyVision logo is a trademark of AnyVision.</w:t>
      </w:r>
    </w:p>
    <w:p w14:paraId="041454F0" w14:textId="7D6BC68E" w:rsidR="00457FB0" w:rsidRPr="00CB7480" w:rsidRDefault="0004784A" w:rsidP="00B44E61">
      <w:r w:rsidRPr="0004784A">
        <w:rPr>
          <w:noProof/>
        </w:rPr>
        <mc:AlternateContent>
          <mc:Choice Requires="wps">
            <w:drawing>
              <wp:anchor distT="0" distB="0" distL="114300" distR="114300" simplePos="0" relativeHeight="251786240" behindDoc="1" locked="0" layoutInCell="1" allowOverlap="1" wp14:anchorId="6CE2226D" wp14:editId="61BEEB5D">
                <wp:simplePos x="0" y="0"/>
                <wp:positionH relativeFrom="column">
                  <wp:posOffset>-1325880</wp:posOffset>
                </wp:positionH>
                <wp:positionV relativeFrom="paragraph">
                  <wp:posOffset>1127760</wp:posOffset>
                </wp:positionV>
                <wp:extent cx="8747760" cy="1183042"/>
                <wp:effectExtent l="0" t="0" r="0" b="0"/>
                <wp:wrapNone/>
                <wp:docPr id="36" name="Rectangle 36"/>
                <wp:cNvGraphicFramePr/>
                <a:graphic xmlns:a="http://schemas.openxmlformats.org/drawingml/2006/main">
                  <a:graphicData uri="http://schemas.microsoft.com/office/word/2010/wordprocessingShape">
                    <wps:wsp>
                      <wps:cNvSpPr/>
                      <wps:spPr>
                        <a:xfrm>
                          <a:off x="0" y="0"/>
                          <a:ext cx="8747760" cy="1183042"/>
                        </a:xfrm>
                        <a:prstGeom prst="rect">
                          <a:avLst/>
                        </a:prstGeom>
                        <a:solidFill>
                          <a:srgbClr val="B6EEFF">
                            <a:alpha val="2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157A" id="Rectangle 36" o:spid="_x0000_s1026" style="position:absolute;margin-left:-104.4pt;margin-top:88.8pt;width:688.8pt;height:93.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" fillcolor="#b6eeff" stroked="f" strokeweight="1pt">
                <v:fill opacity="19018f"/>
              </v:rect>
            </w:pict>
          </mc:Fallback>
        </mc:AlternateContent>
      </w:r>
    </w:p>
    <w:p w14:paraId="02CAFDF6" w14:textId="57BAA7E8" w:rsidR="001A5ABF" w:rsidRDefault="001A5ABF" w:rsidP="00B44E61">
      <w:pPr>
        <w:sectPr w:rsidR="001A5ABF" w:rsidSect="0004784A">
          <w:headerReference w:type="default" r:id="rId20"/>
          <w:footerReference w:type="even" r:id="rId21"/>
          <w:footerReference w:type="default" r:id="rId22"/>
          <w:footerReference w:type="first" r:id="rId23"/>
          <w:pgSz w:w="11907" w:h="16839" w:code="9"/>
          <w:pgMar w:top="1174" w:right="1701" w:bottom="1225" w:left="1701" w:header="1701" w:footer="482" w:gutter="0"/>
          <w:cols w:space="720"/>
          <w:titlePg/>
          <w:docGrid w:linePitch="245"/>
        </w:sectPr>
      </w:pPr>
    </w:p>
    <w:bookmarkStart w:id="58" w:name="_Toc10041574"/>
    <w:p w14:paraId="61C8C3BF" w14:textId="40A2F79F" w:rsidR="00457FB0" w:rsidRPr="00703A9B" w:rsidRDefault="00F36196" w:rsidP="00E6224A">
      <w:pPr>
        <w:pStyle w:val="1"/>
        <w:numPr>
          <w:ilvl w:val="0"/>
          <w:numId w:val="35"/>
        </w:numPr>
        <w:spacing w:line="260" w:lineRule="atLeast"/>
        <w:ind w:left="1984" w:hanging="992"/>
        <w:rPr>
          <w:bCs/>
          <w:noProof/>
          <w:color w:val="404040" w:themeColor="text1" w:themeTint="BF"/>
          <w:szCs w:val="64"/>
          <w:lang w:eastAsia="en-US"/>
        </w:rPr>
      </w:pPr>
      <w:r w:rsidRPr="00FA78DA">
        <w:rPr>
          <w:bCs/>
          <w:noProof/>
          <w:color w:val="404040" w:themeColor="text1" w:themeTint="BF"/>
          <w:szCs w:val="64"/>
          <w:lang w:eastAsia="en-US"/>
        </w:rPr>
        <w:lastRenderedPageBreak/>
        <mc:AlternateContent>
          <mc:Choice Requires="wps">
            <w:drawing>
              <wp:anchor distT="0" distB="0" distL="114300" distR="114300" simplePos="0" relativeHeight="251780096" behindDoc="1" locked="0" layoutInCell="1" allowOverlap="1" wp14:anchorId="47026BAA" wp14:editId="393D8627">
                <wp:simplePos x="0" y="0"/>
                <wp:positionH relativeFrom="column">
                  <wp:posOffset>-434340</wp:posOffset>
                </wp:positionH>
                <wp:positionV relativeFrom="paragraph">
                  <wp:posOffset>-1113155</wp:posOffset>
                </wp:positionV>
                <wp:extent cx="3922776" cy="3227832"/>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3922776" cy="3227832"/>
                        </a:xfrm>
                        <a:prstGeom prst="rect">
                          <a:avLst/>
                        </a:prstGeom>
                        <a:solidFill>
                          <a:schemeClr val="lt1"/>
                        </a:solidFill>
                        <a:ln w="6350">
                          <a:noFill/>
                        </a:ln>
                      </wps:spPr>
                      <wps:txbx>
                        <w:txbxContent>
                          <w:p w14:paraId="03343204"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6BAA" id="Text Box 46" o:spid="_x0000_s1028" type="#_x0000_t202" style="position:absolute;left:0;text-align:left;margin-left:-34.2pt;margin-top:-87.65pt;width:308.9pt;height:254.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" fillcolor="white [3201]" stroked="f" strokeweight=".5pt">
                <v:textbox>
                  <w:txbxContent>
                    <w:p w14:paraId="03343204"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01</w:t>
                      </w:r>
                    </w:p>
                  </w:txbxContent>
                </v:textbox>
              </v:shape>
            </w:pict>
          </mc:Fallback>
        </mc:AlternateContent>
      </w:r>
      <w:r w:rsidR="00722763" w:rsidRPr="00703A9B">
        <w:rPr>
          <w:bCs/>
          <w:noProof/>
          <w:color w:val="404040" w:themeColor="text1" w:themeTint="BF"/>
          <w:szCs w:val="64"/>
          <w:lang w:eastAsia="en-US"/>
        </w:rPr>
        <w:t>Milestone</w:t>
      </w:r>
      <w:r w:rsidR="00F33A4A" w:rsidRPr="00703A9B">
        <w:rPr>
          <w:bCs/>
          <w:noProof/>
          <w:color w:val="404040" w:themeColor="text1" w:themeTint="BF"/>
          <w:szCs w:val="64"/>
          <w:lang w:eastAsia="en-US"/>
        </w:rPr>
        <w:t xml:space="preserve"> VMS—AnyVision</w:t>
      </w:r>
      <w:r w:rsidR="003733E7" w:rsidRPr="00703A9B">
        <w:rPr>
          <w:bCs/>
          <w:noProof/>
          <w:color w:val="404040" w:themeColor="text1" w:themeTint="BF"/>
          <w:szCs w:val="64"/>
          <w:lang w:eastAsia="en-US"/>
        </w:rPr>
        <w:t>:</w:t>
      </w:r>
      <w:r w:rsidR="00F33A4A" w:rsidRPr="00703A9B">
        <w:rPr>
          <w:bCs/>
          <w:noProof/>
          <w:color w:val="404040" w:themeColor="text1" w:themeTint="BF"/>
          <w:szCs w:val="64"/>
          <w:lang w:eastAsia="en-US"/>
        </w:rPr>
        <w:t xml:space="preserve"> Integration Overview</w:t>
      </w:r>
      <w:bookmarkEnd w:id="58"/>
      <w:r w:rsidR="000F299A" w:rsidRPr="00703A9B">
        <w:rPr>
          <w:bCs/>
          <w:noProof/>
          <w:color w:val="404040" w:themeColor="text1" w:themeTint="BF"/>
          <w:szCs w:val="64"/>
          <w:lang w:eastAsia="en-US"/>
        </w:rPr>
        <w:t xml:space="preserve"> </w:t>
      </w:r>
    </w:p>
    <w:p w14:paraId="65D7353D" w14:textId="77777777" w:rsidR="006C3014" w:rsidRPr="00CB7480" w:rsidRDefault="006C3014" w:rsidP="00B44E61"/>
    <w:p w14:paraId="2067CE57" w14:textId="3DC30485" w:rsidR="00CB753C" w:rsidRPr="00DF41AD" w:rsidRDefault="00CB753C" w:rsidP="00E6224A">
      <w:pPr>
        <w:pStyle w:val="21"/>
        <w:keepNext w:val="0"/>
        <w:keepLines w:val="0"/>
        <w:numPr>
          <w:ilvl w:val="1"/>
          <w:numId w:val="22"/>
        </w:numPr>
        <w:tabs>
          <w:tab w:val="clear" w:pos="1440"/>
          <w:tab w:val="clear" w:pos="1800"/>
        </w:tabs>
        <w:spacing w:before="0" w:after="160" w:line="260" w:lineRule="atLeast"/>
        <w:ind w:left="1985" w:hanging="992"/>
      </w:pPr>
      <w:bookmarkStart w:id="59" w:name="_Toc10041575"/>
      <w:r w:rsidRPr="00DF41AD">
        <w:t>About this Integration Guide</w:t>
      </w:r>
      <w:bookmarkEnd w:id="59"/>
    </w:p>
    <w:p w14:paraId="582F5705" w14:textId="77777777" w:rsidR="00B32C21" w:rsidRDefault="00B4360A" w:rsidP="00B4360A">
      <w:bookmarkStart w:id="60" w:name="_Hlk9336090"/>
      <w:r>
        <w:t xml:space="preserve">This guide describes the steps for </w:t>
      </w:r>
      <w:r w:rsidRPr="00B4360A">
        <w:t xml:space="preserve">integrating the various components making up the VMS environment. </w:t>
      </w:r>
      <w:r w:rsidR="00B32C21" w:rsidRPr="00B32C21">
        <w:t xml:space="preserve">VMS stands for Video Management System. A VMS is a security camera component that collects video from cameras and various devices. A VMS records and stores video to storage devices, and provides an interface for viewing live video, while providing access to recorded video. </w:t>
      </w:r>
    </w:p>
    <w:p w14:paraId="37C932A2" w14:textId="1C48E7DD" w:rsidR="005710BA" w:rsidRDefault="00B32C21" w:rsidP="00B4360A">
      <w:r>
        <w:t xml:space="preserve">VMS integration ensures that </w:t>
      </w:r>
      <w:r w:rsidR="00B4360A" w:rsidRPr="00B4360A">
        <w:t xml:space="preserve">the </w:t>
      </w:r>
      <w:r w:rsidR="00B4360A">
        <w:t xml:space="preserve">AnyVision </w:t>
      </w:r>
      <w:r w:rsidR="00674256">
        <w:t xml:space="preserve">Server, VMS </w:t>
      </w:r>
      <w:r w:rsidR="00B4360A" w:rsidRPr="00B4360A">
        <w:t>Gateway</w:t>
      </w:r>
      <w:r w:rsidR="00B4360A">
        <w:t xml:space="preserve"> computer</w:t>
      </w:r>
      <w:r w:rsidR="00B4360A" w:rsidRPr="00B4360A">
        <w:t>, and</w:t>
      </w:r>
      <w:r w:rsidR="00B4360A">
        <w:t xml:space="preserve"> </w:t>
      </w:r>
      <w:r w:rsidR="00760137">
        <w:t xml:space="preserve">Milestone XProtect® </w:t>
      </w:r>
      <w:r w:rsidR="00B4360A" w:rsidRPr="00B4360A">
        <w:t>video management software are installed, configured, and able to communicate with one another. Once these components are integrated and configured, AnyVision can detect faces, enabling</w:t>
      </w:r>
      <w:r w:rsidR="00F33A4A">
        <w:t xml:space="preserve"> </w:t>
      </w:r>
      <w:r w:rsidR="00760137">
        <w:t xml:space="preserve">Milestone XProtect </w:t>
      </w:r>
      <w:r w:rsidR="00B4360A" w:rsidRPr="00B4360A">
        <w:t xml:space="preserve">to </w:t>
      </w:r>
      <w:r w:rsidR="00E04FCA">
        <w:t>issue alarms</w:t>
      </w:r>
      <w:r w:rsidR="00CA2E76">
        <w:t>,</w:t>
      </w:r>
      <w:r w:rsidR="00E04FCA">
        <w:t xml:space="preserve"> generate events</w:t>
      </w:r>
      <w:r w:rsidR="00CA2E76">
        <w:t xml:space="preserve">, and monitor security. </w:t>
      </w:r>
      <w:r w:rsidR="00B4360A" w:rsidRPr="00B4360A">
        <w:t xml:space="preserve"> </w:t>
      </w:r>
    </w:p>
    <w:p w14:paraId="03747B9B" w14:textId="3B7F913C" w:rsidR="00F36196" w:rsidRDefault="00F33A4A" w:rsidP="00F36196">
      <w:r>
        <w:t xml:space="preserve">See Figure </w:t>
      </w:r>
      <w:r w:rsidR="00B32C21">
        <w:fldChar w:fldCharType="begin"/>
      </w:r>
      <w:r w:rsidR="00B32C21">
        <w:instrText xml:space="preserve"> </w:instrText>
      </w:r>
      <w:r w:rsidR="00B32C21" w:rsidRPr="00B32C21">
        <w:instrText>figref_sysarch</w:instrText>
      </w:r>
      <w:r w:rsidR="00B32C21">
        <w:instrText xml:space="preserve"> </w:instrText>
      </w:r>
      <w:r w:rsidR="00B32C21">
        <w:fldChar w:fldCharType="separate"/>
      </w:r>
      <w:r w:rsidR="00AC2F41">
        <w:rPr>
          <w:noProof/>
        </w:rPr>
        <w:t>1</w:t>
      </w:r>
      <w:r w:rsidR="00B32C21">
        <w:fldChar w:fldCharType="end"/>
      </w:r>
      <w:r>
        <w:t xml:space="preserve"> in section </w:t>
      </w:r>
      <w:r w:rsidR="00B32C21">
        <w:fldChar w:fldCharType="begin"/>
      </w:r>
      <w:r w:rsidR="00B32C21">
        <w:instrText xml:space="preserve"> REF _Ref8598275 \r \h </w:instrText>
      </w:r>
      <w:r w:rsidR="00B32C21">
        <w:fldChar w:fldCharType="separate"/>
      </w:r>
      <w:r w:rsidR="00AC2F41">
        <w:rPr>
          <w:rFonts w:hint="eastAsia"/>
          <w:cs/>
        </w:rPr>
        <w:t>‎</w:t>
      </w:r>
      <w:r w:rsidR="00AC2F41">
        <w:t>2.3</w:t>
      </w:r>
      <w:r w:rsidR="00B32C21">
        <w:fldChar w:fldCharType="end"/>
      </w:r>
      <w:r w:rsidR="00B32C21">
        <w:t xml:space="preserve">, </w:t>
      </w:r>
      <w:r w:rsidR="00B32C21">
        <w:fldChar w:fldCharType="begin"/>
      </w:r>
      <w:r w:rsidR="00B32C21">
        <w:instrText xml:space="preserve"> REF _Ref8598275 \h </w:instrText>
      </w:r>
      <w:r w:rsidR="00B32C21">
        <w:fldChar w:fldCharType="separate"/>
      </w:r>
      <w:r w:rsidR="00AC2F41" w:rsidRPr="00DF41AD">
        <w:t>Architecture</w:t>
      </w:r>
      <w:r w:rsidR="00B32C21">
        <w:fldChar w:fldCharType="end"/>
      </w:r>
      <w:r w:rsidR="00B32C21">
        <w:t>,</w:t>
      </w:r>
      <w:r>
        <w:t xml:space="preserve"> for a high-level visualization of the above components. </w:t>
      </w:r>
      <w:bookmarkEnd w:id="60"/>
    </w:p>
    <w:p w14:paraId="3483D057" w14:textId="415560EF" w:rsidR="00B4360A" w:rsidRPr="0008210A" w:rsidRDefault="00930467" w:rsidP="00F36196">
      <w:pPr>
        <w:rPr>
          <w:rFonts w:asciiTheme="minorHAnsi" w:hAnsiTheme="minorHAnsi" w:cstheme="minorHAnsi"/>
        </w:rPr>
      </w:pPr>
      <w:r>
        <w:rPr>
          <w:b/>
          <w:bCs/>
          <w:noProof/>
        </w:rPr>
        <w:drawing>
          <wp:anchor distT="0" distB="0" distL="114300" distR="114300" simplePos="0" relativeHeight="251757568" behindDoc="0" locked="0" layoutInCell="1" allowOverlap="1" wp14:anchorId="4CF738FD" wp14:editId="0CD4C863">
            <wp:simplePos x="0" y="0"/>
            <wp:positionH relativeFrom="column">
              <wp:posOffset>146783</wp:posOffset>
            </wp:positionH>
            <wp:positionV relativeFrom="paragraph">
              <wp:posOffset>333375</wp:posOffset>
            </wp:positionV>
            <wp:extent cx="316230" cy="316230"/>
            <wp:effectExtent l="0" t="0" r="1270" b="1270"/>
            <wp:wrapNone/>
            <wp:docPr id="84693" name="Picture 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porta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230" cy="316230"/>
                    </a:xfrm>
                    <a:prstGeom prst="rect">
                      <a:avLst/>
                    </a:prstGeom>
                  </pic:spPr>
                </pic:pic>
              </a:graphicData>
            </a:graphic>
            <wp14:sizeRelH relativeFrom="page">
              <wp14:pctWidth>0</wp14:pctWidth>
            </wp14:sizeRelH>
            <wp14:sizeRelV relativeFrom="page">
              <wp14:pctHeight>0</wp14:pctHeight>
            </wp14:sizeRelV>
          </wp:anchor>
        </w:drawing>
      </w:r>
      <w:r w:rsidR="00D551E2" w:rsidRPr="0008210A">
        <w:rPr>
          <w:rFonts w:asciiTheme="minorHAnsi" w:hAnsiTheme="minorHAnsi" w:cstheme="minorHAnsi"/>
        </w:rPr>
        <w:fldChar w:fldCharType="begin"/>
      </w:r>
      <w:r w:rsidR="00D551E2" w:rsidRPr="0008210A">
        <w:rPr>
          <w:rFonts w:asciiTheme="minorHAnsi" w:hAnsiTheme="minorHAnsi" w:cstheme="minorHAnsi"/>
        </w:rPr>
        <w:instrText xml:space="preserve"> XE "Facial detection" </w:instrText>
      </w:r>
      <w:r w:rsidR="00D551E2" w:rsidRPr="0008210A">
        <w:rPr>
          <w:rFonts w:asciiTheme="minorHAnsi" w:hAnsiTheme="minorHAnsi" w:cstheme="minorHAnsi"/>
        </w:rPr>
        <w:fldChar w:fldCharType="end"/>
      </w:r>
      <w:r w:rsidR="00701D70" w:rsidRPr="0008210A">
        <w:rPr>
          <w:rFonts w:asciiTheme="minorHAnsi" w:hAnsiTheme="minorHAnsi" w:cstheme="minorHAnsi"/>
        </w:rPr>
        <w:fldChar w:fldCharType="begin"/>
      </w:r>
      <w:r w:rsidR="00701D70" w:rsidRPr="0008210A">
        <w:rPr>
          <w:rFonts w:asciiTheme="minorHAnsi" w:hAnsiTheme="minorHAnsi" w:cstheme="minorHAnsi"/>
        </w:rPr>
        <w:instrText xml:space="preserve"> XE "Security</w:instrText>
      </w:r>
      <w:r w:rsidR="0008210A">
        <w:rPr>
          <w:rFonts w:asciiTheme="minorHAnsi" w:hAnsiTheme="minorHAnsi" w:cstheme="minorHAnsi"/>
        </w:rPr>
        <w:instrText xml:space="preserve">, </w:instrText>
      </w:r>
      <w:r w:rsidR="00701D70" w:rsidRPr="0008210A">
        <w:rPr>
          <w:rFonts w:asciiTheme="minorHAnsi" w:hAnsiTheme="minorHAnsi" w:cstheme="minorHAnsi"/>
        </w:rPr>
        <w:instrText xml:space="preserve">monitoring" </w:instrText>
      </w:r>
      <w:r w:rsidR="00701D70" w:rsidRPr="0008210A">
        <w:rPr>
          <w:rFonts w:asciiTheme="minorHAnsi" w:hAnsiTheme="minorHAnsi" w:cstheme="minorHAnsi"/>
        </w:rPr>
        <w:fldChar w:fldCharType="end"/>
      </w:r>
      <w:r w:rsidR="00D551E2" w:rsidRPr="0008210A">
        <w:rPr>
          <w:rFonts w:asciiTheme="minorHAnsi" w:hAnsiTheme="minorHAnsi" w:cstheme="minorHAnsi"/>
        </w:rPr>
        <w:fldChar w:fldCharType="begin"/>
      </w:r>
      <w:r w:rsidR="00D551E2" w:rsidRPr="0008210A">
        <w:rPr>
          <w:rFonts w:asciiTheme="minorHAnsi" w:hAnsiTheme="minorHAnsi" w:cstheme="minorHAnsi"/>
        </w:rPr>
        <w:instrText xml:space="preserve"> XE "VMS:environment" </w:instrText>
      </w:r>
      <w:r w:rsidR="00D551E2" w:rsidRPr="0008210A">
        <w:rPr>
          <w:rFonts w:asciiTheme="minorHAnsi" w:hAnsiTheme="minorHAnsi" w:cstheme="minorHAnsi"/>
        </w:rPr>
        <w:fldChar w:fldCharType="end"/>
      </w:r>
      <w:r w:rsidR="00701D70" w:rsidRPr="0008210A">
        <w:rPr>
          <w:rFonts w:asciiTheme="minorHAnsi" w:hAnsiTheme="minorHAnsi" w:cstheme="minorHAnsi"/>
        </w:rPr>
        <w:fldChar w:fldCharType="begin"/>
      </w:r>
      <w:r w:rsidR="00701D70" w:rsidRPr="0008210A">
        <w:rPr>
          <w:rFonts w:asciiTheme="minorHAnsi" w:hAnsiTheme="minorHAnsi" w:cstheme="minorHAnsi"/>
        </w:rPr>
        <w:instrText xml:space="preserve"> XE "Alarms:issuing" </w:instrText>
      </w:r>
      <w:r w:rsidR="00701D70" w:rsidRPr="0008210A">
        <w:rPr>
          <w:rFonts w:asciiTheme="minorHAnsi" w:hAnsiTheme="minorHAnsi" w:cstheme="minorHAnsi"/>
        </w:rPr>
        <w:fldChar w:fldCharType="end"/>
      </w:r>
    </w:p>
    <w:tbl>
      <w:tblPr>
        <w:tblW w:w="0" w:type="auto"/>
        <w:tblInd w:w="274" w:type="dxa"/>
        <w:tblLook w:val="04A0" w:firstRow="1" w:lastRow="0" w:firstColumn="1" w:lastColumn="0" w:noHBand="0" w:noVBand="1"/>
      </w:tblPr>
      <w:tblGrid>
        <w:gridCol w:w="680"/>
        <w:gridCol w:w="7551"/>
      </w:tblGrid>
      <w:tr w:rsidR="00312808" w14:paraId="5D82F71E" w14:textId="77777777" w:rsidTr="00542C48">
        <w:tc>
          <w:tcPr>
            <w:tcW w:w="719" w:type="dxa"/>
          </w:tcPr>
          <w:p w14:paraId="5781E99F" w14:textId="408E37F5" w:rsidR="00312808" w:rsidRDefault="00312808" w:rsidP="00542C48">
            <w:pPr>
              <w:pStyle w:val="Body"/>
              <w:ind w:left="0"/>
              <w:rPr>
                <w:rStyle w:val="afc"/>
              </w:rPr>
            </w:pPr>
          </w:p>
        </w:tc>
        <w:tc>
          <w:tcPr>
            <w:tcW w:w="8034" w:type="dxa"/>
          </w:tcPr>
          <w:p w14:paraId="2DEC4E42" w14:textId="77777777" w:rsidR="00312808" w:rsidRPr="00DE29D5" w:rsidRDefault="00312808" w:rsidP="00542C48">
            <w:pPr>
              <w:pStyle w:val="Body"/>
              <w:ind w:left="0"/>
              <w:rPr>
                <w:rStyle w:val="afc"/>
                <w:rFonts w:ascii="Roboto" w:hAnsi="Roboto"/>
              </w:rPr>
            </w:pPr>
            <w:r w:rsidRPr="00DE29D5">
              <w:rPr>
                <w:rStyle w:val="afc"/>
                <w:rFonts w:ascii="Roboto" w:hAnsi="Roboto"/>
              </w:rPr>
              <w:t>IMPORTANT</w:t>
            </w:r>
          </w:p>
        </w:tc>
      </w:tr>
      <w:tr w:rsidR="00312808" w:rsidRPr="00A75BD3" w14:paraId="434EE906" w14:textId="77777777" w:rsidTr="00542C48">
        <w:tc>
          <w:tcPr>
            <w:tcW w:w="719" w:type="dxa"/>
          </w:tcPr>
          <w:p w14:paraId="044F1C22" w14:textId="77777777" w:rsidR="00312808" w:rsidRDefault="00312808" w:rsidP="00542C48">
            <w:pPr>
              <w:pStyle w:val="Body"/>
              <w:ind w:left="0"/>
              <w:rPr>
                <w:b/>
                <w:bCs/>
              </w:rPr>
            </w:pPr>
          </w:p>
        </w:tc>
        <w:tc>
          <w:tcPr>
            <w:tcW w:w="8034" w:type="dxa"/>
          </w:tcPr>
          <w:p w14:paraId="69F6FCD8" w14:textId="792F9C28" w:rsidR="00312808" w:rsidRPr="00A75BD3" w:rsidRDefault="00312808" w:rsidP="00542C48">
            <w:pPr>
              <w:ind w:left="0"/>
              <w:rPr>
                <w:sz w:val="26"/>
                <w:szCs w:val="24"/>
              </w:rPr>
            </w:pPr>
            <w:r w:rsidRPr="00930467">
              <w:t>This document illustrates and explains the full procedure for a fresh installation of video management system</w:t>
            </w:r>
            <w:r w:rsidR="00390231" w:rsidRPr="00930467">
              <w:t>, end-to-end</w:t>
            </w:r>
            <w:r w:rsidRPr="00930467">
              <w:t>. If your VMS has already been configured, fully or partially, some of the procedures, steps, or parameter definitions might not be applicable.</w:t>
            </w:r>
            <w:r w:rsidRPr="00A75BD3">
              <w:rPr>
                <w:sz w:val="26"/>
                <w:szCs w:val="24"/>
              </w:rPr>
              <w:t xml:space="preserve">  </w:t>
            </w:r>
          </w:p>
        </w:tc>
      </w:tr>
    </w:tbl>
    <w:p w14:paraId="41EA2941" w14:textId="7FA0D114" w:rsidR="00DF41AD" w:rsidRPr="00DF41AD" w:rsidRDefault="00DF41AD" w:rsidP="00B44E61"/>
    <w:p w14:paraId="0BC4B2C1" w14:textId="77777777" w:rsidR="0079187C" w:rsidRPr="0079187C" w:rsidRDefault="0079187C" w:rsidP="0079187C">
      <w:pPr>
        <w:rPr>
          <w:lang w:eastAsia="en-US"/>
        </w:rPr>
      </w:pPr>
    </w:p>
    <w:p w14:paraId="4963999A" w14:textId="7E00CB52" w:rsidR="00CB753C" w:rsidRPr="00DF41AD" w:rsidRDefault="00F33A4A" w:rsidP="00E6224A">
      <w:pPr>
        <w:pStyle w:val="21"/>
        <w:numPr>
          <w:ilvl w:val="1"/>
          <w:numId w:val="22"/>
        </w:numPr>
        <w:tabs>
          <w:tab w:val="clear" w:pos="1440"/>
          <w:tab w:val="clear" w:pos="1800"/>
        </w:tabs>
        <w:spacing w:before="0" w:after="160" w:line="260" w:lineRule="atLeast"/>
        <w:ind w:left="1985" w:hanging="992"/>
      </w:pPr>
      <w:bookmarkStart w:id="61" w:name="_Toc10041576"/>
      <w:r>
        <w:lastRenderedPageBreak/>
        <w:t>Purpose and Scope</w:t>
      </w:r>
      <w:bookmarkEnd w:id="61"/>
      <w:r>
        <w:t xml:space="preserve"> </w:t>
      </w:r>
    </w:p>
    <w:p w14:paraId="58916CEE" w14:textId="6A4E77CD" w:rsidR="00930467" w:rsidRDefault="00BF67BB" w:rsidP="00D073C5">
      <w:pPr>
        <w:keepNext/>
      </w:pPr>
      <w:r w:rsidRPr="00CB7480">
        <w:t>This</w:t>
      </w:r>
      <w:r>
        <w:t xml:space="preserve"> guide describes how to install the VMS Gateway and </w:t>
      </w:r>
      <w:r w:rsidR="00760137">
        <w:t>Milestone XProtect</w:t>
      </w:r>
      <w:r w:rsidR="00CA2E76">
        <w:t xml:space="preserve"> </w:t>
      </w:r>
      <w:r>
        <w:t xml:space="preserve">video management software and configure the AnyVision Server to communicate with third-party video cameras. Here is a brief summary of what you’ll find in the </w:t>
      </w:r>
      <w:r w:rsidR="00390231">
        <w:t xml:space="preserve">sections </w:t>
      </w:r>
      <w:r>
        <w:t>that follow.</w:t>
      </w:r>
    </w:p>
    <w:p w14:paraId="26070AE0" w14:textId="43FD9558" w:rsidR="00026ECF" w:rsidRPr="00F46A8A" w:rsidRDefault="00026ECF" w:rsidP="00F46A8A">
      <w:pPr>
        <w:pStyle w:val="TableCaption"/>
      </w:pPr>
      <w:bookmarkStart w:id="62" w:name="_Toc10041617"/>
      <w:r w:rsidRPr="00F46A8A">
        <w:t xml:space="preserve">Table </w:t>
      </w:r>
      <w:fldSimple w:instr=" seq table ">
        <w:r w:rsidR="00AC2F41">
          <w:rPr>
            <w:noProof/>
          </w:rPr>
          <w:t>1</w:t>
        </w:r>
      </w:fldSimple>
      <w:r w:rsidRPr="00F46A8A">
        <w:t>.</w:t>
      </w:r>
      <w:r w:rsidR="00731DBA" w:rsidRPr="00F46A8A">
        <w:t xml:space="preserve"> </w:t>
      </w:r>
      <w:r w:rsidRPr="00F46A8A">
        <w:t>Section Summary</w:t>
      </w:r>
      <w:bookmarkEnd w:id="62"/>
    </w:p>
    <w:tbl>
      <w:tblPr>
        <w:tblStyle w:val="af8"/>
        <w:tblW w:w="0" w:type="auto"/>
        <w:tblInd w:w="108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602"/>
        <w:gridCol w:w="3813"/>
      </w:tblGrid>
      <w:tr w:rsidR="00A516C3" w14:paraId="599AF218" w14:textId="77777777" w:rsidTr="00D034AC">
        <w:tc>
          <w:tcPr>
            <w:tcW w:w="3602" w:type="dxa"/>
          </w:tcPr>
          <w:p w14:paraId="57604F69" w14:textId="343AE69C" w:rsidR="00A516C3" w:rsidRPr="002B226E" w:rsidRDefault="00026ECF" w:rsidP="00D92C01">
            <w:pPr>
              <w:pStyle w:val="TableText"/>
              <w:spacing w:before="80" w:after="80"/>
              <w:rPr>
                <w:rFonts w:ascii="Roboto" w:hAnsi="Roboto"/>
              </w:rPr>
            </w:pPr>
            <w:r>
              <w:rPr>
                <w:b/>
                <w:bCs/>
              </w:rPr>
              <w:t xml:space="preserve">Section </w:t>
            </w:r>
            <w:r>
              <w:rPr>
                <w:b/>
                <w:bCs/>
              </w:rPr>
              <w:fldChar w:fldCharType="begin"/>
            </w:r>
            <w:r>
              <w:rPr>
                <w:b/>
                <w:bCs/>
              </w:rPr>
              <w:instrText xml:space="preserve"> REF chName_AboutVMSGateway \r \h </w:instrText>
            </w:r>
            <w:r>
              <w:rPr>
                <w:b/>
                <w:bCs/>
              </w:rPr>
            </w:r>
            <w:r>
              <w:rPr>
                <w:b/>
                <w:bCs/>
              </w:rPr>
              <w:fldChar w:fldCharType="separate"/>
            </w:r>
            <w:r w:rsidR="00AC2F41">
              <w:rPr>
                <w:rFonts w:hint="eastAsia"/>
                <w:b/>
                <w:bCs/>
                <w:cs/>
              </w:rPr>
              <w:t>‎</w:t>
            </w:r>
            <w:r w:rsidR="00AC2F41">
              <w:rPr>
                <w:b/>
                <w:bCs/>
              </w:rPr>
              <w:t>2</w:t>
            </w:r>
            <w:r>
              <w:rPr>
                <w:b/>
                <w:bCs/>
              </w:rPr>
              <w:fldChar w:fldCharType="end"/>
            </w:r>
            <w:r w:rsidR="00A516C3" w:rsidRPr="002B226E">
              <w:rPr>
                <w:b/>
                <w:bCs/>
              </w:rPr>
              <w:t xml:space="preserve">, </w:t>
            </w:r>
            <w:r w:rsidR="00A516C3" w:rsidRPr="002B226E">
              <w:fldChar w:fldCharType="begin"/>
            </w:r>
            <w:r w:rsidR="00A516C3" w:rsidRPr="002B226E">
              <w:instrText xml:space="preserve"> ref chname_</w:instrText>
            </w:r>
            <w:r w:rsidR="00501342" w:rsidRPr="002B226E">
              <w:instrText>aboutvmsgateway</w:instrText>
            </w:r>
            <w:r w:rsidR="00A516C3" w:rsidRPr="002B226E">
              <w:instrText xml:space="preserve"> \* MERGEFORMAT </w:instrText>
            </w:r>
            <w:r w:rsidR="00A516C3" w:rsidRPr="002B226E">
              <w:fldChar w:fldCharType="separate"/>
            </w:r>
            <w:r w:rsidR="00AC2F41" w:rsidRPr="00AC2F41">
              <w:t>About the VMS Gateway</w:t>
            </w:r>
            <w:r w:rsidR="00A516C3" w:rsidRPr="002B226E">
              <w:fldChar w:fldCharType="end"/>
            </w:r>
          </w:p>
        </w:tc>
        <w:tc>
          <w:tcPr>
            <w:tcW w:w="3813" w:type="dxa"/>
          </w:tcPr>
          <w:p w14:paraId="24D34F6E" w14:textId="36A05517" w:rsidR="00A516C3" w:rsidRDefault="00EE1801" w:rsidP="00D92C01">
            <w:pPr>
              <w:pStyle w:val="TableText"/>
              <w:spacing w:before="80" w:after="80"/>
              <w:rPr>
                <w:rFonts w:ascii="Roboto" w:hAnsi="Roboto"/>
                <w:szCs w:val="20"/>
              </w:rPr>
            </w:pPr>
            <w:r>
              <w:rPr>
                <w:rFonts w:ascii="Roboto" w:hAnsi="Roboto"/>
                <w:szCs w:val="20"/>
              </w:rPr>
              <w:t>Describes the capabilities, components, and architecture of AnyVision</w:t>
            </w:r>
            <w:r w:rsidR="00B668DE">
              <w:rPr>
                <w:rFonts w:ascii="Roboto" w:hAnsi="Roboto"/>
                <w:szCs w:val="20"/>
              </w:rPr>
              <w:t>’s</w:t>
            </w:r>
            <w:r>
              <w:rPr>
                <w:rFonts w:ascii="Roboto" w:hAnsi="Roboto"/>
                <w:szCs w:val="20"/>
              </w:rPr>
              <w:t xml:space="preserve"> VMS Gateway, and prerequisite steps to ensure a smooth integration process  </w:t>
            </w:r>
          </w:p>
        </w:tc>
      </w:tr>
      <w:tr w:rsidR="00A516C3" w14:paraId="2AB8A22B" w14:textId="77777777" w:rsidTr="00D034AC">
        <w:tc>
          <w:tcPr>
            <w:tcW w:w="3602" w:type="dxa"/>
          </w:tcPr>
          <w:p w14:paraId="28467955" w14:textId="13DD0EC4" w:rsidR="00A516C3" w:rsidRPr="002B226E" w:rsidRDefault="00026ECF" w:rsidP="00D92C01">
            <w:pPr>
              <w:pStyle w:val="TableText"/>
              <w:spacing w:before="80" w:after="80"/>
            </w:pPr>
            <w:r>
              <w:rPr>
                <w:b/>
              </w:rPr>
              <w:t>Section</w:t>
            </w:r>
            <w:r w:rsidR="00B11863">
              <w:rPr>
                <w:b/>
              </w:rPr>
              <w:t xml:space="preserve"> </w:t>
            </w:r>
            <w:r w:rsidR="00B11863">
              <w:rPr>
                <w:b/>
              </w:rPr>
              <w:fldChar w:fldCharType="begin"/>
            </w:r>
            <w:r w:rsidR="00B11863">
              <w:rPr>
                <w:b/>
              </w:rPr>
              <w:instrText xml:space="preserve"> REF _Ref8740921 \r \h </w:instrText>
            </w:r>
            <w:r w:rsidR="00B11863">
              <w:rPr>
                <w:b/>
              </w:rPr>
            </w:r>
            <w:r w:rsidR="00B11863">
              <w:rPr>
                <w:b/>
              </w:rPr>
              <w:fldChar w:fldCharType="separate"/>
            </w:r>
            <w:r w:rsidR="00AC2F41">
              <w:rPr>
                <w:rFonts w:hint="eastAsia"/>
                <w:b/>
                <w:cs/>
              </w:rPr>
              <w:t>‎</w:t>
            </w:r>
            <w:r w:rsidR="00AC2F41">
              <w:rPr>
                <w:b/>
              </w:rPr>
              <w:t>3</w:t>
            </w:r>
            <w:r w:rsidR="00B11863">
              <w:rPr>
                <w:b/>
              </w:rPr>
              <w:fldChar w:fldCharType="end"/>
            </w:r>
            <w:r w:rsidR="00A516C3" w:rsidRPr="002B226E">
              <w:rPr>
                <w:b/>
                <w:bCs/>
              </w:rPr>
              <w:t xml:space="preserve">, </w:t>
            </w:r>
            <w:r w:rsidR="00A516C3" w:rsidRPr="002B226E">
              <w:fldChar w:fldCharType="begin"/>
            </w:r>
            <w:r w:rsidR="00A516C3" w:rsidRPr="002B226E">
              <w:instrText xml:space="preserve"> chname_</w:instrText>
            </w:r>
            <w:r w:rsidR="00501342" w:rsidRPr="002B226E">
              <w:instrText>vmsintegrationprocess</w:instrText>
            </w:r>
            <w:r w:rsidR="00A516C3" w:rsidRPr="002B226E">
              <w:instrText xml:space="preserve"> </w:instrText>
            </w:r>
            <w:r w:rsidR="00A516C3" w:rsidRPr="002B226E">
              <w:fldChar w:fldCharType="separate"/>
            </w:r>
            <w:r w:rsidR="00AC2F41" w:rsidRPr="00703A9B">
              <w:rPr>
                <w:bCs/>
                <w:noProof/>
                <w:color w:val="404040" w:themeColor="text1" w:themeTint="BF"/>
                <w:szCs w:val="64"/>
                <w:lang w:eastAsia="en-US"/>
              </w:rPr>
              <w:t>VMS Integration</w:t>
            </w:r>
            <w:r w:rsidR="00A516C3" w:rsidRPr="002B226E">
              <w:fldChar w:fldCharType="end"/>
            </w:r>
          </w:p>
        </w:tc>
        <w:tc>
          <w:tcPr>
            <w:tcW w:w="3813" w:type="dxa"/>
          </w:tcPr>
          <w:p w14:paraId="32A979F6" w14:textId="6C077205" w:rsidR="00A516C3" w:rsidRDefault="00EE1801" w:rsidP="00D92C01">
            <w:pPr>
              <w:pStyle w:val="TableText"/>
              <w:spacing w:before="80" w:after="80"/>
              <w:rPr>
                <w:rFonts w:ascii="Roboto" w:hAnsi="Roboto"/>
                <w:szCs w:val="20"/>
              </w:rPr>
            </w:pPr>
            <w:r>
              <w:rPr>
                <w:rFonts w:ascii="Roboto" w:hAnsi="Roboto"/>
                <w:szCs w:val="20"/>
              </w:rPr>
              <w:t>Provides a workflow walking you through the end-to-end VMS integration process</w:t>
            </w:r>
          </w:p>
        </w:tc>
      </w:tr>
      <w:tr w:rsidR="00B11863" w14:paraId="10B4B074" w14:textId="77777777" w:rsidTr="00D034AC">
        <w:tc>
          <w:tcPr>
            <w:tcW w:w="3602" w:type="dxa"/>
          </w:tcPr>
          <w:p w14:paraId="531B2846" w14:textId="122BA2E8" w:rsidR="00B11863" w:rsidRPr="00760137" w:rsidRDefault="00E31B12" w:rsidP="00D92C01">
            <w:pPr>
              <w:pStyle w:val="TableText"/>
              <w:spacing w:before="80" w:after="80"/>
              <w:rPr>
                <w:b/>
              </w:rPr>
            </w:pPr>
            <w:r>
              <w:rPr>
                <w:b/>
              </w:rPr>
              <w:t xml:space="preserve">Section </w:t>
            </w:r>
            <w:r>
              <w:rPr>
                <w:b/>
              </w:rPr>
              <w:fldChar w:fldCharType="begin"/>
            </w:r>
            <w:r>
              <w:rPr>
                <w:b/>
              </w:rPr>
              <w:instrText xml:space="preserve"> REF _Ref8979925 \r \h </w:instrText>
            </w:r>
            <w:r>
              <w:rPr>
                <w:b/>
              </w:rPr>
            </w:r>
            <w:r>
              <w:rPr>
                <w:b/>
              </w:rPr>
              <w:fldChar w:fldCharType="separate"/>
            </w:r>
            <w:r w:rsidR="00AC2F41">
              <w:rPr>
                <w:rFonts w:hint="eastAsia"/>
                <w:b/>
                <w:cs/>
              </w:rPr>
              <w:t>‎</w:t>
            </w:r>
            <w:r w:rsidR="00AC2F41">
              <w:rPr>
                <w:b/>
              </w:rPr>
              <w:t>3.2</w:t>
            </w:r>
            <w:r>
              <w:rPr>
                <w:b/>
              </w:rPr>
              <w:fldChar w:fldCharType="end"/>
            </w:r>
            <w:r>
              <w:rPr>
                <w:b/>
              </w:rPr>
              <w:t xml:space="preserve">, </w:t>
            </w:r>
            <w:r w:rsidRPr="002B226E">
              <w:rPr>
                <w:b/>
              </w:rPr>
              <w:fldChar w:fldCharType="begin"/>
            </w:r>
            <w:r w:rsidRPr="002B226E">
              <w:rPr>
                <w:b/>
              </w:rPr>
              <w:instrText xml:space="preserve"> </w:instrText>
            </w:r>
            <w:r w:rsidRPr="00E31B12">
              <w:rPr>
                <w:b/>
              </w:rPr>
              <w:instrText>chName_GWandMgtSetup</w:instrText>
            </w:r>
            <w:r w:rsidRPr="002B226E">
              <w:rPr>
                <w:b/>
              </w:rPr>
              <w:instrText xml:space="preserve"> </w:instrText>
            </w:r>
            <w:r w:rsidRPr="002B226E">
              <w:rPr>
                <w:b/>
                <w:bCs/>
              </w:rPr>
              <w:instrText>\* MERGEFORMAT</w:instrText>
            </w:r>
            <w:r w:rsidRPr="002B226E">
              <w:rPr>
                <w:b/>
              </w:rPr>
              <w:instrText xml:space="preserve"> </w:instrText>
            </w:r>
            <w:r w:rsidRPr="002B226E">
              <w:rPr>
                <w:b/>
              </w:rPr>
              <w:fldChar w:fldCharType="separate"/>
            </w:r>
            <w:r w:rsidR="00AC2F41">
              <w:t>Gateway and Management Setup</w:t>
            </w:r>
            <w:r w:rsidRPr="002B226E">
              <w:rPr>
                <w:b/>
              </w:rPr>
              <w:fldChar w:fldCharType="end"/>
            </w:r>
          </w:p>
        </w:tc>
        <w:tc>
          <w:tcPr>
            <w:tcW w:w="3813" w:type="dxa"/>
          </w:tcPr>
          <w:p w14:paraId="53E4EF14" w14:textId="408B22B0" w:rsidR="00B11863" w:rsidRDefault="00B11863" w:rsidP="00D92C01">
            <w:pPr>
              <w:pStyle w:val="TableText"/>
              <w:spacing w:before="80" w:after="80"/>
              <w:rPr>
                <w:rFonts w:ascii="Roboto" w:hAnsi="Roboto"/>
                <w:szCs w:val="20"/>
              </w:rPr>
            </w:pPr>
            <w:r>
              <w:rPr>
                <w:rFonts w:ascii="Roboto" w:hAnsi="Roboto"/>
                <w:szCs w:val="20"/>
              </w:rPr>
              <w:t>Describes Gateway and video management software installation, ensuring database connectivity, and configuring the VMS Gateway</w:t>
            </w:r>
          </w:p>
        </w:tc>
      </w:tr>
      <w:tr w:rsidR="00A516C3" w14:paraId="2A7354BA" w14:textId="77777777" w:rsidTr="00D034AC">
        <w:tc>
          <w:tcPr>
            <w:tcW w:w="3602" w:type="dxa"/>
          </w:tcPr>
          <w:p w14:paraId="6F517D85" w14:textId="0175F941" w:rsidR="00A516C3" w:rsidRPr="002B226E" w:rsidRDefault="00026ECF" w:rsidP="00D92C01">
            <w:pPr>
              <w:pStyle w:val="TableText"/>
              <w:spacing w:before="80" w:after="80"/>
              <w:rPr>
                <w:b/>
              </w:rPr>
            </w:pPr>
            <w:r>
              <w:rPr>
                <w:b/>
              </w:rPr>
              <w:t xml:space="preserve">Section </w:t>
            </w:r>
            <w:r>
              <w:rPr>
                <w:b/>
              </w:rPr>
              <w:fldChar w:fldCharType="begin"/>
            </w:r>
            <w:r>
              <w:rPr>
                <w:b/>
              </w:rPr>
              <w:instrText xml:space="preserve"> REF chName_ServerConfiguration \r \h </w:instrText>
            </w:r>
            <w:r>
              <w:rPr>
                <w:b/>
              </w:rPr>
            </w:r>
            <w:r>
              <w:rPr>
                <w:b/>
              </w:rPr>
              <w:fldChar w:fldCharType="separate"/>
            </w:r>
            <w:r w:rsidR="00AC2F41">
              <w:rPr>
                <w:rFonts w:hint="eastAsia"/>
                <w:b/>
                <w:cs/>
              </w:rPr>
              <w:t>‎</w:t>
            </w:r>
            <w:r w:rsidR="00AC2F41">
              <w:rPr>
                <w:b/>
              </w:rPr>
              <w:t>3.3</w:t>
            </w:r>
            <w:r>
              <w:rPr>
                <w:b/>
              </w:rPr>
              <w:fldChar w:fldCharType="end"/>
            </w:r>
            <w:r w:rsidR="00A516C3" w:rsidRPr="002B226E">
              <w:rPr>
                <w:b/>
              </w:rPr>
              <w:t xml:space="preserve">, </w:t>
            </w:r>
            <w:r w:rsidR="00A516C3" w:rsidRPr="002B226E">
              <w:rPr>
                <w:b/>
              </w:rPr>
              <w:fldChar w:fldCharType="begin"/>
            </w:r>
            <w:r w:rsidR="00A516C3" w:rsidRPr="002B226E">
              <w:rPr>
                <w:b/>
              </w:rPr>
              <w:instrText xml:space="preserve"> chname_</w:instrText>
            </w:r>
            <w:r w:rsidR="00501342" w:rsidRPr="002B226E">
              <w:rPr>
                <w:b/>
              </w:rPr>
              <w:instrText>serverconfiguration</w:instrText>
            </w:r>
            <w:r w:rsidR="00A516C3" w:rsidRPr="002B226E">
              <w:rPr>
                <w:b/>
              </w:rPr>
              <w:instrText xml:space="preserve"> </w:instrText>
            </w:r>
            <w:r w:rsidR="00A516C3" w:rsidRPr="002B226E">
              <w:rPr>
                <w:b/>
                <w:bCs/>
              </w:rPr>
              <w:instrText>\* MERGEFORMAT</w:instrText>
            </w:r>
            <w:r w:rsidR="00A516C3" w:rsidRPr="002B226E">
              <w:rPr>
                <w:b/>
              </w:rPr>
              <w:instrText xml:space="preserve"> </w:instrText>
            </w:r>
            <w:r w:rsidR="00A516C3" w:rsidRPr="002B226E">
              <w:rPr>
                <w:b/>
              </w:rPr>
              <w:fldChar w:fldCharType="separate"/>
            </w:r>
            <w:r w:rsidR="00AC2F41">
              <w:t>Connect Cameras: Server Configuration</w:t>
            </w:r>
            <w:r w:rsidR="00A516C3" w:rsidRPr="002B226E">
              <w:rPr>
                <w:b/>
              </w:rPr>
              <w:fldChar w:fldCharType="end"/>
            </w:r>
          </w:p>
        </w:tc>
        <w:tc>
          <w:tcPr>
            <w:tcW w:w="3813" w:type="dxa"/>
          </w:tcPr>
          <w:p w14:paraId="2449489C" w14:textId="7A10C471" w:rsidR="00A516C3" w:rsidRDefault="00EE1801" w:rsidP="00D92C01">
            <w:pPr>
              <w:pStyle w:val="TableText"/>
              <w:spacing w:before="80" w:after="80"/>
              <w:rPr>
                <w:rFonts w:ascii="Roboto" w:hAnsi="Roboto"/>
                <w:szCs w:val="20"/>
              </w:rPr>
            </w:pPr>
            <w:r>
              <w:rPr>
                <w:rFonts w:ascii="Roboto" w:hAnsi="Roboto"/>
                <w:szCs w:val="20"/>
              </w:rPr>
              <w:t>Describes how to configure AnyVision server, including server</w:t>
            </w:r>
            <w:r w:rsidR="00B668DE">
              <w:rPr>
                <w:rFonts w:ascii="Roboto" w:hAnsi="Roboto"/>
                <w:szCs w:val="20"/>
              </w:rPr>
              <w:t>’s</w:t>
            </w:r>
            <w:r>
              <w:rPr>
                <w:rFonts w:ascii="Roboto" w:hAnsi="Roboto"/>
                <w:szCs w:val="20"/>
              </w:rPr>
              <w:t xml:space="preserve"> settings, camera selection, and general settings </w:t>
            </w:r>
          </w:p>
        </w:tc>
      </w:tr>
      <w:tr w:rsidR="00A516C3" w14:paraId="4683DADA" w14:textId="77777777" w:rsidTr="00D034AC">
        <w:tc>
          <w:tcPr>
            <w:tcW w:w="3602" w:type="dxa"/>
          </w:tcPr>
          <w:p w14:paraId="2586250F" w14:textId="0A987278" w:rsidR="00A516C3" w:rsidRPr="002B226E" w:rsidRDefault="00026ECF" w:rsidP="00D92C01">
            <w:pPr>
              <w:pStyle w:val="TableText"/>
              <w:spacing w:before="80" w:after="80"/>
              <w:rPr>
                <w:b/>
              </w:rPr>
            </w:pPr>
            <w:r>
              <w:rPr>
                <w:b/>
              </w:rPr>
              <w:t xml:space="preserve">Section </w:t>
            </w:r>
            <w:r>
              <w:rPr>
                <w:b/>
              </w:rPr>
              <w:fldChar w:fldCharType="begin"/>
            </w:r>
            <w:r>
              <w:rPr>
                <w:b/>
              </w:rPr>
              <w:instrText xml:space="preserve"> REF chName_SendingEvents \r \h </w:instrText>
            </w:r>
            <w:r>
              <w:rPr>
                <w:b/>
              </w:rPr>
            </w:r>
            <w:r>
              <w:rPr>
                <w:b/>
              </w:rPr>
              <w:fldChar w:fldCharType="separate"/>
            </w:r>
            <w:r w:rsidR="00AC2F41">
              <w:rPr>
                <w:rFonts w:hint="eastAsia"/>
                <w:b/>
                <w:cs/>
              </w:rPr>
              <w:t>‎</w:t>
            </w:r>
            <w:r w:rsidR="00AC2F41">
              <w:rPr>
                <w:b/>
              </w:rPr>
              <w:t>3.4</w:t>
            </w:r>
            <w:r>
              <w:rPr>
                <w:b/>
              </w:rPr>
              <w:fldChar w:fldCharType="end"/>
            </w:r>
            <w:r w:rsidR="00A516C3" w:rsidRPr="002B226E">
              <w:rPr>
                <w:b/>
              </w:rPr>
              <w:t xml:space="preserve">, </w:t>
            </w:r>
            <w:r w:rsidR="00A516C3" w:rsidRPr="002B226E">
              <w:rPr>
                <w:b/>
              </w:rPr>
              <w:fldChar w:fldCharType="begin"/>
            </w:r>
            <w:r w:rsidR="00A516C3" w:rsidRPr="002B226E">
              <w:rPr>
                <w:b/>
              </w:rPr>
              <w:instrText xml:space="preserve"> chname_</w:instrText>
            </w:r>
            <w:r w:rsidR="00501342" w:rsidRPr="002B226E">
              <w:rPr>
                <w:b/>
              </w:rPr>
              <w:instrText>se</w:instrText>
            </w:r>
            <w:r w:rsidR="00E14BB2" w:rsidRPr="002B226E">
              <w:rPr>
                <w:b/>
              </w:rPr>
              <w:instrText>ndingevents</w:instrText>
            </w:r>
            <w:r w:rsidR="00A516C3" w:rsidRPr="002B226E">
              <w:rPr>
                <w:b/>
              </w:rPr>
              <w:instrText xml:space="preserve"> </w:instrText>
            </w:r>
            <w:r w:rsidR="00A516C3" w:rsidRPr="002B226E">
              <w:rPr>
                <w:b/>
                <w:bCs/>
              </w:rPr>
              <w:instrText>\* MERGEFORMAT</w:instrText>
            </w:r>
            <w:r w:rsidR="00A516C3" w:rsidRPr="002B226E">
              <w:rPr>
                <w:b/>
              </w:rPr>
              <w:instrText xml:space="preserve"> </w:instrText>
            </w:r>
            <w:r w:rsidR="00A516C3" w:rsidRPr="002B226E">
              <w:rPr>
                <w:b/>
              </w:rPr>
              <w:fldChar w:fldCharType="separate"/>
            </w:r>
            <w:r w:rsidR="00AC2F41" w:rsidRPr="00AC2F41">
              <w:rPr>
                <w:bCs/>
              </w:rPr>
              <w:t>Define MIPs</w:t>
            </w:r>
            <w:r w:rsidR="00AC2F41">
              <w:t>, Verify Image Display</w:t>
            </w:r>
            <w:r w:rsidR="00A516C3" w:rsidRPr="002B226E">
              <w:rPr>
                <w:b/>
              </w:rPr>
              <w:fldChar w:fldCharType="end"/>
            </w:r>
          </w:p>
        </w:tc>
        <w:tc>
          <w:tcPr>
            <w:tcW w:w="3813" w:type="dxa"/>
          </w:tcPr>
          <w:p w14:paraId="264880D9" w14:textId="4EF147AD" w:rsidR="00A516C3" w:rsidRDefault="00394FA7" w:rsidP="00D92C01">
            <w:pPr>
              <w:pStyle w:val="TableText"/>
              <w:spacing w:before="80" w:after="80"/>
              <w:rPr>
                <w:rFonts w:ascii="Roboto" w:hAnsi="Roboto"/>
                <w:szCs w:val="20"/>
              </w:rPr>
            </w:pPr>
            <w:r>
              <w:rPr>
                <w:rFonts w:ascii="Roboto" w:hAnsi="Roboto"/>
                <w:szCs w:val="20"/>
              </w:rPr>
              <w:t>Describes how to troubleshoot MIP drivers and ensure live image display in the third-party video management system</w:t>
            </w:r>
            <w:r w:rsidR="00EE1801">
              <w:rPr>
                <w:rFonts w:ascii="Roboto" w:hAnsi="Roboto"/>
                <w:szCs w:val="20"/>
              </w:rPr>
              <w:t xml:space="preserve">  </w:t>
            </w:r>
          </w:p>
        </w:tc>
      </w:tr>
    </w:tbl>
    <w:p w14:paraId="640A0D66" w14:textId="31257430" w:rsidR="00930467" w:rsidRDefault="00930467" w:rsidP="00BF67BB"/>
    <w:p w14:paraId="0D08730E" w14:textId="2CD4E37B" w:rsidR="00CB753C" w:rsidRDefault="00CB753C" w:rsidP="00D92C01">
      <w:pPr>
        <w:pStyle w:val="21"/>
        <w:numPr>
          <w:ilvl w:val="1"/>
          <w:numId w:val="22"/>
        </w:numPr>
        <w:tabs>
          <w:tab w:val="clear" w:pos="1440"/>
          <w:tab w:val="clear" w:pos="1800"/>
        </w:tabs>
        <w:spacing w:before="0" w:after="160" w:line="260" w:lineRule="atLeast"/>
        <w:ind w:left="1984" w:hanging="992"/>
      </w:pPr>
      <w:bookmarkStart w:id="63" w:name="_Toc10041577"/>
      <w:r w:rsidRPr="00DF41AD">
        <w:t>Concepts, Terms, and Abbreviations</w:t>
      </w:r>
      <w:bookmarkEnd w:id="63"/>
    </w:p>
    <w:p w14:paraId="0D643769" w14:textId="30BA720B" w:rsidR="00082CDB" w:rsidRDefault="00791999" w:rsidP="004B0009">
      <w:pPr>
        <w:keepNext/>
        <w:rPr>
          <w:rFonts w:ascii="Roboto" w:hAnsi="Roboto"/>
          <w:szCs w:val="20"/>
        </w:rPr>
      </w:pPr>
      <w:r>
        <w:rPr>
          <w:rFonts w:ascii="Roboto" w:hAnsi="Roboto"/>
          <w:szCs w:val="20"/>
        </w:rPr>
        <w:t xml:space="preserve">Familiarity with the terms, concepts, and abbreviations appearing below could prove </w:t>
      </w:r>
      <w:r w:rsidR="00674256">
        <w:rPr>
          <w:rFonts w:ascii="Roboto" w:hAnsi="Roboto"/>
          <w:szCs w:val="20"/>
        </w:rPr>
        <w:t xml:space="preserve">useful in helping ease the process of </w:t>
      </w:r>
      <w:r w:rsidR="00891248">
        <w:rPr>
          <w:rFonts w:ascii="Roboto" w:hAnsi="Roboto"/>
          <w:szCs w:val="20"/>
        </w:rPr>
        <w:t xml:space="preserve">performing integration of AnyVision </w:t>
      </w:r>
      <w:r w:rsidR="00674256">
        <w:rPr>
          <w:rFonts w:ascii="Roboto" w:hAnsi="Roboto"/>
          <w:szCs w:val="20"/>
        </w:rPr>
        <w:t xml:space="preserve">Server, VMS </w:t>
      </w:r>
      <w:r>
        <w:rPr>
          <w:rFonts w:ascii="Roboto" w:hAnsi="Roboto"/>
          <w:szCs w:val="20"/>
        </w:rPr>
        <w:t>Gateway, and third-party video</w:t>
      </w:r>
      <w:r w:rsidR="00674256">
        <w:rPr>
          <w:rFonts w:ascii="Roboto" w:hAnsi="Roboto"/>
          <w:szCs w:val="20"/>
        </w:rPr>
        <w:t xml:space="preserve"> management product</w:t>
      </w:r>
      <w:r w:rsidR="00AB2F1B">
        <w:rPr>
          <w:rFonts w:ascii="Roboto" w:hAnsi="Roboto"/>
          <w:szCs w:val="20"/>
        </w:rPr>
        <w:t>s</w:t>
      </w:r>
      <w:r>
        <w:rPr>
          <w:rFonts w:ascii="Roboto" w:hAnsi="Roboto"/>
          <w:szCs w:val="20"/>
        </w:rPr>
        <w:t xml:space="preserve">.  </w:t>
      </w:r>
    </w:p>
    <w:p w14:paraId="51BF0AAF" w14:textId="71663E0D" w:rsidR="00026ECF" w:rsidRDefault="00026ECF" w:rsidP="004B0009">
      <w:pPr>
        <w:pStyle w:val="TableCaption"/>
        <w:rPr>
          <w:lang w:eastAsia="en-US"/>
        </w:rPr>
      </w:pPr>
      <w:bookmarkStart w:id="64" w:name="_Toc10041618"/>
      <w:r>
        <w:t xml:space="preserve">Table </w:t>
      </w:r>
      <w:fldSimple w:instr=" seq table ">
        <w:r w:rsidR="00AC2F41">
          <w:rPr>
            <w:noProof/>
          </w:rPr>
          <w:t>2</w:t>
        </w:r>
      </w:fldSimple>
      <w:r>
        <w:t>. Concepts, Terms, and Abbreviations</w:t>
      </w:r>
      <w:bookmarkEnd w:id="64"/>
    </w:p>
    <w:tbl>
      <w:tblPr>
        <w:tblStyle w:val="af8"/>
        <w:tblW w:w="0" w:type="auto"/>
        <w:tblInd w:w="108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329"/>
        <w:gridCol w:w="4086"/>
      </w:tblGrid>
      <w:tr w:rsidR="00791999" w:rsidRPr="00F12232" w14:paraId="58DC19AA" w14:textId="77777777" w:rsidTr="00121BC7">
        <w:trPr>
          <w:tblHeader/>
        </w:trPr>
        <w:tc>
          <w:tcPr>
            <w:tcW w:w="3329" w:type="dxa"/>
          </w:tcPr>
          <w:p w14:paraId="105000B9" w14:textId="77777777" w:rsidR="00791999" w:rsidRPr="00D92C01" w:rsidRDefault="00791999" w:rsidP="00D92C01">
            <w:pPr>
              <w:pStyle w:val="TableText"/>
              <w:spacing w:before="80" w:after="80"/>
              <w:rPr>
                <w:b/>
                <w:bCs/>
              </w:rPr>
            </w:pPr>
            <w:r w:rsidRPr="00D92C01">
              <w:rPr>
                <w:b/>
                <w:bCs/>
              </w:rPr>
              <w:t>Term, Concept, or Abbreviation</w:t>
            </w:r>
          </w:p>
        </w:tc>
        <w:tc>
          <w:tcPr>
            <w:tcW w:w="4086" w:type="dxa"/>
          </w:tcPr>
          <w:p w14:paraId="6838748C" w14:textId="77777777" w:rsidR="00791999" w:rsidRPr="00D92C01" w:rsidRDefault="00791999" w:rsidP="00D92C01">
            <w:pPr>
              <w:pStyle w:val="TableText"/>
              <w:spacing w:before="80" w:after="80"/>
              <w:rPr>
                <w:b/>
                <w:bCs/>
              </w:rPr>
            </w:pPr>
            <w:r w:rsidRPr="00D92C01">
              <w:rPr>
                <w:b/>
                <w:bCs/>
              </w:rPr>
              <w:t>Meaning</w:t>
            </w:r>
          </w:p>
        </w:tc>
      </w:tr>
      <w:tr w:rsidR="00390231" w14:paraId="01A1F57C" w14:textId="77777777" w:rsidTr="00791999">
        <w:tc>
          <w:tcPr>
            <w:tcW w:w="3329" w:type="dxa"/>
          </w:tcPr>
          <w:p w14:paraId="1534FD33" w14:textId="25BCD53C" w:rsidR="00390231" w:rsidRDefault="00390231" w:rsidP="00D92C01">
            <w:pPr>
              <w:pStyle w:val="TableText"/>
              <w:spacing w:before="80" w:after="80"/>
            </w:pPr>
            <w:r>
              <w:t>ANV</w:t>
            </w:r>
          </w:p>
        </w:tc>
        <w:tc>
          <w:tcPr>
            <w:tcW w:w="4086" w:type="dxa"/>
          </w:tcPr>
          <w:p w14:paraId="2CE25349" w14:textId="078A5B39" w:rsidR="00390231" w:rsidRDefault="00390231" w:rsidP="00D92C01">
            <w:pPr>
              <w:pStyle w:val="TableText"/>
              <w:spacing w:before="80" w:after="80"/>
            </w:pPr>
            <w:r>
              <w:t>AnyVision</w:t>
            </w:r>
          </w:p>
        </w:tc>
      </w:tr>
      <w:tr w:rsidR="00791999" w14:paraId="7777C84F" w14:textId="77777777" w:rsidTr="00791999">
        <w:tc>
          <w:tcPr>
            <w:tcW w:w="3329" w:type="dxa"/>
          </w:tcPr>
          <w:p w14:paraId="0ED183CD" w14:textId="6DE9F1C4" w:rsidR="00791999" w:rsidRDefault="00450B1F" w:rsidP="00D92C01">
            <w:pPr>
              <w:pStyle w:val="TableText"/>
              <w:spacing w:before="80" w:after="80"/>
            </w:pPr>
            <w:r>
              <w:t>API</w:t>
            </w:r>
          </w:p>
        </w:tc>
        <w:tc>
          <w:tcPr>
            <w:tcW w:w="4086" w:type="dxa"/>
          </w:tcPr>
          <w:p w14:paraId="16B9F850" w14:textId="787B9563" w:rsidR="00791999" w:rsidRDefault="00450B1F" w:rsidP="00D92C01">
            <w:pPr>
              <w:pStyle w:val="TableText"/>
              <w:spacing w:before="80" w:after="80"/>
            </w:pPr>
            <w:r>
              <w:t>Application Programming Interface</w:t>
            </w:r>
          </w:p>
        </w:tc>
      </w:tr>
      <w:tr w:rsidR="00450B1F" w14:paraId="3344CCA7" w14:textId="77777777" w:rsidTr="00791999">
        <w:tc>
          <w:tcPr>
            <w:tcW w:w="3329" w:type="dxa"/>
          </w:tcPr>
          <w:p w14:paraId="5D80E808" w14:textId="28718EC9" w:rsidR="00450B1F" w:rsidRPr="00791999" w:rsidRDefault="00450B1F" w:rsidP="00D92C01">
            <w:pPr>
              <w:pStyle w:val="TableText"/>
              <w:spacing w:before="80" w:after="80"/>
            </w:pPr>
            <w:r w:rsidRPr="00791999">
              <w:t>BT</w:t>
            </w:r>
          </w:p>
        </w:tc>
        <w:tc>
          <w:tcPr>
            <w:tcW w:w="4086" w:type="dxa"/>
          </w:tcPr>
          <w:p w14:paraId="3552599E" w14:textId="22E8F67D" w:rsidR="00450B1F" w:rsidRPr="00791999" w:rsidRDefault="00450B1F" w:rsidP="00D92C01">
            <w:pPr>
              <w:pStyle w:val="TableText"/>
              <w:spacing w:before="80" w:after="80"/>
            </w:pPr>
            <w:r w:rsidRPr="00791999">
              <w:t>Better Tomorrow. A</w:t>
            </w:r>
            <w:r w:rsidR="00F33A4A">
              <w:t>nyVision</w:t>
            </w:r>
            <w:r w:rsidRPr="00791999">
              <w:t xml:space="preserve">'s </w:t>
            </w:r>
            <w:r w:rsidR="00B668DE">
              <w:t xml:space="preserve">tactical </w:t>
            </w:r>
            <w:r w:rsidRPr="00791999">
              <w:t xml:space="preserve">application for detecting, recognizing, and obtaining real-time alerts about POIs </w:t>
            </w:r>
          </w:p>
        </w:tc>
      </w:tr>
      <w:tr w:rsidR="00450B1F" w14:paraId="780BE58E" w14:textId="77777777" w:rsidTr="00791999">
        <w:tc>
          <w:tcPr>
            <w:tcW w:w="3329" w:type="dxa"/>
          </w:tcPr>
          <w:p w14:paraId="494C8831" w14:textId="04C25F6B" w:rsidR="00450B1F" w:rsidRDefault="00450B1F" w:rsidP="00D92C01">
            <w:pPr>
              <w:pStyle w:val="TableText"/>
              <w:spacing w:before="80" w:after="80"/>
            </w:pPr>
            <w:r w:rsidRPr="00791999">
              <w:lastRenderedPageBreak/>
              <w:t>GW</w:t>
            </w:r>
          </w:p>
        </w:tc>
        <w:tc>
          <w:tcPr>
            <w:tcW w:w="4086" w:type="dxa"/>
          </w:tcPr>
          <w:p w14:paraId="1811A5A2" w14:textId="006058CE" w:rsidR="00450B1F" w:rsidRPr="00791999" w:rsidRDefault="00450B1F" w:rsidP="00D92C01">
            <w:pPr>
              <w:pStyle w:val="TableText"/>
              <w:spacing w:before="80" w:after="80"/>
            </w:pPr>
            <w:r w:rsidRPr="00791999">
              <w:t>Gateway</w:t>
            </w:r>
          </w:p>
        </w:tc>
      </w:tr>
      <w:tr w:rsidR="006E4B66" w14:paraId="2B6A3B7A" w14:textId="77777777" w:rsidTr="00791999">
        <w:tc>
          <w:tcPr>
            <w:tcW w:w="3329" w:type="dxa"/>
          </w:tcPr>
          <w:p w14:paraId="50042E04" w14:textId="039A7F2F" w:rsidR="006E4B66" w:rsidRPr="00791999" w:rsidRDefault="006E4B66" w:rsidP="00D92C01">
            <w:pPr>
              <w:pStyle w:val="TableText"/>
              <w:spacing w:before="80" w:after="80"/>
            </w:pPr>
            <w:r>
              <w:t>MIP</w:t>
            </w:r>
          </w:p>
        </w:tc>
        <w:tc>
          <w:tcPr>
            <w:tcW w:w="4086" w:type="dxa"/>
          </w:tcPr>
          <w:p w14:paraId="4B663774" w14:textId="590DE256" w:rsidR="006E4B66" w:rsidRPr="00791999" w:rsidRDefault="006E4B66" w:rsidP="00D92C01">
            <w:pPr>
              <w:pStyle w:val="TableText"/>
              <w:spacing w:before="80" w:after="80"/>
            </w:pPr>
            <w:r>
              <w:t>Milestone Integration Platform</w:t>
            </w:r>
          </w:p>
        </w:tc>
      </w:tr>
      <w:tr w:rsidR="00450B1F" w14:paraId="668D3492" w14:textId="77777777" w:rsidTr="00791999">
        <w:tc>
          <w:tcPr>
            <w:tcW w:w="3329" w:type="dxa"/>
          </w:tcPr>
          <w:p w14:paraId="7B727124" w14:textId="5CAE5AF5" w:rsidR="00450B1F" w:rsidRDefault="00450B1F" w:rsidP="00D92C01">
            <w:pPr>
              <w:pStyle w:val="TableText"/>
              <w:spacing w:before="80" w:after="80"/>
            </w:pPr>
            <w:r w:rsidRPr="00791999">
              <w:t>POI</w:t>
            </w:r>
          </w:p>
        </w:tc>
        <w:tc>
          <w:tcPr>
            <w:tcW w:w="4086" w:type="dxa"/>
          </w:tcPr>
          <w:p w14:paraId="706B7C51" w14:textId="486C63C9" w:rsidR="00450B1F" w:rsidRDefault="00450B1F" w:rsidP="00D92C01">
            <w:pPr>
              <w:pStyle w:val="TableText"/>
              <w:spacing w:before="80" w:after="80"/>
            </w:pPr>
            <w:r w:rsidRPr="00791999">
              <w:t>Person of Interest</w:t>
            </w:r>
          </w:p>
        </w:tc>
      </w:tr>
      <w:tr w:rsidR="00450B1F" w14:paraId="39CB0905" w14:textId="77777777" w:rsidTr="00791999">
        <w:tc>
          <w:tcPr>
            <w:tcW w:w="3329" w:type="dxa"/>
          </w:tcPr>
          <w:p w14:paraId="5226BCB3" w14:textId="38C0128C" w:rsidR="00450B1F" w:rsidRDefault="00450B1F" w:rsidP="00D92C01">
            <w:pPr>
              <w:pStyle w:val="TableText"/>
              <w:spacing w:before="80" w:after="80"/>
            </w:pPr>
            <w:r w:rsidRPr="00791999">
              <w:t>RTSP</w:t>
            </w:r>
          </w:p>
        </w:tc>
        <w:tc>
          <w:tcPr>
            <w:tcW w:w="4086" w:type="dxa"/>
          </w:tcPr>
          <w:p w14:paraId="3321FBF1" w14:textId="54E7A1D0" w:rsidR="00450B1F" w:rsidRDefault="00450B1F" w:rsidP="00D92C01">
            <w:pPr>
              <w:pStyle w:val="TableText"/>
              <w:spacing w:before="80" w:after="80"/>
            </w:pPr>
            <w:r w:rsidRPr="00791999">
              <w:t>Real Time Streaming Protocol</w:t>
            </w:r>
          </w:p>
        </w:tc>
      </w:tr>
      <w:tr w:rsidR="00450B1F" w14:paraId="3FCFD528" w14:textId="77777777" w:rsidTr="00791999">
        <w:tc>
          <w:tcPr>
            <w:tcW w:w="3329" w:type="dxa"/>
          </w:tcPr>
          <w:p w14:paraId="328CC646" w14:textId="6BC7E9EC" w:rsidR="00450B1F" w:rsidRPr="00791999" w:rsidRDefault="00450B1F" w:rsidP="00D92C01">
            <w:pPr>
              <w:pStyle w:val="TableText"/>
              <w:spacing w:before="80" w:after="80"/>
            </w:pPr>
            <w:r>
              <w:t>SDK</w:t>
            </w:r>
          </w:p>
        </w:tc>
        <w:tc>
          <w:tcPr>
            <w:tcW w:w="4086" w:type="dxa"/>
          </w:tcPr>
          <w:p w14:paraId="5D9F3562" w14:textId="543C1461" w:rsidR="00450B1F" w:rsidRPr="00791999" w:rsidRDefault="00450B1F" w:rsidP="00D92C01">
            <w:pPr>
              <w:pStyle w:val="TableText"/>
              <w:spacing w:before="80" w:after="80"/>
            </w:pPr>
            <w:r>
              <w:t>Software Development Kit</w:t>
            </w:r>
          </w:p>
        </w:tc>
      </w:tr>
      <w:tr w:rsidR="00450B1F" w14:paraId="0F15BE0E" w14:textId="77777777" w:rsidTr="00791999">
        <w:tc>
          <w:tcPr>
            <w:tcW w:w="3329" w:type="dxa"/>
          </w:tcPr>
          <w:p w14:paraId="6F8CEE59" w14:textId="3B4B2113" w:rsidR="00450B1F" w:rsidRDefault="00450B1F" w:rsidP="00D92C01">
            <w:pPr>
              <w:pStyle w:val="TableText"/>
              <w:spacing w:before="80" w:after="80"/>
            </w:pPr>
            <w:r w:rsidRPr="00791999">
              <w:t>V2C</w:t>
            </w:r>
          </w:p>
        </w:tc>
        <w:tc>
          <w:tcPr>
            <w:tcW w:w="4086" w:type="dxa"/>
          </w:tcPr>
          <w:p w14:paraId="0CA0C798" w14:textId="5FD989EC" w:rsidR="00450B1F" w:rsidRDefault="00450B1F" w:rsidP="00D92C01">
            <w:pPr>
              <w:pStyle w:val="TableText"/>
              <w:spacing w:before="80" w:after="80"/>
            </w:pPr>
            <w:r w:rsidRPr="00791999">
              <w:t>Vendor to Customer</w:t>
            </w:r>
          </w:p>
        </w:tc>
      </w:tr>
      <w:tr w:rsidR="00450B1F" w14:paraId="1D5B3366" w14:textId="77777777" w:rsidTr="00791999">
        <w:tc>
          <w:tcPr>
            <w:tcW w:w="3329" w:type="dxa"/>
          </w:tcPr>
          <w:p w14:paraId="5028DC87" w14:textId="4F55D4FD" w:rsidR="00450B1F" w:rsidRDefault="00450B1F" w:rsidP="00D92C01">
            <w:pPr>
              <w:pStyle w:val="TableText"/>
              <w:spacing w:before="80" w:after="80"/>
            </w:pPr>
            <w:r w:rsidRPr="00791999">
              <w:t>VMS</w:t>
            </w:r>
          </w:p>
        </w:tc>
        <w:tc>
          <w:tcPr>
            <w:tcW w:w="4086" w:type="dxa"/>
          </w:tcPr>
          <w:p w14:paraId="4AA0FEC9" w14:textId="20C344F6" w:rsidR="00450B1F" w:rsidRDefault="00450B1F" w:rsidP="00D92C01">
            <w:pPr>
              <w:pStyle w:val="TableText"/>
              <w:spacing w:before="80" w:after="80"/>
            </w:pPr>
            <w:r w:rsidRPr="00791999">
              <w:t>Video Management System</w:t>
            </w:r>
          </w:p>
        </w:tc>
      </w:tr>
    </w:tbl>
    <w:p w14:paraId="552A2A7F" w14:textId="77777777" w:rsidR="00C41E49" w:rsidRDefault="00C41E49" w:rsidP="00A516C3">
      <w:pPr>
        <w:rPr>
          <w:lang w:eastAsia="en-US"/>
        </w:rPr>
      </w:pPr>
      <w:r>
        <w:rPr>
          <w:lang w:eastAsia="en-US"/>
        </w:rPr>
        <w:t xml:space="preserve"> </w:t>
      </w:r>
      <w:bookmarkStart w:id="65" w:name="_Toc534208584"/>
    </w:p>
    <w:p w14:paraId="52DBFB79" w14:textId="77777777" w:rsidR="00C7752A" w:rsidRDefault="00C7752A" w:rsidP="00A516C3">
      <w:pPr>
        <w:rPr>
          <w:lang w:eastAsia="en-US"/>
        </w:rPr>
      </w:pPr>
    </w:p>
    <w:p w14:paraId="3B773D20" w14:textId="3DBE9161" w:rsidR="00C7752A" w:rsidRDefault="00C7752A" w:rsidP="00A516C3">
      <w:pPr>
        <w:sectPr w:rsidR="00C7752A" w:rsidSect="0004784A">
          <w:headerReference w:type="default" r:id="rId25"/>
          <w:headerReference w:type="first" r:id="rId26"/>
          <w:pgSz w:w="11907" w:h="16839" w:code="9"/>
          <w:pgMar w:top="1174" w:right="1701" w:bottom="1225" w:left="1701" w:header="1701" w:footer="482" w:gutter="0"/>
          <w:cols w:space="720"/>
          <w:titlePg/>
          <w:docGrid w:linePitch="245"/>
        </w:sectPr>
      </w:pPr>
    </w:p>
    <w:bookmarkStart w:id="66" w:name="_Ref1510436"/>
    <w:bookmarkStart w:id="67" w:name="chName_AboutVMSGateway"/>
    <w:bookmarkStart w:id="68" w:name="_Toc10041578"/>
    <w:p w14:paraId="6545C4A6" w14:textId="059BB115" w:rsidR="00845E7E" w:rsidRPr="00703A9B" w:rsidRDefault="00F36196" w:rsidP="00E6224A">
      <w:pPr>
        <w:pStyle w:val="1"/>
        <w:numPr>
          <w:ilvl w:val="0"/>
          <w:numId w:val="35"/>
        </w:numPr>
        <w:spacing w:line="260" w:lineRule="atLeast"/>
        <w:ind w:left="1984" w:hanging="992"/>
        <w:rPr>
          <w:bCs/>
          <w:noProof/>
          <w:color w:val="404040" w:themeColor="text1" w:themeTint="BF"/>
          <w:szCs w:val="64"/>
          <w:lang w:eastAsia="en-US"/>
        </w:rPr>
      </w:pPr>
      <w:r w:rsidRPr="00E72125">
        <w:rPr>
          <w:bCs/>
          <w:noProof/>
          <w:color w:val="404040" w:themeColor="text1" w:themeTint="BF"/>
          <w:szCs w:val="64"/>
          <w:lang w:eastAsia="en-US"/>
        </w:rPr>
        <w:lastRenderedPageBreak/>
        <mc:AlternateContent>
          <mc:Choice Requires="wps">
            <w:drawing>
              <wp:anchor distT="0" distB="0" distL="114300" distR="114300" simplePos="0" relativeHeight="251782144" behindDoc="1" locked="0" layoutInCell="1" allowOverlap="1" wp14:anchorId="05C9F581" wp14:editId="430B3277">
                <wp:simplePos x="0" y="0"/>
                <wp:positionH relativeFrom="column">
                  <wp:posOffset>-449580</wp:posOffset>
                </wp:positionH>
                <wp:positionV relativeFrom="paragraph">
                  <wp:posOffset>-1120775</wp:posOffset>
                </wp:positionV>
                <wp:extent cx="3922776" cy="3227832"/>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3922776" cy="3227832"/>
                        </a:xfrm>
                        <a:prstGeom prst="rect">
                          <a:avLst/>
                        </a:prstGeom>
                        <a:solidFill>
                          <a:schemeClr val="lt1"/>
                        </a:solidFill>
                        <a:ln w="6350">
                          <a:noFill/>
                        </a:ln>
                      </wps:spPr>
                      <wps:txbx>
                        <w:txbxContent>
                          <w:p w14:paraId="70E9AB98"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w:t>
                            </w:r>
                            <w:r>
                              <w:rPr>
                                <w:rFonts w:ascii="Roboto Black" w:hAnsi="Roboto Black"/>
                                <w:b/>
                                <w:bCs/>
                                <w:color w:val="EEF4F9"/>
                                <w:sz w:val="400"/>
                                <w:szCs w:val="4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F581" id="Text Box 32" o:spid="_x0000_s1029" type="#_x0000_t202" style="position:absolute;left:0;text-align:left;margin-left:-35.4pt;margin-top:-88.25pt;width:308.9pt;height:254.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" fillcolor="white [3201]" stroked="f" strokeweight=".5pt">
                <v:textbox>
                  <w:txbxContent>
                    <w:p w14:paraId="70E9AB98"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w:t>
                      </w:r>
                      <w:r>
                        <w:rPr>
                          <w:rFonts w:ascii="Roboto Black" w:hAnsi="Roboto Black"/>
                          <w:b/>
                          <w:bCs/>
                          <w:color w:val="EEF4F9"/>
                          <w:sz w:val="400"/>
                          <w:szCs w:val="400"/>
                        </w:rPr>
                        <w:t>2</w:t>
                      </w:r>
                    </w:p>
                  </w:txbxContent>
                </v:textbox>
              </v:shape>
            </w:pict>
          </mc:Fallback>
        </mc:AlternateContent>
      </w:r>
      <w:r w:rsidR="004241F3" w:rsidRPr="00703A9B">
        <w:rPr>
          <w:bCs/>
          <w:noProof/>
          <w:color w:val="404040" w:themeColor="text1" w:themeTint="BF"/>
          <w:szCs w:val="64"/>
          <w:lang w:eastAsia="en-US"/>
        </w:rPr>
        <w:t>About the</w:t>
      </w:r>
      <w:r w:rsidR="00A82DBC" w:rsidRPr="00703A9B">
        <w:rPr>
          <w:bCs/>
          <w:noProof/>
          <w:color w:val="404040" w:themeColor="text1" w:themeTint="BF"/>
          <w:szCs w:val="64"/>
          <w:lang w:eastAsia="en-US"/>
        </w:rPr>
        <w:t xml:space="preserve"> </w:t>
      </w:r>
      <w:bookmarkEnd w:id="66"/>
      <w:r w:rsidR="00034B6C" w:rsidRPr="00703A9B">
        <w:rPr>
          <w:bCs/>
          <w:noProof/>
          <w:color w:val="404040" w:themeColor="text1" w:themeTint="BF"/>
          <w:szCs w:val="64"/>
          <w:lang w:eastAsia="en-US"/>
        </w:rPr>
        <w:t>VMS Gateway</w:t>
      </w:r>
      <w:bookmarkEnd w:id="67"/>
      <w:bookmarkEnd w:id="68"/>
    </w:p>
    <w:p w14:paraId="547D1668" w14:textId="40A7EF7F" w:rsidR="00DF41AD" w:rsidRDefault="00DF41AD" w:rsidP="00EE1801"/>
    <w:p w14:paraId="4AB19E91" w14:textId="06BC9303" w:rsidR="00F21BA4" w:rsidRDefault="00F21BA4" w:rsidP="00EE1801">
      <w:bookmarkStart w:id="69" w:name="_Hlk9336188"/>
      <w:r>
        <w:t xml:space="preserve">This </w:t>
      </w:r>
      <w:r w:rsidR="005A2EE9">
        <w:t xml:space="preserve">section </w:t>
      </w:r>
      <w:r>
        <w:t>introduces the VMS Gateway in detail, describing its</w:t>
      </w:r>
      <w:r w:rsidR="00A61F4A">
        <w:t xml:space="preserve">: </w:t>
      </w:r>
    </w:p>
    <w:p w14:paraId="2E5478EB" w14:textId="4F2E6CA9" w:rsidR="00A61F4A" w:rsidRPr="00E02D01" w:rsidRDefault="00A61F4A" w:rsidP="00E6224A">
      <w:pPr>
        <w:pStyle w:val="Bullets"/>
        <w:numPr>
          <w:ilvl w:val="0"/>
          <w:numId w:val="34"/>
        </w:numPr>
        <w:ind w:left="1434" w:hanging="357"/>
        <w:rPr>
          <w:lang w:eastAsia="ko-KR"/>
        </w:rPr>
      </w:pPr>
      <w:r w:rsidRPr="00E02D01">
        <w:rPr>
          <w:lang w:eastAsia="ko-KR"/>
        </w:rPr>
        <w:t>Capabilities</w:t>
      </w:r>
      <w:r w:rsidR="0099782E" w:rsidRPr="00E02D01">
        <w:rPr>
          <w:lang w:eastAsia="ko-KR"/>
        </w:rPr>
        <w:t xml:space="preserve"> (see section</w:t>
      </w:r>
      <w:r w:rsidR="008A0681">
        <w:rPr>
          <w:lang w:eastAsia="ko-KR"/>
        </w:rPr>
        <w:t xml:space="preserve"> </w:t>
      </w:r>
      <w:r w:rsidR="008A0681">
        <w:rPr>
          <w:lang w:eastAsia="ko-KR"/>
        </w:rPr>
        <w:fldChar w:fldCharType="begin"/>
      </w:r>
      <w:r w:rsidR="008A0681">
        <w:rPr>
          <w:lang w:eastAsia="ko-KR"/>
        </w:rPr>
        <w:instrText xml:space="preserve"> REF _Ref10100535 \r \h </w:instrText>
      </w:r>
      <w:r w:rsidR="008A0681">
        <w:rPr>
          <w:lang w:eastAsia="ko-KR"/>
        </w:rPr>
      </w:r>
      <w:r w:rsidR="008A0681">
        <w:rPr>
          <w:lang w:eastAsia="ko-KR"/>
        </w:rPr>
        <w:fldChar w:fldCharType="separate"/>
      </w:r>
      <w:r w:rsidR="008A0681">
        <w:rPr>
          <w:rFonts w:hint="eastAsia"/>
          <w:cs/>
          <w:lang w:eastAsia="ko-KR"/>
        </w:rPr>
        <w:t>‎</w:t>
      </w:r>
      <w:r w:rsidR="008A0681">
        <w:rPr>
          <w:lang w:eastAsia="ko-KR"/>
        </w:rPr>
        <w:t>2.1</w:t>
      </w:r>
      <w:r w:rsidR="008A0681">
        <w:rPr>
          <w:lang w:eastAsia="ko-KR"/>
        </w:rPr>
        <w:fldChar w:fldCharType="end"/>
      </w:r>
      <w:proofErr w:type="gramStart"/>
      <w:r w:rsidR="0099782E" w:rsidRPr="00E02D01">
        <w:rPr>
          <w:lang w:eastAsia="ko-KR"/>
        </w:rPr>
        <w:t>);.</w:t>
      </w:r>
      <w:proofErr w:type="gramEnd"/>
      <w:r w:rsidR="0099782E" w:rsidRPr="00E02D01">
        <w:rPr>
          <w:lang w:eastAsia="ko-KR"/>
        </w:rPr>
        <w:t xml:space="preserve"> </w:t>
      </w:r>
    </w:p>
    <w:p w14:paraId="1FCA5835" w14:textId="6D9A3532" w:rsidR="00A61F4A" w:rsidRPr="000C3111" w:rsidRDefault="00A61F4A" w:rsidP="00E6224A">
      <w:pPr>
        <w:pStyle w:val="Bullets"/>
        <w:numPr>
          <w:ilvl w:val="0"/>
          <w:numId w:val="34"/>
        </w:numPr>
        <w:ind w:left="1434" w:hanging="357"/>
        <w:rPr>
          <w:lang w:eastAsia="ko-KR"/>
        </w:rPr>
      </w:pPr>
      <w:r w:rsidRPr="000C3111">
        <w:rPr>
          <w:lang w:eastAsia="ko-KR"/>
        </w:rPr>
        <w:t>Components</w:t>
      </w:r>
      <w:r w:rsidR="0099782E" w:rsidRPr="000C3111">
        <w:rPr>
          <w:lang w:eastAsia="ko-KR"/>
        </w:rPr>
        <w:t xml:space="preserve"> (see section </w:t>
      </w:r>
      <w:r w:rsidR="0099782E" w:rsidRPr="000C3111">
        <w:rPr>
          <w:lang w:eastAsia="ko-KR"/>
        </w:rPr>
        <w:fldChar w:fldCharType="begin"/>
      </w:r>
      <w:r w:rsidR="0099782E" w:rsidRPr="000C3111">
        <w:rPr>
          <w:lang w:eastAsia="ko-KR"/>
        </w:rPr>
        <w:instrText xml:space="preserve"> REF _Ref8598268 \r \h </w:instrText>
      </w:r>
      <w:r w:rsidR="000C3111">
        <w:rPr>
          <w:lang w:eastAsia="ko-KR"/>
        </w:rPr>
        <w:instrText xml:space="preserve"> \* MERGEFORMAT </w:instrText>
      </w:r>
      <w:r w:rsidR="0099782E" w:rsidRPr="000C3111">
        <w:rPr>
          <w:lang w:eastAsia="ko-KR"/>
        </w:rPr>
      </w:r>
      <w:r w:rsidR="0099782E" w:rsidRPr="000C3111">
        <w:rPr>
          <w:lang w:eastAsia="ko-KR"/>
        </w:rPr>
        <w:fldChar w:fldCharType="separate"/>
      </w:r>
      <w:r w:rsidR="00AC2F41">
        <w:rPr>
          <w:rFonts w:hint="eastAsia"/>
          <w:cs/>
          <w:lang w:eastAsia="ko-KR"/>
        </w:rPr>
        <w:t>‎</w:t>
      </w:r>
      <w:r w:rsidR="00AC2F41">
        <w:rPr>
          <w:lang w:eastAsia="ko-KR"/>
        </w:rPr>
        <w:t>2.2</w:t>
      </w:r>
      <w:r w:rsidR="0099782E" w:rsidRPr="000C3111">
        <w:rPr>
          <w:lang w:eastAsia="ko-KR"/>
        </w:rPr>
        <w:fldChar w:fldCharType="end"/>
      </w:r>
      <w:r w:rsidR="0099782E" w:rsidRPr="000C3111">
        <w:rPr>
          <w:lang w:eastAsia="ko-KR"/>
        </w:rPr>
        <w:t xml:space="preserve">); </w:t>
      </w:r>
    </w:p>
    <w:p w14:paraId="71C6551D" w14:textId="779338CB" w:rsidR="00A61F4A" w:rsidRPr="000C3111" w:rsidRDefault="00A61F4A" w:rsidP="00E6224A">
      <w:pPr>
        <w:pStyle w:val="Bullets"/>
        <w:numPr>
          <w:ilvl w:val="0"/>
          <w:numId w:val="34"/>
        </w:numPr>
        <w:ind w:left="1434" w:hanging="357"/>
        <w:rPr>
          <w:lang w:eastAsia="ko-KR"/>
        </w:rPr>
      </w:pPr>
      <w:r w:rsidRPr="000C3111">
        <w:rPr>
          <w:lang w:eastAsia="ko-KR"/>
        </w:rPr>
        <w:t>Architecture</w:t>
      </w:r>
      <w:r w:rsidR="0099782E" w:rsidRPr="000C3111">
        <w:rPr>
          <w:lang w:eastAsia="ko-KR"/>
        </w:rPr>
        <w:t xml:space="preserve"> (see section </w:t>
      </w:r>
      <w:r w:rsidR="0099782E" w:rsidRPr="000C3111">
        <w:rPr>
          <w:lang w:eastAsia="ko-KR"/>
        </w:rPr>
        <w:fldChar w:fldCharType="begin"/>
      </w:r>
      <w:r w:rsidR="0099782E" w:rsidRPr="000C3111">
        <w:rPr>
          <w:lang w:eastAsia="ko-KR"/>
        </w:rPr>
        <w:instrText xml:space="preserve"> REF _Ref8598275 \r \h </w:instrText>
      </w:r>
      <w:r w:rsidR="000C3111">
        <w:rPr>
          <w:lang w:eastAsia="ko-KR"/>
        </w:rPr>
        <w:instrText xml:space="preserve"> \* MERGEFORMAT </w:instrText>
      </w:r>
      <w:r w:rsidR="0099782E" w:rsidRPr="000C3111">
        <w:rPr>
          <w:lang w:eastAsia="ko-KR"/>
        </w:rPr>
      </w:r>
      <w:r w:rsidR="0099782E" w:rsidRPr="000C3111">
        <w:rPr>
          <w:lang w:eastAsia="ko-KR"/>
        </w:rPr>
        <w:fldChar w:fldCharType="separate"/>
      </w:r>
      <w:r w:rsidR="00AC2F41">
        <w:rPr>
          <w:rFonts w:hint="eastAsia"/>
          <w:cs/>
          <w:lang w:eastAsia="ko-KR"/>
        </w:rPr>
        <w:t>‎</w:t>
      </w:r>
      <w:r w:rsidR="00AC2F41">
        <w:rPr>
          <w:lang w:eastAsia="ko-KR"/>
        </w:rPr>
        <w:t>2.3</w:t>
      </w:r>
      <w:r w:rsidR="0099782E" w:rsidRPr="000C3111">
        <w:rPr>
          <w:lang w:eastAsia="ko-KR"/>
        </w:rPr>
        <w:fldChar w:fldCharType="end"/>
      </w:r>
      <w:r w:rsidR="0099782E" w:rsidRPr="000C3111">
        <w:rPr>
          <w:lang w:eastAsia="ko-KR"/>
        </w:rPr>
        <w:t xml:space="preserve">); </w:t>
      </w:r>
    </w:p>
    <w:p w14:paraId="40750855" w14:textId="1629268B" w:rsidR="00A61F4A" w:rsidRPr="000C3111" w:rsidRDefault="006154CB" w:rsidP="00E6224A">
      <w:pPr>
        <w:pStyle w:val="Bullets"/>
        <w:numPr>
          <w:ilvl w:val="0"/>
          <w:numId w:val="34"/>
        </w:numPr>
        <w:ind w:left="1434" w:hanging="357"/>
        <w:rPr>
          <w:lang w:eastAsia="ko-KR"/>
        </w:rPr>
      </w:pPr>
      <w:r w:rsidRPr="000C3111">
        <w:rPr>
          <w:lang w:eastAsia="ko-KR"/>
        </w:rPr>
        <w:t xml:space="preserve">System Requirements </w:t>
      </w:r>
      <w:r w:rsidR="0099782E" w:rsidRPr="000C3111">
        <w:rPr>
          <w:lang w:eastAsia="ko-KR"/>
        </w:rPr>
        <w:t xml:space="preserve">(see section </w:t>
      </w:r>
      <w:bookmarkEnd w:id="69"/>
      <w:r w:rsidR="0099782E" w:rsidRPr="000C3111">
        <w:rPr>
          <w:lang w:eastAsia="ko-KR"/>
        </w:rPr>
        <w:fldChar w:fldCharType="begin"/>
      </w:r>
      <w:r w:rsidR="0099782E" w:rsidRPr="000C3111">
        <w:rPr>
          <w:lang w:eastAsia="ko-KR"/>
        </w:rPr>
        <w:instrText xml:space="preserve"> REF _Ref8598280 \r \h </w:instrText>
      </w:r>
      <w:r w:rsidR="000C3111">
        <w:rPr>
          <w:lang w:eastAsia="ko-KR"/>
        </w:rPr>
        <w:instrText xml:space="preserve"> \* MERGEFORMAT </w:instrText>
      </w:r>
      <w:r w:rsidR="0099782E" w:rsidRPr="000C3111">
        <w:rPr>
          <w:lang w:eastAsia="ko-KR"/>
        </w:rPr>
      </w:r>
      <w:r w:rsidR="0099782E" w:rsidRPr="000C3111">
        <w:rPr>
          <w:lang w:eastAsia="ko-KR"/>
        </w:rPr>
        <w:fldChar w:fldCharType="separate"/>
      </w:r>
      <w:r w:rsidR="00AC2F41">
        <w:rPr>
          <w:rFonts w:hint="eastAsia"/>
          <w:cs/>
          <w:lang w:eastAsia="ko-KR"/>
        </w:rPr>
        <w:t>‎</w:t>
      </w:r>
      <w:r w:rsidR="00AC2F41">
        <w:rPr>
          <w:lang w:eastAsia="ko-KR"/>
        </w:rPr>
        <w:t>2.4</w:t>
      </w:r>
      <w:r w:rsidR="0099782E" w:rsidRPr="000C3111">
        <w:rPr>
          <w:lang w:eastAsia="ko-KR"/>
        </w:rPr>
        <w:fldChar w:fldCharType="end"/>
      </w:r>
      <w:r w:rsidR="0099782E" w:rsidRPr="000C3111">
        <w:rPr>
          <w:lang w:eastAsia="ko-KR"/>
        </w:rPr>
        <w:t xml:space="preserve">). </w:t>
      </w:r>
      <w:r w:rsidR="00A61F4A" w:rsidRPr="000C3111">
        <w:rPr>
          <w:lang w:eastAsia="ko-KR"/>
        </w:rPr>
        <w:t xml:space="preserve"> </w:t>
      </w:r>
    </w:p>
    <w:p w14:paraId="7B3516F3" w14:textId="67C87DDA" w:rsidR="00930467" w:rsidRDefault="00FC5059" w:rsidP="006C3014">
      <w:r>
        <w:t xml:space="preserve">Taking care to ensure all the </w:t>
      </w:r>
      <w:r w:rsidR="0021755C">
        <w:t xml:space="preserve">items </w:t>
      </w:r>
      <w:r>
        <w:t xml:space="preserve">above are in place, from the outset, can best ensure a smooth integration process. </w:t>
      </w:r>
    </w:p>
    <w:p w14:paraId="11847C00" w14:textId="77777777" w:rsidR="00E72125" w:rsidRPr="00E72125" w:rsidRDefault="00E72125" w:rsidP="00E6224A">
      <w:pPr>
        <w:pStyle w:val="af"/>
        <w:numPr>
          <w:ilvl w:val="0"/>
          <w:numId w:val="22"/>
        </w:numPr>
        <w:spacing w:line="260" w:lineRule="atLeast"/>
        <w:outlineLvl w:val="1"/>
        <w:rPr>
          <w:rFonts w:ascii="Roboto" w:eastAsia="Times New Roman" w:hAnsi="Roboto" w:cs="Courier"/>
          <w:b/>
          <w:vanish/>
          <w:color w:val="404040"/>
          <w:sz w:val="40"/>
          <w:szCs w:val="34"/>
          <w:lang w:eastAsia="en-US" w:bidi="ar-SA"/>
        </w:rPr>
      </w:pPr>
      <w:bookmarkStart w:id="70" w:name="_Toc8590543"/>
      <w:bookmarkStart w:id="71" w:name="_Toc8591265"/>
      <w:bookmarkStart w:id="72" w:name="_Toc8596697"/>
      <w:bookmarkStart w:id="73" w:name="_Toc8603288"/>
      <w:bookmarkStart w:id="74" w:name="_Toc8649057"/>
      <w:bookmarkStart w:id="75" w:name="_Toc8649267"/>
      <w:bookmarkStart w:id="76" w:name="_Toc8729733"/>
      <w:bookmarkStart w:id="77" w:name="_Toc8730389"/>
      <w:bookmarkStart w:id="78" w:name="_Toc8740031"/>
      <w:bookmarkStart w:id="79" w:name="_Toc8740652"/>
      <w:bookmarkStart w:id="80" w:name="_Toc8741073"/>
      <w:bookmarkStart w:id="81" w:name="_Toc9008839"/>
      <w:bookmarkStart w:id="82" w:name="_Toc9154646"/>
      <w:bookmarkStart w:id="83" w:name="_Toc9881256"/>
      <w:bookmarkStart w:id="84" w:name="_Toc9881312"/>
      <w:bookmarkStart w:id="85" w:name="_Toc9953445"/>
      <w:bookmarkStart w:id="86" w:name="_Toc9958369"/>
      <w:bookmarkStart w:id="87" w:name="_Toc10041579"/>
      <w:bookmarkStart w:id="88" w:name="_Ref859819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803C2BC" w14:textId="1202D3D0" w:rsidR="00CB753C" w:rsidRDefault="00CB753C" w:rsidP="00E6224A">
      <w:pPr>
        <w:pStyle w:val="21"/>
        <w:keepNext w:val="0"/>
        <w:keepLines w:val="0"/>
        <w:numPr>
          <w:ilvl w:val="1"/>
          <w:numId w:val="22"/>
        </w:numPr>
        <w:tabs>
          <w:tab w:val="clear" w:pos="1440"/>
          <w:tab w:val="clear" w:pos="1800"/>
        </w:tabs>
        <w:spacing w:before="0" w:after="160" w:line="260" w:lineRule="atLeast"/>
        <w:ind w:left="1425"/>
      </w:pPr>
      <w:bookmarkStart w:id="89" w:name="_Toc10041580"/>
      <w:bookmarkStart w:id="90" w:name="_Ref10100535"/>
      <w:r w:rsidRPr="00DF41AD">
        <w:t>Capabilities</w:t>
      </w:r>
      <w:bookmarkEnd w:id="88"/>
      <w:bookmarkEnd w:id="89"/>
      <w:bookmarkEnd w:id="90"/>
    </w:p>
    <w:p w14:paraId="46D75AE1" w14:textId="22C731A1" w:rsidR="00935C84" w:rsidRDefault="00935C84" w:rsidP="00B44E61">
      <w:pPr>
        <w:rPr>
          <w:rFonts w:eastAsiaTheme="minorHAnsi"/>
          <w:lang w:val="en" w:eastAsia="en-US" w:bidi="he-IL"/>
        </w:rPr>
      </w:pPr>
      <w:bookmarkStart w:id="91" w:name="_Hlk9336278"/>
      <w:r>
        <w:rPr>
          <w:rFonts w:eastAsiaTheme="minorHAnsi"/>
          <w:lang w:val="en" w:eastAsia="en-US" w:bidi="he-IL"/>
        </w:rPr>
        <w:t xml:space="preserve">AnyVision VMS Gateway features the following capabilities: </w:t>
      </w:r>
      <w:r w:rsidR="00D551E2" w:rsidRPr="0008210A">
        <w:rPr>
          <w:rFonts w:asciiTheme="minorHAnsi" w:eastAsiaTheme="minorHAnsi" w:hAnsiTheme="minorHAnsi" w:cstheme="minorHAnsi"/>
          <w:lang w:val="en" w:eastAsia="en-US" w:bidi="he-IL"/>
        </w:rPr>
        <w:fldChar w:fldCharType="begin"/>
      </w:r>
      <w:r w:rsidR="00D551E2" w:rsidRPr="0008210A">
        <w:rPr>
          <w:rFonts w:asciiTheme="minorHAnsi" w:hAnsiTheme="minorHAnsi" w:cstheme="minorHAnsi"/>
        </w:rPr>
        <w:instrText xml:space="preserve"> XE "VMS Gateway:capabilities" </w:instrText>
      </w:r>
      <w:r w:rsidR="00D551E2" w:rsidRPr="0008210A">
        <w:rPr>
          <w:rFonts w:asciiTheme="minorHAnsi" w:eastAsiaTheme="minorHAnsi" w:hAnsiTheme="minorHAnsi" w:cstheme="minorHAnsi"/>
          <w:lang w:val="en" w:eastAsia="en-US" w:bidi="he-IL"/>
        </w:rPr>
        <w:fldChar w:fldCharType="end"/>
      </w:r>
      <w:r w:rsidR="00D551E2" w:rsidRPr="0008210A">
        <w:rPr>
          <w:rFonts w:asciiTheme="minorHAnsi" w:eastAsiaTheme="minorHAnsi" w:hAnsiTheme="minorHAnsi" w:cstheme="minorHAnsi"/>
          <w:lang w:val="en" w:eastAsia="en-US" w:bidi="he-IL"/>
        </w:rPr>
        <w:fldChar w:fldCharType="begin"/>
      </w:r>
      <w:r w:rsidR="00D551E2" w:rsidRPr="0008210A">
        <w:rPr>
          <w:rFonts w:asciiTheme="minorHAnsi" w:hAnsiTheme="minorHAnsi" w:cstheme="minorHAnsi"/>
        </w:rPr>
        <w:instrText xml:space="preserve"> XE "Capabilities" \t "</w:instrText>
      </w:r>
      <w:r w:rsidR="00D551E2" w:rsidRPr="0008210A">
        <w:rPr>
          <w:rFonts w:asciiTheme="minorHAnsi" w:hAnsiTheme="minorHAnsi" w:cstheme="minorHAnsi"/>
          <w:i/>
        </w:rPr>
        <w:instrText>See</w:instrText>
      </w:r>
      <w:r w:rsidR="00D551E2" w:rsidRPr="0008210A">
        <w:rPr>
          <w:rFonts w:asciiTheme="minorHAnsi" w:hAnsiTheme="minorHAnsi" w:cstheme="minorHAnsi"/>
        </w:rPr>
        <w:instrText xml:space="preserve"> VMS Gateway, capabilities" </w:instrText>
      </w:r>
      <w:r w:rsidR="00D551E2" w:rsidRPr="0008210A">
        <w:rPr>
          <w:rFonts w:asciiTheme="minorHAnsi" w:eastAsiaTheme="minorHAnsi" w:hAnsiTheme="minorHAnsi" w:cstheme="minorHAnsi"/>
          <w:lang w:val="en" w:eastAsia="en-US" w:bidi="he-IL"/>
        </w:rPr>
        <w:fldChar w:fldCharType="end"/>
      </w:r>
    </w:p>
    <w:p w14:paraId="4EC64467" w14:textId="2BB731D7" w:rsidR="00935C84" w:rsidRPr="000C3111" w:rsidRDefault="00935C84" w:rsidP="00E6224A">
      <w:pPr>
        <w:pStyle w:val="Bullets"/>
        <w:numPr>
          <w:ilvl w:val="0"/>
          <w:numId w:val="34"/>
        </w:numPr>
        <w:ind w:left="1434" w:hanging="357"/>
        <w:rPr>
          <w:lang w:eastAsia="ko-KR"/>
        </w:rPr>
      </w:pPr>
      <w:r w:rsidRPr="000C3111">
        <w:rPr>
          <w:lang w:eastAsia="ko-KR"/>
        </w:rPr>
        <w:t xml:space="preserve">Imports a list of cameras from the video management software; </w:t>
      </w:r>
      <w:r w:rsidR="00DA2383" w:rsidRPr="000C3111">
        <w:rPr>
          <w:lang w:eastAsia="ko-KR"/>
        </w:rPr>
        <w:t xml:space="preserve">the BT dashboard displays these devices for selection. </w:t>
      </w:r>
    </w:p>
    <w:p w14:paraId="273AF504" w14:textId="4F0AFF68" w:rsidR="00935C84" w:rsidRPr="000C3111" w:rsidRDefault="00935C84" w:rsidP="00E6224A">
      <w:pPr>
        <w:pStyle w:val="Bullets"/>
        <w:numPr>
          <w:ilvl w:val="0"/>
          <w:numId w:val="34"/>
        </w:numPr>
        <w:ind w:left="1434" w:hanging="357"/>
        <w:rPr>
          <w:lang w:eastAsia="ko-KR"/>
        </w:rPr>
      </w:pPr>
      <w:r w:rsidRPr="000C3111">
        <w:rPr>
          <w:lang w:eastAsia="ko-KR"/>
        </w:rPr>
        <w:t>Obtains camera names from the VMS</w:t>
      </w:r>
      <w:r w:rsidR="00DA2383" w:rsidRPr="000C3111">
        <w:rPr>
          <w:lang w:eastAsia="ko-KR"/>
        </w:rPr>
        <w:t xml:space="preserve">, enabling integration engineers and security personnel to identify particular devices in the third-party video management software. </w:t>
      </w:r>
    </w:p>
    <w:p w14:paraId="1BD66CE0" w14:textId="57B7F6FF" w:rsidR="00935C84" w:rsidRPr="000C3111" w:rsidRDefault="00935C84" w:rsidP="00E6224A">
      <w:pPr>
        <w:pStyle w:val="Bullets"/>
        <w:numPr>
          <w:ilvl w:val="0"/>
          <w:numId w:val="34"/>
        </w:numPr>
        <w:ind w:left="1434" w:hanging="357"/>
        <w:rPr>
          <w:lang w:eastAsia="ko-KR"/>
        </w:rPr>
      </w:pPr>
      <w:r w:rsidRPr="000C3111">
        <w:rPr>
          <w:lang w:eastAsia="ko-KR"/>
        </w:rPr>
        <w:t>Takes live video from a selected camera</w:t>
      </w:r>
      <w:r w:rsidR="00DA2383" w:rsidRPr="000C3111">
        <w:rPr>
          <w:lang w:eastAsia="ko-KR"/>
        </w:rPr>
        <w:t xml:space="preserve">, enabling, for example, triggering of video playbacks. </w:t>
      </w:r>
    </w:p>
    <w:p w14:paraId="0C1B9FBA" w14:textId="4FE06925" w:rsidR="00935C84" w:rsidRPr="000C3111" w:rsidRDefault="00935C84" w:rsidP="00E6224A">
      <w:pPr>
        <w:pStyle w:val="Bullets"/>
        <w:numPr>
          <w:ilvl w:val="0"/>
          <w:numId w:val="34"/>
        </w:numPr>
        <w:ind w:left="1434" w:hanging="357"/>
        <w:rPr>
          <w:lang w:eastAsia="ko-KR"/>
        </w:rPr>
      </w:pPr>
      <w:r w:rsidRPr="000C3111">
        <w:rPr>
          <w:lang w:eastAsia="ko-KR"/>
        </w:rPr>
        <w:t xml:space="preserve">Sends events </w:t>
      </w:r>
      <w:r w:rsidR="004A60FD" w:rsidRPr="000C3111">
        <w:rPr>
          <w:lang w:eastAsia="ko-KR"/>
        </w:rPr>
        <w:t xml:space="preserve">and alerts </w:t>
      </w:r>
      <w:r w:rsidRPr="000C3111">
        <w:rPr>
          <w:lang w:eastAsia="ko-KR"/>
        </w:rPr>
        <w:t>to the VMS</w:t>
      </w:r>
      <w:r w:rsidR="00DA2383" w:rsidRPr="000C3111">
        <w:rPr>
          <w:lang w:eastAsia="ko-KR"/>
        </w:rPr>
        <w:t>, for instance, facial alarms</w:t>
      </w:r>
      <w:r w:rsidR="003F1DAB" w:rsidRPr="000C3111">
        <w:rPr>
          <w:lang w:eastAsia="ko-KR"/>
        </w:rPr>
        <w:t xml:space="preserve">. </w:t>
      </w:r>
    </w:p>
    <w:p w14:paraId="1ACB4796" w14:textId="3941E28C" w:rsidR="00935C84" w:rsidRPr="000C3111" w:rsidRDefault="00935C84" w:rsidP="00E6224A">
      <w:pPr>
        <w:pStyle w:val="Bullets"/>
        <w:numPr>
          <w:ilvl w:val="0"/>
          <w:numId w:val="34"/>
        </w:numPr>
        <w:ind w:left="1434" w:hanging="357"/>
        <w:rPr>
          <w:lang w:eastAsia="ko-KR"/>
        </w:rPr>
      </w:pPr>
      <w:r w:rsidRPr="000C3111">
        <w:rPr>
          <w:lang w:eastAsia="ko-KR"/>
        </w:rPr>
        <w:t>Furthermore, by requesting video start and end times, AnyVision VMS Gateway performs forensic functions by transferring offline video from the VMS to AnyVision</w:t>
      </w:r>
      <w:r w:rsidR="00AB2F1B" w:rsidRPr="000C3111">
        <w:rPr>
          <w:lang w:eastAsia="ko-KR"/>
        </w:rPr>
        <w:t xml:space="preserve"> servers</w:t>
      </w:r>
      <w:r w:rsidRPr="000C3111">
        <w:rPr>
          <w:lang w:eastAsia="ko-KR"/>
        </w:rPr>
        <w:t xml:space="preserve">. </w:t>
      </w:r>
    </w:p>
    <w:p w14:paraId="03527D71" w14:textId="35CFDADC" w:rsidR="00CB753C" w:rsidRDefault="00CB753C" w:rsidP="007F6174">
      <w:pPr>
        <w:pStyle w:val="21"/>
        <w:numPr>
          <w:ilvl w:val="1"/>
          <w:numId w:val="22"/>
        </w:numPr>
        <w:tabs>
          <w:tab w:val="clear" w:pos="1440"/>
          <w:tab w:val="clear" w:pos="1800"/>
        </w:tabs>
        <w:spacing w:before="0" w:after="160" w:line="260" w:lineRule="atLeast"/>
        <w:ind w:left="1985" w:hanging="992"/>
      </w:pPr>
      <w:bookmarkStart w:id="92" w:name="_Toc10041581"/>
      <w:bookmarkStart w:id="93" w:name="_Ref8598268"/>
      <w:bookmarkEnd w:id="91"/>
      <w:r w:rsidRPr="00DF41AD">
        <w:lastRenderedPageBreak/>
        <w:t>Components</w:t>
      </w:r>
      <w:bookmarkEnd w:id="92"/>
      <w:r w:rsidR="006A7B82">
        <w:t xml:space="preserve"> </w:t>
      </w:r>
      <w:bookmarkEnd w:id="93"/>
    </w:p>
    <w:p w14:paraId="2EAFFED0" w14:textId="060310DD" w:rsidR="00540991" w:rsidRPr="00D551E2" w:rsidRDefault="00540991" w:rsidP="007F6174">
      <w:pPr>
        <w:keepNext/>
        <w:rPr>
          <w:rFonts w:eastAsiaTheme="minorHAnsi"/>
          <w:lang w:eastAsia="en-US" w:bidi="he-IL"/>
        </w:rPr>
      </w:pPr>
      <w:bookmarkStart w:id="94" w:name="_Hlk9336368"/>
      <w:r>
        <w:rPr>
          <w:rFonts w:eastAsiaTheme="minorHAnsi"/>
          <w:lang w:val="en" w:eastAsia="en-US" w:bidi="he-IL"/>
        </w:rPr>
        <w:t xml:space="preserve">The key components operating in the VMS Gateway environment are the following: </w:t>
      </w:r>
      <w:r w:rsidR="00D551E2" w:rsidRPr="0008210A">
        <w:rPr>
          <w:rFonts w:asciiTheme="minorHAnsi" w:eastAsiaTheme="minorHAnsi" w:hAnsiTheme="minorHAnsi" w:cstheme="minorHAnsi"/>
          <w:lang w:val="en" w:eastAsia="en-US" w:bidi="he-IL"/>
        </w:rPr>
        <w:fldChar w:fldCharType="begin"/>
      </w:r>
      <w:r w:rsidR="00D551E2" w:rsidRPr="0008210A">
        <w:rPr>
          <w:rFonts w:asciiTheme="minorHAnsi" w:hAnsiTheme="minorHAnsi" w:cstheme="minorHAnsi"/>
        </w:rPr>
        <w:instrText xml:space="preserve"> XE "VMS Gateway:components" </w:instrText>
      </w:r>
      <w:r w:rsidR="00D551E2" w:rsidRPr="0008210A">
        <w:rPr>
          <w:rFonts w:asciiTheme="minorHAnsi" w:eastAsiaTheme="minorHAnsi" w:hAnsiTheme="minorHAnsi" w:cstheme="minorHAnsi"/>
          <w:lang w:val="en" w:eastAsia="en-US" w:bidi="he-IL"/>
        </w:rPr>
        <w:fldChar w:fldCharType="end"/>
      </w:r>
      <w:r w:rsidR="00D551E2" w:rsidRPr="0008210A">
        <w:rPr>
          <w:rFonts w:asciiTheme="minorHAnsi" w:eastAsiaTheme="minorHAnsi" w:hAnsiTheme="minorHAnsi" w:cstheme="minorHAnsi"/>
          <w:lang w:val="en" w:eastAsia="en-US" w:bidi="he-IL"/>
        </w:rPr>
        <w:fldChar w:fldCharType="begin"/>
      </w:r>
      <w:r w:rsidR="00D551E2" w:rsidRPr="0008210A">
        <w:rPr>
          <w:rFonts w:asciiTheme="minorHAnsi" w:hAnsiTheme="minorHAnsi" w:cstheme="minorHAnsi"/>
        </w:rPr>
        <w:instrText xml:space="preserve"> XE "Components" \t "</w:instrText>
      </w:r>
      <w:r w:rsidR="00D551E2" w:rsidRPr="0008210A">
        <w:rPr>
          <w:rFonts w:asciiTheme="minorHAnsi" w:hAnsiTheme="minorHAnsi" w:cstheme="minorHAnsi"/>
          <w:i/>
        </w:rPr>
        <w:instrText>See</w:instrText>
      </w:r>
      <w:r w:rsidR="00D551E2" w:rsidRPr="0008210A">
        <w:rPr>
          <w:rFonts w:asciiTheme="minorHAnsi" w:hAnsiTheme="minorHAnsi" w:cstheme="minorHAnsi"/>
        </w:rPr>
        <w:instrText xml:space="preserve"> VMS Gateway, components" </w:instrText>
      </w:r>
      <w:r w:rsidR="00D551E2" w:rsidRPr="0008210A">
        <w:rPr>
          <w:rFonts w:asciiTheme="minorHAnsi" w:eastAsiaTheme="minorHAnsi" w:hAnsiTheme="minorHAnsi" w:cstheme="minorHAnsi"/>
          <w:lang w:val="en" w:eastAsia="en-US" w:bidi="he-IL"/>
        </w:rPr>
        <w:fldChar w:fldCharType="end"/>
      </w:r>
    </w:p>
    <w:p w14:paraId="30CF40EA" w14:textId="7A6BB152" w:rsidR="00540991" w:rsidRPr="000C3111" w:rsidRDefault="00540991" w:rsidP="007F6174">
      <w:pPr>
        <w:pStyle w:val="Bullets"/>
        <w:keepNext/>
        <w:numPr>
          <w:ilvl w:val="0"/>
          <w:numId w:val="34"/>
        </w:numPr>
        <w:ind w:left="1434" w:hanging="357"/>
        <w:rPr>
          <w:lang w:eastAsia="ko-KR"/>
        </w:rPr>
      </w:pPr>
      <w:r w:rsidRPr="000C3111">
        <w:rPr>
          <w:lang w:eastAsia="ko-KR"/>
        </w:rPr>
        <w:t xml:space="preserve">AnyVision Server, </w:t>
      </w:r>
      <w:r w:rsidR="00AB2F1B" w:rsidRPr="000C3111">
        <w:rPr>
          <w:lang w:eastAsia="ko-KR"/>
        </w:rPr>
        <w:t xml:space="preserve">running </w:t>
      </w:r>
      <w:r w:rsidRPr="000C3111">
        <w:rPr>
          <w:lang w:eastAsia="ko-KR"/>
        </w:rPr>
        <w:t xml:space="preserve">on </w:t>
      </w:r>
      <w:r w:rsidR="005D57B2" w:rsidRPr="000C3111">
        <w:rPr>
          <w:lang w:eastAsia="ko-KR"/>
        </w:rPr>
        <w:t>Ubuntu</w:t>
      </w:r>
      <w:r w:rsidRPr="000C3111">
        <w:rPr>
          <w:lang w:eastAsia="ko-KR"/>
        </w:rPr>
        <w:t xml:space="preserve"> </w:t>
      </w:r>
      <w:r w:rsidR="00767D44" w:rsidRPr="000C3111">
        <w:rPr>
          <w:lang w:eastAsia="ko-KR"/>
        </w:rPr>
        <w:t>version</w:t>
      </w:r>
      <w:r w:rsidRPr="000C3111">
        <w:rPr>
          <w:lang w:eastAsia="ko-KR"/>
        </w:rPr>
        <w:t xml:space="preserve"> 18.04 (BT version 1.20</w:t>
      </w:r>
      <w:r w:rsidR="004A60FD" w:rsidRPr="000C3111">
        <w:rPr>
          <w:lang w:eastAsia="ko-KR"/>
        </w:rPr>
        <w:t xml:space="preserve"> or later</w:t>
      </w:r>
      <w:r w:rsidRPr="000C3111">
        <w:rPr>
          <w:lang w:eastAsia="ko-KR"/>
        </w:rPr>
        <w:t xml:space="preserve">); </w:t>
      </w:r>
      <w:r w:rsidR="0078717B" w:rsidRPr="00660A16">
        <w:rPr>
          <w:rFonts w:asciiTheme="minorHAnsi" w:hAnsiTheme="minorHAnsi" w:cstheme="minorHAnsi"/>
        </w:rPr>
        <w:fldChar w:fldCharType="begin"/>
      </w:r>
      <w:r w:rsidR="0078717B" w:rsidRPr="00660A16">
        <w:rPr>
          <w:rFonts w:asciiTheme="minorHAnsi" w:hAnsiTheme="minorHAnsi" w:cstheme="minorHAnsi"/>
        </w:rPr>
        <w:instrText xml:space="preserve"> XE "Ubuntu" </w:instrText>
      </w:r>
      <w:r w:rsidR="0078717B" w:rsidRPr="00660A16">
        <w:rPr>
          <w:rFonts w:asciiTheme="minorHAnsi" w:hAnsiTheme="minorHAnsi" w:cstheme="minorHAnsi"/>
        </w:rPr>
        <w:fldChar w:fldCharType="end"/>
      </w:r>
      <w:r w:rsidR="0078717B" w:rsidRPr="00660A16">
        <w:rPr>
          <w:rFonts w:asciiTheme="minorHAnsi" w:hAnsiTheme="minorHAnsi" w:cstheme="minorHAnsi"/>
        </w:rPr>
        <w:fldChar w:fldCharType="begin"/>
      </w:r>
      <w:r w:rsidR="0078717B" w:rsidRPr="00660A16">
        <w:rPr>
          <w:rFonts w:asciiTheme="minorHAnsi" w:hAnsiTheme="minorHAnsi" w:cstheme="minorHAnsi"/>
        </w:rPr>
        <w:instrText xml:space="preserve"> XE "Windows 10" </w:instrText>
      </w:r>
      <w:r w:rsidR="0078717B" w:rsidRPr="00660A16">
        <w:rPr>
          <w:rFonts w:asciiTheme="minorHAnsi" w:hAnsiTheme="minorHAnsi" w:cstheme="minorHAnsi"/>
        </w:rPr>
        <w:fldChar w:fldCharType="end"/>
      </w:r>
    </w:p>
    <w:p w14:paraId="19FA1233" w14:textId="581D5548" w:rsidR="00540991" w:rsidRPr="000C3111" w:rsidRDefault="00540991" w:rsidP="007F6174">
      <w:pPr>
        <w:pStyle w:val="Bullets"/>
        <w:keepNext/>
        <w:numPr>
          <w:ilvl w:val="0"/>
          <w:numId w:val="34"/>
        </w:numPr>
        <w:ind w:left="1434" w:hanging="357"/>
        <w:rPr>
          <w:lang w:eastAsia="ko-KR"/>
        </w:rPr>
      </w:pPr>
      <w:r w:rsidRPr="000C3111">
        <w:rPr>
          <w:lang w:eastAsia="ko-KR"/>
        </w:rPr>
        <w:t xml:space="preserve">VMS Gateway, </w:t>
      </w:r>
      <w:r w:rsidR="00AB2F1B" w:rsidRPr="000C3111">
        <w:rPr>
          <w:lang w:eastAsia="ko-KR"/>
        </w:rPr>
        <w:t>running o</w:t>
      </w:r>
      <w:r w:rsidRPr="000C3111">
        <w:rPr>
          <w:lang w:eastAsia="ko-KR"/>
        </w:rPr>
        <w:t>n Windows 10 Professional and Enterprise editions</w:t>
      </w:r>
      <w:r w:rsidR="004A60FD" w:rsidRPr="000C3111">
        <w:rPr>
          <w:lang w:eastAsia="ko-KR"/>
        </w:rPr>
        <w:t xml:space="preserve"> (English only)</w:t>
      </w:r>
      <w:r w:rsidRPr="000C3111">
        <w:rPr>
          <w:lang w:eastAsia="ko-KR"/>
        </w:rPr>
        <w:t xml:space="preserve">; </w:t>
      </w:r>
    </w:p>
    <w:p w14:paraId="35B52226" w14:textId="6143E0B3" w:rsidR="00DF41AD" w:rsidRPr="006C3014" w:rsidRDefault="006154CB" w:rsidP="007F6174">
      <w:pPr>
        <w:pStyle w:val="Bullets"/>
        <w:keepNext/>
        <w:numPr>
          <w:ilvl w:val="0"/>
          <w:numId w:val="34"/>
        </w:numPr>
        <w:ind w:left="1434" w:hanging="357"/>
        <w:rPr>
          <w:lang w:val="en" w:eastAsia="en-US"/>
        </w:rPr>
      </w:pPr>
      <w:r w:rsidRPr="000C3111">
        <w:rPr>
          <w:lang w:eastAsia="ko-KR"/>
        </w:rPr>
        <w:t>Milestone XProtect</w:t>
      </w:r>
      <w:r w:rsidR="00AB2F1B" w:rsidRPr="000C3111">
        <w:rPr>
          <w:lang w:eastAsia="ko-KR"/>
        </w:rPr>
        <w:t>,</w:t>
      </w:r>
      <w:r w:rsidR="00540991" w:rsidRPr="000C3111">
        <w:rPr>
          <w:lang w:eastAsia="ko-KR"/>
        </w:rPr>
        <w:t xml:space="preserve"> video management software. </w:t>
      </w:r>
    </w:p>
    <w:p w14:paraId="03C103DE" w14:textId="07E94818" w:rsidR="00AE03B9" w:rsidRPr="00703A9B" w:rsidRDefault="00CB753C" w:rsidP="00E6224A">
      <w:pPr>
        <w:pStyle w:val="21"/>
        <w:numPr>
          <w:ilvl w:val="1"/>
          <w:numId w:val="22"/>
        </w:numPr>
        <w:tabs>
          <w:tab w:val="clear" w:pos="1440"/>
          <w:tab w:val="clear" w:pos="1800"/>
        </w:tabs>
        <w:spacing w:before="0" w:after="160" w:line="260" w:lineRule="atLeast"/>
        <w:ind w:left="1985" w:hanging="992"/>
      </w:pPr>
      <w:bookmarkStart w:id="95" w:name="_Ref8598275"/>
      <w:bookmarkStart w:id="96" w:name="_Toc10041582"/>
      <w:bookmarkEnd w:id="94"/>
      <w:r w:rsidRPr="00DF41AD">
        <w:t>Architecture</w:t>
      </w:r>
      <w:bookmarkEnd w:id="95"/>
      <w:bookmarkEnd w:id="96"/>
      <w:r w:rsidRPr="00DF41AD">
        <w:t xml:space="preserve"> </w:t>
      </w:r>
    </w:p>
    <w:p w14:paraId="1731A5DE" w14:textId="325AE7FA" w:rsidR="00930467" w:rsidRPr="00DE29D5" w:rsidRDefault="00E87232" w:rsidP="003E4355">
      <w:pPr>
        <w:rPr>
          <w:rFonts w:ascii="Roboto" w:eastAsiaTheme="minorHAnsi" w:hAnsi="Roboto"/>
          <w:lang w:val="en" w:eastAsia="en-US" w:bidi="he-IL"/>
        </w:rPr>
      </w:pPr>
      <w:r>
        <w:rPr>
          <w:rFonts w:eastAsiaTheme="minorHAnsi"/>
          <w:lang w:val="en" w:eastAsia="en-US" w:bidi="he-IL"/>
        </w:rPr>
        <w:t xml:space="preserve">Figure </w:t>
      </w:r>
      <w:r>
        <w:rPr>
          <w:rFonts w:eastAsiaTheme="minorHAnsi"/>
          <w:lang w:val="en" w:eastAsia="en-US" w:bidi="he-IL"/>
        </w:rPr>
        <w:fldChar w:fldCharType="begin"/>
      </w:r>
      <w:r>
        <w:rPr>
          <w:rFonts w:eastAsiaTheme="minorHAnsi"/>
          <w:lang w:val="en" w:eastAsia="en-US" w:bidi="he-IL"/>
        </w:rPr>
        <w:instrText xml:space="preserve"> </w:instrText>
      </w:r>
      <w:r w:rsidRPr="00E87232">
        <w:rPr>
          <w:rFonts w:eastAsiaTheme="minorHAnsi"/>
          <w:lang w:val="en" w:eastAsia="en-US" w:bidi="he-IL"/>
        </w:rPr>
        <w:instrText>figref_sysarch</w:instrText>
      </w:r>
      <w:r>
        <w:rPr>
          <w:rFonts w:eastAsiaTheme="minorHAnsi"/>
          <w:lang w:val="en" w:eastAsia="en-US" w:bidi="he-IL"/>
        </w:rPr>
        <w:instrText xml:space="preserve"> </w:instrText>
      </w:r>
      <w:r>
        <w:rPr>
          <w:rFonts w:eastAsiaTheme="minorHAnsi"/>
          <w:lang w:val="en" w:eastAsia="en-US" w:bidi="he-IL"/>
        </w:rPr>
        <w:fldChar w:fldCharType="separate"/>
      </w:r>
      <w:r w:rsidR="00AC2F41">
        <w:rPr>
          <w:noProof/>
        </w:rPr>
        <w:t>1</w:t>
      </w:r>
      <w:r>
        <w:rPr>
          <w:rFonts w:eastAsiaTheme="minorHAnsi"/>
          <w:lang w:val="en" w:eastAsia="en-US" w:bidi="he-IL"/>
        </w:rPr>
        <w:fldChar w:fldCharType="end"/>
      </w:r>
      <w:r>
        <w:rPr>
          <w:rFonts w:eastAsiaTheme="minorHAnsi"/>
          <w:lang w:val="en" w:eastAsia="en-US" w:bidi="he-IL"/>
        </w:rPr>
        <w:t xml:space="preserve"> below depicts AnyVision VMS Gateway's architecture, and the exchange of data between the system's components</w:t>
      </w:r>
      <w:r w:rsidRPr="00DE29D5">
        <w:rPr>
          <w:rFonts w:ascii="Roboto" w:eastAsiaTheme="minorHAnsi" w:hAnsi="Roboto" w:cstheme="minorHAnsi"/>
          <w:lang w:val="en" w:eastAsia="en-US" w:bidi="he-IL"/>
        </w:rPr>
        <w:t xml:space="preserve">. </w:t>
      </w:r>
      <w:r w:rsidR="003E4355" w:rsidRPr="0008210A">
        <w:rPr>
          <w:rFonts w:eastAsiaTheme="minorHAnsi"/>
          <w:lang w:val="en" w:eastAsia="en-US" w:bidi="he-IL"/>
        </w:rPr>
        <w:fldChar w:fldCharType="begin"/>
      </w:r>
      <w:r w:rsidR="003E4355" w:rsidRPr="0008210A">
        <w:instrText xml:space="preserve"> XE "VMS Gateway:architecture" </w:instrText>
      </w:r>
      <w:r w:rsidR="003E4355" w:rsidRPr="0008210A">
        <w:rPr>
          <w:rFonts w:eastAsiaTheme="minorHAnsi"/>
          <w:lang w:val="en" w:eastAsia="en-US" w:bidi="he-IL"/>
        </w:rPr>
        <w:fldChar w:fldCharType="end"/>
      </w:r>
      <w:r w:rsidR="003E4355" w:rsidRPr="0008210A">
        <w:rPr>
          <w:rFonts w:eastAsiaTheme="minorHAnsi"/>
          <w:lang w:val="en" w:eastAsia="en-US" w:bidi="he-IL"/>
        </w:rPr>
        <w:fldChar w:fldCharType="begin"/>
      </w:r>
      <w:r w:rsidR="003E4355" w:rsidRPr="0008210A">
        <w:instrText xml:space="preserve"> XE "Archiecture" \t "</w:instrText>
      </w:r>
      <w:r w:rsidR="003E4355" w:rsidRPr="0008210A">
        <w:rPr>
          <w:i/>
        </w:rPr>
        <w:instrText>See</w:instrText>
      </w:r>
      <w:r w:rsidR="003E4355" w:rsidRPr="0008210A">
        <w:instrText xml:space="preserve"> VMS Gateway, architecture" </w:instrText>
      </w:r>
      <w:r w:rsidR="003E4355" w:rsidRPr="0008210A">
        <w:rPr>
          <w:rFonts w:eastAsiaTheme="minorHAnsi"/>
          <w:lang w:val="en" w:eastAsia="en-US" w:bidi="he-IL"/>
        </w:rPr>
        <w:fldChar w:fldCharType="end"/>
      </w:r>
    </w:p>
    <w:p w14:paraId="2EA3E651" w14:textId="5C94ADEC" w:rsidR="00930467" w:rsidRDefault="001436E7" w:rsidP="00F46A8A">
      <w:pPr>
        <w:ind w:left="-567"/>
        <w:rPr>
          <w:lang w:val="en" w:eastAsia="en-US"/>
        </w:rPr>
      </w:pPr>
      <w:r>
        <w:rPr>
          <w:noProof/>
          <w:lang w:val="en" w:eastAsia="en-US"/>
        </w:rPr>
        <w:drawing>
          <wp:inline distT="0" distB="0" distL="0" distR="0" wp14:anchorId="4EE11A3D" wp14:editId="2D36815C">
            <wp:extent cx="6144054" cy="13639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estone_vms_illustration_2.png"/>
                    <pic:cNvPicPr/>
                  </pic:nvPicPr>
                  <pic:blipFill>
                    <a:blip r:embed="rId27">
                      <a:extLst>
                        <a:ext uri="{28A0092B-C50C-407E-A947-70E740481C1C}">
                          <a14:useLocalDpi xmlns:a14="http://schemas.microsoft.com/office/drawing/2010/main" val="0"/>
                        </a:ext>
                      </a:extLst>
                    </a:blip>
                    <a:stretch>
                      <a:fillRect/>
                    </a:stretch>
                  </pic:blipFill>
                  <pic:spPr>
                    <a:xfrm>
                      <a:off x="0" y="0"/>
                      <a:ext cx="6184035" cy="1372856"/>
                    </a:xfrm>
                    <a:prstGeom prst="rect">
                      <a:avLst/>
                    </a:prstGeom>
                  </pic:spPr>
                </pic:pic>
              </a:graphicData>
            </a:graphic>
          </wp:inline>
        </w:drawing>
      </w:r>
    </w:p>
    <w:p w14:paraId="3930488B" w14:textId="7387CE7A" w:rsidR="00E87232" w:rsidRPr="00F46A8A" w:rsidRDefault="00E87232" w:rsidP="00F46A8A">
      <w:pPr>
        <w:pStyle w:val="FigureCaption"/>
      </w:pPr>
      <w:bookmarkStart w:id="97" w:name="_Toc10041635"/>
      <w:r w:rsidRPr="00F46A8A">
        <w:t xml:space="preserve">Figure </w:t>
      </w:r>
      <w:bookmarkStart w:id="98" w:name="figref_sysarch"/>
      <w:r w:rsidRPr="00F46A8A">
        <w:fldChar w:fldCharType="begin"/>
      </w:r>
      <w:r w:rsidRPr="00F46A8A">
        <w:instrText xml:space="preserve"> seq figure </w:instrText>
      </w:r>
      <w:r w:rsidRPr="00F46A8A">
        <w:fldChar w:fldCharType="separate"/>
      </w:r>
      <w:r w:rsidR="00AC2F41">
        <w:rPr>
          <w:noProof/>
        </w:rPr>
        <w:t>1</w:t>
      </w:r>
      <w:r w:rsidRPr="00F46A8A">
        <w:fldChar w:fldCharType="end"/>
      </w:r>
      <w:bookmarkEnd w:id="98"/>
      <w:r w:rsidRPr="00F46A8A">
        <w:t>. AnyVision VMS Gateway. System Architecture</w:t>
      </w:r>
      <w:bookmarkEnd w:id="97"/>
      <w:r w:rsidRPr="00F46A8A">
        <w:t xml:space="preserve"> </w:t>
      </w:r>
    </w:p>
    <w:p w14:paraId="3DCF8FB2" w14:textId="239D6AB0" w:rsidR="00672A24" w:rsidRDefault="00672A24" w:rsidP="00B44E61">
      <w:pPr>
        <w:rPr>
          <w:rFonts w:eastAsiaTheme="minorHAnsi"/>
          <w:lang w:val="en" w:eastAsia="en-US" w:bidi="he-IL"/>
        </w:rPr>
      </w:pPr>
      <w:r>
        <w:rPr>
          <w:rFonts w:eastAsiaTheme="minorHAnsi"/>
          <w:lang w:val="en" w:eastAsia="en-US" w:bidi="he-IL"/>
        </w:rPr>
        <w:t xml:space="preserve">The following describes the process flow depicted above. Numbers relate to the steps indicated in the flow. </w:t>
      </w:r>
    </w:p>
    <w:p w14:paraId="5A139DB1" w14:textId="77777777" w:rsidR="00672A24" w:rsidRPr="00DE29D5" w:rsidRDefault="00672A24" w:rsidP="00E6224A">
      <w:pPr>
        <w:pStyle w:val="af"/>
        <w:keepLines/>
        <w:numPr>
          <w:ilvl w:val="0"/>
          <w:numId w:val="23"/>
        </w:numPr>
        <w:spacing w:line="360" w:lineRule="auto"/>
        <w:contextualSpacing/>
        <w:rPr>
          <w:rFonts w:ascii="Roboto" w:hAnsi="Roboto" w:cstheme="minorBidi"/>
          <w:sz w:val="20"/>
          <w:szCs w:val="18"/>
        </w:rPr>
      </w:pPr>
      <w:r w:rsidRPr="00DE29D5">
        <w:rPr>
          <w:rFonts w:ascii="Roboto" w:hAnsi="Roboto" w:cstheme="minorBidi"/>
          <w:sz w:val="20"/>
          <w:szCs w:val="18"/>
        </w:rPr>
        <w:t xml:space="preserve">AnyVision’s Server contacts, via port 9995 and AnyVision API, AnyVision VMS Gateway, with a request for a list of cameras. </w:t>
      </w:r>
    </w:p>
    <w:p w14:paraId="62684C54" w14:textId="4C42BE52" w:rsidR="00A64C12" w:rsidRPr="003E4355" w:rsidRDefault="00672A24" w:rsidP="00E6224A">
      <w:pPr>
        <w:pStyle w:val="af"/>
        <w:keepLines/>
        <w:numPr>
          <w:ilvl w:val="0"/>
          <w:numId w:val="23"/>
        </w:numPr>
        <w:spacing w:line="360" w:lineRule="auto"/>
        <w:contextualSpacing/>
        <w:rPr>
          <w:rFonts w:asciiTheme="minorBidi" w:hAnsiTheme="minorBidi" w:cstheme="minorBidi"/>
        </w:rPr>
      </w:pPr>
      <w:r w:rsidRPr="003E4355">
        <w:rPr>
          <w:rFonts w:ascii="Roboto" w:hAnsi="Roboto" w:cstheme="minorBidi"/>
          <w:sz w:val="20"/>
          <w:szCs w:val="18"/>
        </w:rPr>
        <w:t>AnyVision VMS Gateway, via port 80 and 3</w:t>
      </w:r>
      <w:r w:rsidRPr="003E4355">
        <w:rPr>
          <w:rFonts w:ascii="Roboto" w:hAnsi="Roboto" w:cstheme="minorBidi"/>
          <w:sz w:val="20"/>
          <w:szCs w:val="18"/>
          <w:vertAlign w:val="superscript"/>
        </w:rPr>
        <w:t>rd</w:t>
      </w:r>
      <w:r w:rsidRPr="003E4355">
        <w:rPr>
          <w:rFonts w:ascii="Roboto" w:hAnsi="Roboto" w:cstheme="minorBidi"/>
          <w:sz w:val="20"/>
          <w:szCs w:val="18"/>
        </w:rPr>
        <w:t xml:space="preserve"> party API, passes that request along to </w:t>
      </w:r>
      <w:r w:rsidR="006154CB" w:rsidRPr="003E4355">
        <w:rPr>
          <w:rFonts w:ascii="Roboto" w:hAnsi="Roboto" w:cstheme="minorBidi"/>
          <w:sz w:val="20"/>
          <w:szCs w:val="18"/>
        </w:rPr>
        <w:t>Milestone XProtect</w:t>
      </w:r>
      <w:r w:rsidRPr="003E4355">
        <w:rPr>
          <w:rFonts w:ascii="Roboto" w:hAnsi="Roboto" w:cstheme="minorBidi"/>
          <w:sz w:val="20"/>
          <w:szCs w:val="18"/>
        </w:rPr>
        <w:t xml:space="preserve">. </w:t>
      </w:r>
    </w:p>
    <w:p w14:paraId="28AD2A38" w14:textId="4D019901" w:rsidR="00672A24" w:rsidRPr="00DE29D5" w:rsidRDefault="006154CB" w:rsidP="00E6224A">
      <w:pPr>
        <w:pStyle w:val="af"/>
        <w:keepLines/>
        <w:numPr>
          <w:ilvl w:val="0"/>
          <w:numId w:val="23"/>
        </w:numPr>
        <w:spacing w:line="360" w:lineRule="auto"/>
        <w:contextualSpacing/>
        <w:rPr>
          <w:rFonts w:ascii="Roboto" w:hAnsi="Roboto" w:cstheme="minorBidi"/>
          <w:sz w:val="20"/>
          <w:szCs w:val="18"/>
        </w:rPr>
      </w:pPr>
      <w:r w:rsidRPr="00DE29D5">
        <w:rPr>
          <w:rFonts w:ascii="Roboto" w:hAnsi="Roboto" w:cstheme="minorBidi"/>
          <w:sz w:val="20"/>
          <w:szCs w:val="18"/>
        </w:rPr>
        <w:t>Milestone XProtect</w:t>
      </w:r>
      <w:r w:rsidR="00672A24" w:rsidRPr="00DE29D5">
        <w:rPr>
          <w:rFonts w:ascii="Roboto" w:hAnsi="Roboto" w:cstheme="minorBidi"/>
          <w:sz w:val="20"/>
          <w:szCs w:val="18"/>
        </w:rPr>
        <w:t xml:space="preserve">, through the inverse pathway, returns the camera list to the AnyVision VMS Gateway. </w:t>
      </w:r>
    </w:p>
    <w:p w14:paraId="16397339" w14:textId="50EA5B07" w:rsidR="00672A24" w:rsidRPr="00DE29D5" w:rsidRDefault="00672A24" w:rsidP="00E6224A">
      <w:pPr>
        <w:pStyle w:val="af"/>
        <w:keepLines/>
        <w:numPr>
          <w:ilvl w:val="0"/>
          <w:numId w:val="23"/>
        </w:numPr>
        <w:spacing w:line="360" w:lineRule="auto"/>
        <w:contextualSpacing/>
        <w:rPr>
          <w:rFonts w:ascii="Roboto" w:hAnsi="Roboto" w:cstheme="minorBidi"/>
          <w:sz w:val="20"/>
          <w:szCs w:val="18"/>
        </w:rPr>
      </w:pPr>
      <w:r w:rsidRPr="00DE29D5">
        <w:rPr>
          <w:rFonts w:ascii="Roboto" w:hAnsi="Roboto" w:cstheme="minorBidi"/>
          <w:sz w:val="20"/>
          <w:szCs w:val="18"/>
        </w:rPr>
        <w:t xml:space="preserve">The AnyVision VMS Gateway passes that camera list to the AnyVision Server. </w:t>
      </w:r>
    </w:p>
    <w:p w14:paraId="3506131F" w14:textId="12B43F44" w:rsidR="00672A24" w:rsidRPr="00DE29D5" w:rsidRDefault="007A2191" w:rsidP="00E6224A">
      <w:pPr>
        <w:pStyle w:val="af"/>
        <w:keepNext/>
        <w:keepLines/>
        <w:numPr>
          <w:ilvl w:val="0"/>
          <w:numId w:val="23"/>
        </w:numPr>
        <w:spacing w:line="360" w:lineRule="auto"/>
        <w:ind w:left="1434" w:hanging="357"/>
        <w:contextualSpacing/>
        <w:rPr>
          <w:rFonts w:ascii="Roboto" w:hAnsi="Roboto" w:cstheme="minorBidi"/>
          <w:sz w:val="20"/>
          <w:szCs w:val="18"/>
        </w:rPr>
      </w:pPr>
      <w:r w:rsidRPr="00DE29D5">
        <w:rPr>
          <w:rFonts w:ascii="Roboto" w:hAnsi="Roboto" w:cstheme="minorBidi"/>
          <w:sz w:val="20"/>
          <w:szCs w:val="18"/>
        </w:rPr>
        <w:lastRenderedPageBreak/>
        <w:t>When an unknown face is detected, t</w:t>
      </w:r>
      <w:r w:rsidR="00672A24" w:rsidRPr="00DE29D5">
        <w:rPr>
          <w:rFonts w:ascii="Roboto" w:hAnsi="Roboto" w:cstheme="minorBidi"/>
          <w:sz w:val="20"/>
          <w:szCs w:val="18"/>
        </w:rPr>
        <w:t>he AnyVision Server</w:t>
      </w:r>
      <w:r w:rsidRPr="00DE29D5">
        <w:rPr>
          <w:rFonts w:ascii="Roboto" w:hAnsi="Roboto" w:cstheme="minorBidi"/>
          <w:sz w:val="20"/>
          <w:szCs w:val="18"/>
        </w:rPr>
        <w:t xml:space="preserve"> </w:t>
      </w:r>
      <w:r w:rsidR="00672A24" w:rsidRPr="00DE29D5">
        <w:rPr>
          <w:rFonts w:ascii="Roboto" w:hAnsi="Roboto" w:cstheme="minorBidi"/>
          <w:sz w:val="20"/>
          <w:szCs w:val="18"/>
        </w:rPr>
        <w:t>declares an event and informs the AnyVision VMS Gateway.</w:t>
      </w:r>
      <w:r w:rsidRPr="00DE29D5">
        <w:rPr>
          <w:rFonts w:ascii="Roboto" w:hAnsi="Roboto" w:cstheme="minorBidi"/>
          <w:sz w:val="20"/>
          <w:szCs w:val="18"/>
        </w:rPr>
        <w:t xml:space="preserve"> The information contained in this event is based on data received from cameras and 3</w:t>
      </w:r>
      <w:r w:rsidRPr="00DE29D5">
        <w:rPr>
          <w:rFonts w:ascii="Roboto" w:hAnsi="Roboto" w:cstheme="minorBidi"/>
          <w:sz w:val="20"/>
          <w:szCs w:val="18"/>
          <w:vertAlign w:val="superscript"/>
        </w:rPr>
        <w:t>rd</w:t>
      </w:r>
      <w:r w:rsidRPr="00DE29D5">
        <w:rPr>
          <w:rFonts w:ascii="Roboto" w:hAnsi="Roboto" w:cstheme="minorBidi"/>
          <w:sz w:val="20"/>
          <w:szCs w:val="18"/>
        </w:rPr>
        <w:t xml:space="preserve"> party security management software,</w:t>
      </w:r>
    </w:p>
    <w:p w14:paraId="451855B1" w14:textId="27E5DF64" w:rsidR="00672A24" w:rsidRPr="00DE29D5" w:rsidRDefault="00672A24" w:rsidP="00E6224A">
      <w:pPr>
        <w:pStyle w:val="af"/>
        <w:keepNext/>
        <w:keepLines/>
        <w:numPr>
          <w:ilvl w:val="0"/>
          <w:numId w:val="23"/>
        </w:numPr>
        <w:spacing w:line="360" w:lineRule="auto"/>
        <w:ind w:left="1434" w:hanging="357"/>
        <w:contextualSpacing/>
        <w:rPr>
          <w:rFonts w:ascii="Roboto" w:hAnsi="Roboto" w:cstheme="minorBidi"/>
          <w:sz w:val="20"/>
          <w:szCs w:val="18"/>
        </w:rPr>
      </w:pPr>
      <w:r w:rsidRPr="00DE29D5">
        <w:rPr>
          <w:rFonts w:ascii="Roboto" w:hAnsi="Roboto" w:cstheme="minorBidi"/>
          <w:sz w:val="20"/>
          <w:szCs w:val="18"/>
        </w:rPr>
        <w:t xml:space="preserve">The AnyVision VMS Gateway passes POI alert information to </w:t>
      </w:r>
      <w:r w:rsidR="006154CB" w:rsidRPr="00DE29D5">
        <w:rPr>
          <w:rFonts w:ascii="Roboto" w:hAnsi="Roboto" w:cstheme="minorBidi"/>
          <w:sz w:val="20"/>
          <w:szCs w:val="18"/>
        </w:rPr>
        <w:t>Milestone XProtect</w:t>
      </w:r>
      <w:r w:rsidRPr="00DE29D5">
        <w:rPr>
          <w:rFonts w:ascii="Roboto" w:hAnsi="Roboto" w:cstheme="minorBidi"/>
          <w:sz w:val="20"/>
          <w:szCs w:val="18"/>
        </w:rPr>
        <w:t xml:space="preserve">. </w:t>
      </w:r>
    </w:p>
    <w:p w14:paraId="68370D0B" w14:textId="78B6F3E9" w:rsidR="00930467" w:rsidRDefault="00672A24" w:rsidP="006C3014">
      <w:r>
        <w:t xml:space="preserve">Note that the VMS Gateway is a service provided by AnyVision. Ordinarily, VMS Gateway runs on the VMS computer. However, there are situations where a third-party might choose to deploy the VMS Gateway on a separate, dedicated machine. </w:t>
      </w:r>
    </w:p>
    <w:p w14:paraId="154EEC09" w14:textId="27213DD3" w:rsidR="00DF41AD" w:rsidRDefault="00485B61" w:rsidP="00E6224A">
      <w:pPr>
        <w:pStyle w:val="21"/>
        <w:numPr>
          <w:ilvl w:val="1"/>
          <w:numId w:val="22"/>
        </w:numPr>
        <w:tabs>
          <w:tab w:val="clear" w:pos="1440"/>
          <w:tab w:val="clear" w:pos="1800"/>
        </w:tabs>
        <w:spacing w:before="0" w:after="160" w:line="260" w:lineRule="atLeast"/>
        <w:ind w:left="1985" w:hanging="992"/>
      </w:pPr>
      <w:bookmarkStart w:id="99" w:name="_Toc10041583"/>
      <w:bookmarkStart w:id="100" w:name="_Ref8598280"/>
      <w:bookmarkStart w:id="101" w:name="_Ref8600071"/>
      <w:r>
        <w:t xml:space="preserve">System </w:t>
      </w:r>
      <w:r w:rsidR="00C71F3F">
        <w:t>Requirements</w:t>
      </w:r>
      <w:bookmarkEnd w:id="99"/>
      <w:r w:rsidR="00C71F3F">
        <w:t xml:space="preserve"> </w:t>
      </w:r>
      <w:bookmarkEnd w:id="100"/>
      <w:bookmarkEnd w:id="101"/>
      <w:r w:rsidR="00CB753C" w:rsidRPr="00DF41AD">
        <w:t xml:space="preserve"> </w:t>
      </w:r>
    </w:p>
    <w:p w14:paraId="788CFFBB" w14:textId="49D88E20" w:rsidR="00485B61" w:rsidRDefault="00485B61" w:rsidP="007B7DEA">
      <w:pPr>
        <w:tabs>
          <w:tab w:val="left" w:pos="3151"/>
          <w:tab w:val="left" w:pos="4712"/>
          <w:tab w:val="left" w:pos="6383"/>
          <w:tab w:val="left" w:pos="7987"/>
        </w:tabs>
        <w:ind w:left="1077"/>
        <w:rPr>
          <w:rFonts w:eastAsiaTheme="minorHAnsi"/>
        </w:rPr>
      </w:pPr>
      <w:r w:rsidRPr="006254FF">
        <w:rPr>
          <w:rFonts w:ascii="Roboto" w:hAnsi="Roboto"/>
          <w:szCs w:val="20"/>
        </w:rPr>
        <w:t xml:space="preserve">Table </w:t>
      </w:r>
      <w:r>
        <w:rPr>
          <w:rFonts w:ascii="Roboto" w:hAnsi="Roboto"/>
          <w:szCs w:val="20"/>
        </w:rPr>
        <w:fldChar w:fldCharType="begin"/>
      </w:r>
      <w:r>
        <w:rPr>
          <w:rFonts w:ascii="Roboto" w:hAnsi="Roboto"/>
          <w:szCs w:val="20"/>
        </w:rPr>
        <w:instrText xml:space="preserve"> tblref_sysreq </w:instrText>
      </w:r>
      <w:r>
        <w:rPr>
          <w:rFonts w:ascii="Roboto" w:hAnsi="Roboto"/>
          <w:szCs w:val="20"/>
        </w:rPr>
        <w:fldChar w:fldCharType="separate"/>
      </w:r>
      <w:r w:rsidR="00AC2F41">
        <w:rPr>
          <w:noProof/>
        </w:rPr>
        <w:t>3</w:t>
      </w:r>
      <w:r>
        <w:rPr>
          <w:rFonts w:ascii="Roboto" w:hAnsi="Roboto"/>
          <w:szCs w:val="20"/>
        </w:rPr>
        <w:fldChar w:fldCharType="end"/>
      </w:r>
      <w:r>
        <w:rPr>
          <w:rFonts w:ascii="Roboto" w:hAnsi="Roboto"/>
          <w:szCs w:val="20"/>
        </w:rPr>
        <w:t xml:space="preserve">, below, </w:t>
      </w:r>
      <w:r>
        <w:rPr>
          <w:rFonts w:eastAsiaTheme="minorHAnsi"/>
          <w:lang w:val="en" w:eastAsia="en-US" w:bidi="he-IL"/>
        </w:rPr>
        <w:t>covers prerequisites</w:t>
      </w:r>
      <w:r w:rsidRPr="005743D1">
        <w:rPr>
          <w:rFonts w:eastAsiaTheme="minorHAnsi"/>
          <w:lang w:val="en" w:eastAsia="en-US" w:bidi="he-IL"/>
        </w:rPr>
        <w:t xml:space="preserve">, </w:t>
      </w:r>
      <w:r>
        <w:rPr>
          <w:rFonts w:eastAsiaTheme="minorHAnsi"/>
          <w:lang w:val="en" w:eastAsia="en-US" w:bidi="he-IL"/>
        </w:rPr>
        <w:t xml:space="preserve">software, </w:t>
      </w:r>
      <w:r w:rsidRPr="005743D1">
        <w:rPr>
          <w:rFonts w:eastAsiaTheme="minorHAnsi"/>
          <w:lang w:val="en" w:eastAsia="en-US" w:bidi="he-IL"/>
        </w:rPr>
        <w:t xml:space="preserve">applications, and configuration </w:t>
      </w:r>
      <w:r>
        <w:rPr>
          <w:rFonts w:eastAsiaTheme="minorHAnsi"/>
          <w:lang w:val="en" w:eastAsia="en-US" w:bidi="he-IL"/>
        </w:rPr>
        <w:t xml:space="preserve">that </w:t>
      </w:r>
      <w:r w:rsidRPr="005743D1">
        <w:rPr>
          <w:rFonts w:eastAsiaTheme="minorHAnsi"/>
          <w:lang w:val="en" w:eastAsia="en-US" w:bidi="he-IL"/>
        </w:rPr>
        <w:t>must be in place for AnyVision VMS Gateway to install, launch, and function</w:t>
      </w:r>
      <w:r>
        <w:rPr>
          <w:rFonts w:eastAsiaTheme="minorHAnsi"/>
          <w:lang w:val="en" w:eastAsia="en-US" w:bidi="he-IL"/>
        </w:rPr>
        <w:t xml:space="preserve"> together with </w:t>
      </w:r>
      <w:r w:rsidR="006154CB" w:rsidRPr="006154CB">
        <w:rPr>
          <w:rFonts w:eastAsiaTheme="minorHAnsi"/>
          <w:lang w:val="en" w:eastAsia="en-US" w:bidi="he-IL"/>
        </w:rPr>
        <w:t>Milestone XProtect</w:t>
      </w:r>
      <w:r w:rsidRPr="00696810">
        <w:rPr>
          <w:rFonts w:eastAsiaTheme="minorHAnsi"/>
        </w:rPr>
        <w:t>.</w:t>
      </w:r>
      <w:r>
        <w:rPr>
          <w:rFonts w:eastAsiaTheme="minorHAnsi"/>
        </w:rPr>
        <w:t xml:space="preserve"> These include the following component categories: </w:t>
      </w:r>
      <w:r w:rsidR="00C03E7B" w:rsidRPr="0008210A">
        <w:rPr>
          <w:rFonts w:asciiTheme="minorHAnsi" w:eastAsiaTheme="minorHAnsi" w:hAnsiTheme="minorHAnsi" w:cstheme="minorHAnsi"/>
          <w:lang w:val="en" w:eastAsia="en-US" w:bidi="he-IL"/>
        </w:rPr>
        <w:fldChar w:fldCharType="begin"/>
      </w:r>
      <w:r w:rsidR="00C03E7B" w:rsidRPr="0008210A">
        <w:rPr>
          <w:rFonts w:asciiTheme="minorHAnsi" w:hAnsiTheme="minorHAnsi" w:cstheme="minorHAnsi"/>
        </w:rPr>
        <w:instrText xml:space="preserve"> XE "VMS Gateway:</w:instrText>
      </w:r>
      <w:r w:rsidR="00C03E7B">
        <w:rPr>
          <w:rFonts w:asciiTheme="minorHAnsi" w:hAnsiTheme="minorHAnsi" w:cstheme="minorHAnsi"/>
        </w:rPr>
        <w:instrText>requirements</w:instrText>
      </w:r>
      <w:r w:rsidR="00C03E7B" w:rsidRPr="0008210A">
        <w:rPr>
          <w:rFonts w:asciiTheme="minorHAnsi" w:hAnsiTheme="minorHAnsi" w:cstheme="minorHAnsi"/>
        </w:rPr>
        <w:instrText xml:space="preserve">" </w:instrText>
      </w:r>
      <w:r w:rsidR="00C03E7B" w:rsidRPr="0008210A">
        <w:rPr>
          <w:rFonts w:asciiTheme="minorHAnsi" w:eastAsiaTheme="minorHAnsi" w:hAnsiTheme="minorHAnsi" w:cstheme="minorHAnsi"/>
          <w:lang w:val="en" w:eastAsia="en-US" w:bidi="he-IL"/>
        </w:rPr>
        <w:fldChar w:fldCharType="end"/>
      </w:r>
      <w:r w:rsidR="00C03E7B" w:rsidRPr="0008210A">
        <w:rPr>
          <w:rFonts w:asciiTheme="minorHAnsi" w:eastAsiaTheme="minorHAnsi" w:hAnsiTheme="minorHAnsi" w:cstheme="minorHAnsi"/>
          <w:lang w:val="en" w:eastAsia="en-US" w:bidi="he-IL"/>
        </w:rPr>
        <w:fldChar w:fldCharType="begin"/>
      </w:r>
      <w:r w:rsidR="00C03E7B" w:rsidRPr="0008210A">
        <w:rPr>
          <w:rFonts w:asciiTheme="minorHAnsi" w:hAnsiTheme="minorHAnsi" w:cstheme="minorHAnsi"/>
        </w:rPr>
        <w:instrText xml:space="preserve"> XE "</w:instrText>
      </w:r>
      <w:r w:rsidR="00C03E7B">
        <w:rPr>
          <w:rFonts w:asciiTheme="minorHAnsi" w:hAnsiTheme="minorHAnsi" w:cstheme="minorHAnsi"/>
        </w:rPr>
        <w:instrText>Requirments</w:instrText>
      </w:r>
      <w:r w:rsidR="00C03E7B" w:rsidRPr="0008210A">
        <w:rPr>
          <w:rFonts w:asciiTheme="minorHAnsi" w:hAnsiTheme="minorHAnsi" w:cstheme="minorHAnsi"/>
        </w:rPr>
        <w:instrText>:</w:instrText>
      </w:r>
      <w:r w:rsidR="00C03E7B">
        <w:rPr>
          <w:rFonts w:asciiTheme="minorHAnsi" w:hAnsiTheme="minorHAnsi" w:cstheme="minorHAnsi"/>
        </w:rPr>
        <w:instrText>AnyVision</w:instrText>
      </w:r>
      <w:r w:rsidR="00C03E7B" w:rsidRPr="0008210A">
        <w:rPr>
          <w:rFonts w:asciiTheme="minorHAnsi" w:hAnsiTheme="minorHAnsi" w:cstheme="minorHAnsi"/>
        </w:rPr>
        <w:instrText xml:space="preserve">" </w:instrText>
      </w:r>
      <w:r w:rsidR="00C03E7B" w:rsidRPr="0008210A">
        <w:rPr>
          <w:rFonts w:asciiTheme="minorHAnsi" w:eastAsiaTheme="minorHAnsi" w:hAnsiTheme="minorHAnsi" w:cstheme="minorHAnsi"/>
          <w:lang w:val="en" w:eastAsia="en-US" w:bidi="he-IL"/>
        </w:rPr>
        <w:fldChar w:fldCharType="end"/>
      </w:r>
      <w:r w:rsidR="00C03E7B" w:rsidRPr="0008210A">
        <w:rPr>
          <w:rFonts w:asciiTheme="minorHAnsi" w:eastAsiaTheme="minorHAnsi" w:hAnsiTheme="minorHAnsi" w:cstheme="minorHAnsi"/>
          <w:lang w:val="en" w:eastAsia="en-US" w:bidi="he-IL"/>
        </w:rPr>
        <w:fldChar w:fldCharType="begin"/>
      </w:r>
      <w:r w:rsidR="00C03E7B" w:rsidRPr="0008210A">
        <w:rPr>
          <w:rFonts w:asciiTheme="minorHAnsi" w:hAnsiTheme="minorHAnsi" w:cstheme="minorHAnsi"/>
        </w:rPr>
        <w:instrText xml:space="preserve"> XE "</w:instrText>
      </w:r>
      <w:r w:rsidR="00C03E7B">
        <w:rPr>
          <w:rFonts w:asciiTheme="minorHAnsi" w:hAnsiTheme="minorHAnsi" w:cstheme="minorHAnsi"/>
        </w:rPr>
        <w:instrText>Requirements</w:instrText>
      </w:r>
      <w:r w:rsidR="00C03E7B" w:rsidRPr="0008210A">
        <w:rPr>
          <w:rFonts w:asciiTheme="minorHAnsi" w:hAnsiTheme="minorHAnsi" w:cstheme="minorHAnsi"/>
        </w:rPr>
        <w:instrText>:</w:instrText>
      </w:r>
      <w:r w:rsidR="00C03E7B">
        <w:rPr>
          <w:rFonts w:asciiTheme="minorHAnsi" w:hAnsiTheme="minorHAnsi" w:cstheme="minorHAnsi"/>
        </w:rPr>
        <w:instrText>client hardware</w:instrText>
      </w:r>
      <w:r w:rsidR="00C03E7B" w:rsidRPr="0008210A">
        <w:rPr>
          <w:rFonts w:asciiTheme="minorHAnsi" w:hAnsiTheme="minorHAnsi" w:cstheme="minorHAnsi"/>
        </w:rPr>
        <w:instrText xml:space="preserve">" </w:instrText>
      </w:r>
      <w:r w:rsidR="00C03E7B" w:rsidRPr="0008210A">
        <w:rPr>
          <w:rFonts w:asciiTheme="minorHAnsi" w:eastAsiaTheme="minorHAnsi" w:hAnsiTheme="minorHAnsi" w:cstheme="minorHAnsi"/>
          <w:lang w:val="en" w:eastAsia="en-US" w:bidi="he-IL"/>
        </w:rPr>
        <w:fldChar w:fldCharType="end"/>
      </w:r>
      <w:r w:rsidR="00C03E7B" w:rsidRPr="0008210A">
        <w:rPr>
          <w:rFonts w:asciiTheme="minorHAnsi" w:eastAsiaTheme="minorHAnsi" w:hAnsiTheme="minorHAnsi" w:cstheme="minorHAnsi"/>
          <w:lang w:val="en" w:eastAsia="en-US" w:bidi="he-IL"/>
        </w:rPr>
        <w:fldChar w:fldCharType="begin"/>
      </w:r>
      <w:r w:rsidR="00C03E7B" w:rsidRPr="0008210A">
        <w:rPr>
          <w:rFonts w:asciiTheme="minorHAnsi" w:hAnsiTheme="minorHAnsi" w:cstheme="minorHAnsi"/>
        </w:rPr>
        <w:instrText xml:space="preserve"> XE "</w:instrText>
      </w:r>
      <w:r w:rsidR="00C03E7B">
        <w:rPr>
          <w:rFonts w:asciiTheme="minorHAnsi" w:hAnsiTheme="minorHAnsi" w:cstheme="minorHAnsi"/>
        </w:rPr>
        <w:instrText>Requirements</w:instrText>
      </w:r>
      <w:r w:rsidR="00C03E7B" w:rsidRPr="0008210A">
        <w:rPr>
          <w:rFonts w:asciiTheme="minorHAnsi" w:hAnsiTheme="minorHAnsi" w:cstheme="minorHAnsi"/>
        </w:rPr>
        <w:instrText>:</w:instrText>
      </w:r>
      <w:r w:rsidR="00C03E7B">
        <w:rPr>
          <w:rFonts w:asciiTheme="minorHAnsi" w:hAnsiTheme="minorHAnsi" w:cstheme="minorHAnsi"/>
        </w:rPr>
        <w:instrText>infrastructure</w:instrText>
      </w:r>
      <w:r w:rsidR="00C03E7B" w:rsidRPr="0008210A">
        <w:rPr>
          <w:rFonts w:asciiTheme="minorHAnsi" w:hAnsiTheme="minorHAnsi" w:cstheme="minorHAnsi"/>
        </w:rPr>
        <w:instrText xml:space="preserve">" </w:instrText>
      </w:r>
      <w:r w:rsidR="00C03E7B" w:rsidRPr="0008210A">
        <w:rPr>
          <w:rFonts w:asciiTheme="minorHAnsi" w:eastAsiaTheme="minorHAnsi" w:hAnsiTheme="minorHAnsi" w:cstheme="minorHAnsi"/>
          <w:lang w:val="en" w:eastAsia="en-US" w:bidi="he-IL"/>
        </w:rPr>
        <w:fldChar w:fldCharType="end"/>
      </w:r>
      <w:r w:rsidR="00C03E7B" w:rsidRPr="0008210A">
        <w:rPr>
          <w:rFonts w:asciiTheme="minorHAnsi" w:eastAsiaTheme="minorHAnsi" w:hAnsiTheme="minorHAnsi" w:cstheme="minorHAnsi"/>
          <w:lang w:val="en" w:eastAsia="en-US" w:bidi="he-IL"/>
        </w:rPr>
        <w:fldChar w:fldCharType="begin"/>
      </w:r>
      <w:r w:rsidR="00C03E7B" w:rsidRPr="0008210A">
        <w:rPr>
          <w:rFonts w:asciiTheme="minorHAnsi" w:hAnsiTheme="minorHAnsi" w:cstheme="minorHAnsi"/>
        </w:rPr>
        <w:instrText xml:space="preserve"> XE "</w:instrText>
      </w:r>
      <w:r w:rsidR="00C03E7B">
        <w:rPr>
          <w:rFonts w:asciiTheme="minorHAnsi" w:hAnsiTheme="minorHAnsi" w:cstheme="minorHAnsi"/>
        </w:rPr>
        <w:instrText>Requirements</w:instrText>
      </w:r>
      <w:r w:rsidR="00C03E7B" w:rsidRPr="0008210A">
        <w:rPr>
          <w:rFonts w:asciiTheme="minorHAnsi" w:hAnsiTheme="minorHAnsi" w:cstheme="minorHAnsi"/>
        </w:rPr>
        <w:instrText>:</w:instrText>
      </w:r>
      <w:r w:rsidR="00C03E7B">
        <w:rPr>
          <w:rFonts w:asciiTheme="minorHAnsi" w:hAnsiTheme="minorHAnsi" w:cstheme="minorHAnsi"/>
        </w:rPr>
        <w:instrText>VMS</w:instrText>
      </w:r>
      <w:r w:rsidR="00C03E7B" w:rsidRPr="0008210A">
        <w:rPr>
          <w:rFonts w:asciiTheme="minorHAnsi" w:hAnsiTheme="minorHAnsi" w:cstheme="minorHAnsi"/>
        </w:rPr>
        <w:instrText xml:space="preserve">" </w:instrText>
      </w:r>
      <w:r w:rsidR="00C03E7B" w:rsidRPr="0008210A">
        <w:rPr>
          <w:rFonts w:asciiTheme="minorHAnsi" w:eastAsiaTheme="minorHAnsi" w:hAnsiTheme="minorHAnsi" w:cstheme="minorHAnsi"/>
          <w:lang w:val="en" w:eastAsia="en-US" w:bidi="he-IL"/>
        </w:rPr>
        <w:fldChar w:fldCharType="end"/>
      </w:r>
    </w:p>
    <w:p w14:paraId="078DF787" w14:textId="77777777" w:rsidR="0028476F" w:rsidRPr="000C3111" w:rsidRDefault="0028476F" w:rsidP="00E6224A">
      <w:pPr>
        <w:pStyle w:val="Bullets"/>
        <w:numPr>
          <w:ilvl w:val="0"/>
          <w:numId w:val="34"/>
        </w:numPr>
        <w:ind w:left="1434" w:hanging="357"/>
        <w:rPr>
          <w:lang w:eastAsia="ko-KR"/>
        </w:rPr>
      </w:pPr>
      <w:r w:rsidRPr="000C3111">
        <w:rPr>
          <w:lang w:eastAsia="ko-KR"/>
        </w:rPr>
        <w:t xml:space="preserve">AnyVision </w:t>
      </w:r>
    </w:p>
    <w:p w14:paraId="543BAB4F" w14:textId="6A3AF762" w:rsidR="00485B61" w:rsidRPr="000C3111" w:rsidRDefault="0028476F" w:rsidP="00E6224A">
      <w:pPr>
        <w:pStyle w:val="Bullets"/>
        <w:numPr>
          <w:ilvl w:val="0"/>
          <w:numId w:val="34"/>
        </w:numPr>
        <w:ind w:left="1434" w:hanging="357"/>
        <w:rPr>
          <w:lang w:eastAsia="ko-KR"/>
        </w:rPr>
      </w:pPr>
      <w:r w:rsidRPr="000C3111">
        <w:rPr>
          <w:lang w:eastAsia="ko-KR"/>
        </w:rPr>
        <w:t xml:space="preserve">Client hardware and infrastructure </w:t>
      </w:r>
    </w:p>
    <w:p w14:paraId="62A22F2F" w14:textId="4D134767" w:rsidR="00485B61" w:rsidRPr="000C3111" w:rsidRDefault="0028476F" w:rsidP="00E6224A">
      <w:pPr>
        <w:pStyle w:val="Bullets"/>
        <w:numPr>
          <w:ilvl w:val="0"/>
          <w:numId w:val="34"/>
        </w:numPr>
        <w:ind w:left="1434" w:hanging="357"/>
        <w:rPr>
          <w:lang w:eastAsia="ko-KR"/>
        </w:rPr>
      </w:pPr>
      <w:r w:rsidRPr="000C3111">
        <w:rPr>
          <w:lang w:eastAsia="ko-KR"/>
        </w:rPr>
        <w:t xml:space="preserve">Client </w:t>
      </w:r>
      <w:r w:rsidR="009E156D" w:rsidRPr="000C3111">
        <w:rPr>
          <w:lang w:eastAsia="ko-KR"/>
        </w:rPr>
        <w:t xml:space="preserve">software </w:t>
      </w:r>
      <w:r w:rsidRPr="000C3111">
        <w:rPr>
          <w:lang w:eastAsia="ko-KR"/>
        </w:rPr>
        <w:t>and VMS</w:t>
      </w:r>
    </w:p>
    <w:p w14:paraId="19546F5B" w14:textId="1B20F645" w:rsidR="00485B61" w:rsidRDefault="00485B61" w:rsidP="007B7DEA">
      <w:pPr>
        <w:tabs>
          <w:tab w:val="left" w:pos="3151"/>
          <w:tab w:val="left" w:pos="4712"/>
          <w:tab w:val="left" w:pos="6383"/>
          <w:tab w:val="left" w:pos="7987"/>
        </w:tabs>
        <w:ind w:left="1077"/>
        <w:rPr>
          <w:rFonts w:ascii="Roboto" w:hAnsi="Roboto"/>
          <w:szCs w:val="20"/>
        </w:rPr>
      </w:pPr>
      <w:r>
        <w:rPr>
          <w:rFonts w:ascii="Roboto" w:hAnsi="Roboto"/>
          <w:szCs w:val="20"/>
        </w:rPr>
        <w:t xml:space="preserve">Before getting started with the VMS integration, be sure these requirements, as well as the proper versions, are in place. </w:t>
      </w:r>
    </w:p>
    <w:p w14:paraId="242EDEFA" w14:textId="6F6C0B47" w:rsidR="00485B61" w:rsidRPr="00485B61" w:rsidRDefault="00485B61" w:rsidP="00F46A8A">
      <w:pPr>
        <w:pStyle w:val="TableCaption"/>
      </w:pPr>
      <w:bookmarkStart w:id="102" w:name="_Toc10041619"/>
      <w:r w:rsidRPr="00485B61">
        <w:t xml:space="preserve">Table </w:t>
      </w:r>
      <w:bookmarkStart w:id="103" w:name="tblref_sysreq"/>
      <w:r w:rsidRPr="00485B61">
        <w:fldChar w:fldCharType="begin"/>
      </w:r>
      <w:r w:rsidRPr="00485B61">
        <w:instrText xml:space="preserve"> seq table </w:instrText>
      </w:r>
      <w:r w:rsidRPr="00485B61">
        <w:fldChar w:fldCharType="separate"/>
      </w:r>
      <w:r w:rsidR="00AC2F41">
        <w:rPr>
          <w:noProof/>
        </w:rPr>
        <w:t>3</w:t>
      </w:r>
      <w:r w:rsidRPr="00485B61">
        <w:fldChar w:fldCharType="end"/>
      </w:r>
      <w:bookmarkEnd w:id="103"/>
      <w:r w:rsidRPr="00485B61">
        <w:t>. System Requirements</w:t>
      </w:r>
      <w:bookmarkEnd w:id="102"/>
    </w:p>
    <w:tbl>
      <w:tblPr>
        <w:tblStyle w:val="af8"/>
        <w:tblW w:w="9923" w:type="dxa"/>
        <w:tblInd w:w="-289"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850"/>
        <w:gridCol w:w="2403"/>
        <w:gridCol w:w="1985"/>
        <w:gridCol w:w="3685"/>
      </w:tblGrid>
      <w:tr w:rsidR="00485B61" w14:paraId="29D80ACE" w14:textId="77777777" w:rsidTr="006B0F69">
        <w:trPr>
          <w:tblHeader/>
        </w:trPr>
        <w:tc>
          <w:tcPr>
            <w:tcW w:w="1850" w:type="dxa"/>
          </w:tcPr>
          <w:p w14:paraId="352CD2B2" w14:textId="77777777" w:rsidR="00485B61" w:rsidRPr="007F6174" w:rsidRDefault="00485B61" w:rsidP="007F6174">
            <w:pPr>
              <w:pStyle w:val="TableText"/>
              <w:spacing w:before="80" w:after="80"/>
              <w:rPr>
                <w:b/>
                <w:bCs/>
              </w:rPr>
            </w:pPr>
            <w:r w:rsidRPr="007F6174">
              <w:rPr>
                <w:b/>
                <w:bCs/>
              </w:rPr>
              <w:t>Category</w:t>
            </w:r>
          </w:p>
        </w:tc>
        <w:tc>
          <w:tcPr>
            <w:tcW w:w="2403" w:type="dxa"/>
          </w:tcPr>
          <w:p w14:paraId="139BD826" w14:textId="77777777" w:rsidR="00485B61" w:rsidRPr="007F6174" w:rsidRDefault="00485B61" w:rsidP="007F6174">
            <w:pPr>
              <w:pStyle w:val="TableText"/>
              <w:spacing w:before="80" w:after="80"/>
              <w:rPr>
                <w:b/>
                <w:bCs/>
              </w:rPr>
            </w:pPr>
            <w:r w:rsidRPr="007F6174">
              <w:rPr>
                <w:b/>
                <w:bCs/>
              </w:rPr>
              <w:t>Component/</w:t>
            </w:r>
            <w:r w:rsidRPr="007F6174">
              <w:rPr>
                <w:b/>
                <w:bCs/>
              </w:rPr>
              <w:br/>
              <w:t xml:space="preserve">Prerequisite </w:t>
            </w:r>
          </w:p>
        </w:tc>
        <w:tc>
          <w:tcPr>
            <w:tcW w:w="1985" w:type="dxa"/>
          </w:tcPr>
          <w:p w14:paraId="5CBFE958" w14:textId="77777777" w:rsidR="00485B61" w:rsidRPr="007F6174" w:rsidRDefault="00485B61" w:rsidP="007F6174">
            <w:pPr>
              <w:pStyle w:val="TableText"/>
              <w:spacing w:before="80" w:after="80"/>
              <w:rPr>
                <w:b/>
                <w:bCs/>
              </w:rPr>
            </w:pPr>
            <w:r w:rsidRPr="007F6174">
              <w:rPr>
                <w:b/>
                <w:bCs/>
              </w:rPr>
              <w:t>Versions</w:t>
            </w:r>
          </w:p>
        </w:tc>
        <w:tc>
          <w:tcPr>
            <w:tcW w:w="3685" w:type="dxa"/>
          </w:tcPr>
          <w:p w14:paraId="4967B002" w14:textId="77777777" w:rsidR="00485B61" w:rsidRPr="007F6174" w:rsidRDefault="00485B61" w:rsidP="007F6174">
            <w:pPr>
              <w:pStyle w:val="TableText"/>
              <w:spacing w:before="80" w:after="80"/>
              <w:rPr>
                <w:b/>
                <w:bCs/>
              </w:rPr>
            </w:pPr>
            <w:r w:rsidRPr="007F6174">
              <w:rPr>
                <w:b/>
                <w:bCs/>
              </w:rPr>
              <w:t>Remarks</w:t>
            </w:r>
          </w:p>
        </w:tc>
      </w:tr>
      <w:tr w:rsidR="009C00D8" w:rsidRPr="00FC1A50" w14:paraId="349281D1" w14:textId="77777777" w:rsidTr="00090454">
        <w:tc>
          <w:tcPr>
            <w:tcW w:w="1850" w:type="dxa"/>
            <w:vMerge w:val="restart"/>
          </w:tcPr>
          <w:p w14:paraId="4149CF53" w14:textId="5DD88BE1" w:rsidR="009C00D8" w:rsidRPr="007F6174" w:rsidRDefault="009C00D8" w:rsidP="007F6174">
            <w:pPr>
              <w:pStyle w:val="TableText"/>
              <w:spacing w:before="80" w:after="80"/>
              <w:rPr>
                <w:b/>
                <w:bCs/>
              </w:rPr>
            </w:pPr>
            <w:r w:rsidRPr="007F6174">
              <w:rPr>
                <w:b/>
                <w:bCs/>
              </w:rPr>
              <w:t>AnyVision</w:t>
            </w:r>
          </w:p>
        </w:tc>
        <w:tc>
          <w:tcPr>
            <w:tcW w:w="2403" w:type="dxa"/>
          </w:tcPr>
          <w:p w14:paraId="47A37905" w14:textId="577B1C57" w:rsidR="009C00D8" w:rsidRPr="00C13C9A" w:rsidRDefault="009C00D8" w:rsidP="007F6174">
            <w:pPr>
              <w:pStyle w:val="TableText"/>
              <w:spacing w:before="80" w:after="80"/>
            </w:pPr>
            <w:r>
              <w:t>Microsoft Visual C++ installation</w:t>
            </w:r>
          </w:p>
        </w:tc>
        <w:tc>
          <w:tcPr>
            <w:tcW w:w="1985" w:type="dxa"/>
          </w:tcPr>
          <w:p w14:paraId="656694CC" w14:textId="28FB1B23" w:rsidR="009C00D8" w:rsidRPr="00C13C9A" w:rsidRDefault="009C00D8" w:rsidP="007F6174">
            <w:pPr>
              <w:pStyle w:val="TableText"/>
              <w:spacing w:before="80" w:after="80"/>
            </w:pPr>
            <w:r>
              <w:t>2010 Redistribution Package (x86)</w:t>
            </w:r>
          </w:p>
        </w:tc>
        <w:tc>
          <w:tcPr>
            <w:tcW w:w="3685" w:type="dxa"/>
          </w:tcPr>
          <w:p w14:paraId="444CC5E9" w14:textId="77777777" w:rsidR="009C00D8" w:rsidRPr="00090454" w:rsidRDefault="009C00D8" w:rsidP="007F6174">
            <w:pPr>
              <w:pStyle w:val="TableText"/>
              <w:numPr>
                <w:ilvl w:val="0"/>
                <w:numId w:val="37"/>
              </w:numPr>
              <w:spacing w:before="80" w:after="80"/>
            </w:pPr>
            <w:r w:rsidRPr="00090454">
              <w:t xml:space="preserve">Essential for installation of the VMS GW service! </w:t>
            </w:r>
          </w:p>
          <w:p w14:paraId="05654427" w14:textId="0E60BE0E" w:rsidR="009C00D8" w:rsidRPr="009C00D8" w:rsidRDefault="009C00D8" w:rsidP="007F6174">
            <w:pPr>
              <w:pStyle w:val="TableText"/>
              <w:numPr>
                <w:ilvl w:val="0"/>
                <w:numId w:val="37"/>
              </w:numPr>
              <w:spacing w:before="80" w:after="80"/>
            </w:pPr>
            <w:r w:rsidRPr="009C00D8">
              <w:t xml:space="preserve">The </w:t>
            </w:r>
            <w:r>
              <w:t>GW</w:t>
            </w:r>
            <w:r w:rsidRPr="009C00D8">
              <w:t xml:space="preserve"> can be installed on the VMS computer, or on a dedicated machine.  </w:t>
            </w:r>
          </w:p>
          <w:p w14:paraId="2B674A1A" w14:textId="10021333" w:rsidR="009C00D8" w:rsidRPr="009C00D8" w:rsidRDefault="009C00D8" w:rsidP="007F6174">
            <w:pPr>
              <w:pStyle w:val="TableText"/>
              <w:numPr>
                <w:ilvl w:val="0"/>
                <w:numId w:val="37"/>
              </w:numPr>
              <w:spacing w:before="80" w:after="80"/>
            </w:pPr>
            <w:r w:rsidRPr="009C00D8">
              <w:t xml:space="preserve">The installation pack is available by Internet download. </w:t>
            </w:r>
          </w:p>
        </w:tc>
      </w:tr>
      <w:tr w:rsidR="009C00D8" w:rsidRPr="00FC1A50" w14:paraId="5D50048C" w14:textId="77777777" w:rsidTr="00090454">
        <w:tc>
          <w:tcPr>
            <w:tcW w:w="1850" w:type="dxa"/>
            <w:vMerge/>
          </w:tcPr>
          <w:p w14:paraId="13FFC03A" w14:textId="77777777" w:rsidR="009C00D8" w:rsidRPr="007F6174" w:rsidRDefault="009C00D8" w:rsidP="007F6174">
            <w:pPr>
              <w:pStyle w:val="TableText"/>
              <w:spacing w:before="80" w:after="80"/>
              <w:rPr>
                <w:b/>
                <w:bCs/>
              </w:rPr>
            </w:pPr>
          </w:p>
        </w:tc>
        <w:tc>
          <w:tcPr>
            <w:tcW w:w="2403" w:type="dxa"/>
          </w:tcPr>
          <w:p w14:paraId="557E1F73" w14:textId="79C60654" w:rsidR="009C00D8" w:rsidRPr="00C13C9A" w:rsidRDefault="009C00D8" w:rsidP="007F6174">
            <w:pPr>
              <w:pStyle w:val="TableText"/>
              <w:spacing w:before="80" w:after="80"/>
            </w:pPr>
            <w:r>
              <w:t xml:space="preserve">BT Dashboard </w:t>
            </w:r>
          </w:p>
        </w:tc>
        <w:tc>
          <w:tcPr>
            <w:tcW w:w="1985" w:type="dxa"/>
          </w:tcPr>
          <w:p w14:paraId="62896953" w14:textId="61625BF2" w:rsidR="009C00D8" w:rsidRPr="00C13C9A" w:rsidRDefault="009C00D8" w:rsidP="007F6174">
            <w:pPr>
              <w:pStyle w:val="TableText"/>
              <w:spacing w:before="80" w:after="80"/>
            </w:pPr>
            <w:r>
              <w:t>1.20</w:t>
            </w:r>
            <w:r w:rsidR="00BA257A">
              <w:t>+</w:t>
            </w:r>
          </w:p>
        </w:tc>
        <w:tc>
          <w:tcPr>
            <w:tcW w:w="3685" w:type="dxa"/>
          </w:tcPr>
          <w:p w14:paraId="4C9A7A3B" w14:textId="07C342A1" w:rsidR="009C00D8" w:rsidRPr="00C13C9A" w:rsidRDefault="009C00D8" w:rsidP="007F6174">
            <w:pPr>
              <w:pStyle w:val="TableText"/>
              <w:spacing w:before="80" w:after="80"/>
            </w:pPr>
            <w:r>
              <w:t xml:space="preserve">Access available via AnyVision Support. </w:t>
            </w:r>
          </w:p>
        </w:tc>
      </w:tr>
      <w:tr w:rsidR="009C00D8" w:rsidRPr="00FC1A50" w14:paraId="4F286610" w14:textId="77777777" w:rsidTr="00090454">
        <w:tc>
          <w:tcPr>
            <w:tcW w:w="1850" w:type="dxa"/>
            <w:vMerge/>
          </w:tcPr>
          <w:p w14:paraId="6E5CCA0C" w14:textId="77777777" w:rsidR="009C00D8" w:rsidRPr="007F6174" w:rsidRDefault="009C00D8" w:rsidP="007F6174">
            <w:pPr>
              <w:pStyle w:val="TableText"/>
              <w:spacing w:before="80" w:after="80"/>
              <w:rPr>
                <w:b/>
                <w:bCs/>
              </w:rPr>
            </w:pPr>
          </w:p>
        </w:tc>
        <w:tc>
          <w:tcPr>
            <w:tcW w:w="2403" w:type="dxa"/>
          </w:tcPr>
          <w:p w14:paraId="78C013E2" w14:textId="6B82790C" w:rsidR="009C00D8" w:rsidRPr="00C13C9A" w:rsidRDefault="00BB3F9D" w:rsidP="007F6174">
            <w:pPr>
              <w:pStyle w:val="TableText"/>
              <w:spacing w:before="80" w:after="80"/>
            </w:pPr>
            <w:r>
              <w:t>Milestone</w:t>
            </w:r>
            <w:r w:rsidR="009C00D8">
              <w:t xml:space="preserve"> VMS GW installation file:</w:t>
            </w:r>
            <w:r w:rsidR="009C00D8">
              <w:br/>
            </w:r>
            <w:proofErr w:type="spellStart"/>
            <w:r w:rsidR="009C00D8">
              <w:t>VMSGateway.Setup</w:t>
            </w:r>
            <w:proofErr w:type="spellEnd"/>
          </w:p>
        </w:tc>
        <w:tc>
          <w:tcPr>
            <w:tcW w:w="1985" w:type="dxa"/>
          </w:tcPr>
          <w:p w14:paraId="7BC7CA19" w14:textId="5E7F6272" w:rsidR="009C00D8" w:rsidRPr="00C13C9A" w:rsidRDefault="00BB3F9D" w:rsidP="007F6174">
            <w:pPr>
              <w:pStyle w:val="TableText"/>
              <w:spacing w:before="80" w:after="80"/>
            </w:pPr>
            <w:r>
              <w:t>Milestone</w:t>
            </w:r>
            <w:r w:rsidR="009C00D8">
              <w:t xml:space="preserve"> </w:t>
            </w:r>
            <w:r w:rsidR="006B0F69">
              <w:t xml:space="preserve"> </w:t>
            </w:r>
            <w:r w:rsidR="002B1AD5">
              <w:t>1.7.</w:t>
            </w:r>
            <w:r w:rsidR="00367E95">
              <w:t>8+</w:t>
            </w:r>
          </w:p>
        </w:tc>
        <w:tc>
          <w:tcPr>
            <w:tcW w:w="3685" w:type="dxa"/>
          </w:tcPr>
          <w:p w14:paraId="3AA10ACE" w14:textId="43CFC9E9" w:rsidR="009C00D8" w:rsidRPr="00C13C9A" w:rsidRDefault="009C00D8" w:rsidP="007F6174">
            <w:pPr>
              <w:pStyle w:val="TableText"/>
              <w:spacing w:before="80" w:after="80"/>
            </w:pPr>
            <w:r>
              <w:t xml:space="preserve">Access available via AnyVision Support.  </w:t>
            </w:r>
          </w:p>
        </w:tc>
      </w:tr>
      <w:tr w:rsidR="006B0F69" w:rsidRPr="00FC1A50" w14:paraId="152C3D8A" w14:textId="77777777" w:rsidTr="00090454">
        <w:tc>
          <w:tcPr>
            <w:tcW w:w="1850" w:type="dxa"/>
          </w:tcPr>
          <w:p w14:paraId="66360E57" w14:textId="77777777" w:rsidR="006B0F69" w:rsidRPr="007F6174" w:rsidRDefault="006B0F69" w:rsidP="007F6174">
            <w:pPr>
              <w:pStyle w:val="TableText"/>
              <w:spacing w:before="80" w:after="80"/>
              <w:rPr>
                <w:b/>
                <w:bCs/>
              </w:rPr>
            </w:pPr>
          </w:p>
        </w:tc>
        <w:tc>
          <w:tcPr>
            <w:tcW w:w="2403" w:type="dxa"/>
          </w:tcPr>
          <w:p w14:paraId="42D11219" w14:textId="2C84E8C4" w:rsidR="006B0F69" w:rsidRDefault="006B0F69" w:rsidP="007F6174">
            <w:pPr>
              <w:pStyle w:val="TableText"/>
              <w:spacing w:before="80" w:after="80"/>
            </w:pPr>
            <w:r>
              <w:t>Ubuntu</w:t>
            </w:r>
          </w:p>
        </w:tc>
        <w:tc>
          <w:tcPr>
            <w:tcW w:w="1985" w:type="dxa"/>
          </w:tcPr>
          <w:p w14:paraId="69B01189" w14:textId="4EDA5610" w:rsidR="006B0F69" w:rsidRDefault="006B0F69" w:rsidP="007F6174">
            <w:pPr>
              <w:pStyle w:val="TableText"/>
              <w:spacing w:before="80" w:after="80"/>
            </w:pPr>
            <w:r>
              <w:t>18.02</w:t>
            </w:r>
          </w:p>
        </w:tc>
        <w:tc>
          <w:tcPr>
            <w:tcW w:w="3685" w:type="dxa"/>
          </w:tcPr>
          <w:p w14:paraId="229DA769" w14:textId="77777777" w:rsidR="006B0F69" w:rsidRDefault="006B0F69" w:rsidP="007F6174">
            <w:pPr>
              <w:pStyle w:val="TableText"/>
              <w:spacing w:before="80" w:after="80"/>
            </w:pPr>
          </w:p>
        </w:tc>
      </w:tr>
      <w:tr w:rsidR="009C00D8" w:rsidRPr="00FC1A50" w14:paraId="62012AED" w14:textId="77777777" w:rsidTr="00090454">
        <w:tc>
          <w:tcPr>
            <w:tcW w:w="1850" w:type="dxa"/>
          </w:tcPr>
          <w:p w14:paraId="02D9706D" w14:textId="24C88465" w:rsidR="009C00D8" w:rsidRPr="007F6174" w:rsidRDefault="0028476F" w:rsidP="007F6174">
            <w:pPr>
              <w:pStyle w:val="TableText"/>
              <w:spacing w:before="80" w:after="80"/>
              <w:rPr>
                <w:b/>
                <w:bCs/>
              </w:rPr>
            </w:pPr>
            <w:r w:rsidRPr="007F6174">
              <w:rPr>
                <w:b/>
                <w:bCs/>
              </w:rPr>
              <w:lastRenderedPageBreak/>
              <w:t xml:space="preserve">Client Hardware and Infrastructure </w:t>
            </w:r>
          </w:p>
        </w:tc>
        <w:tc>
          <w:tcPr>
            <w:tcW w:w="2403" w:type="dxa"/>
          </w:tcPr>
          <w:p w14:paraId="6ABAC582" w14:textId="51B57FE8" w:rsidR="009C00D8" w:rsidRDefault="009C00D8" w:rsidP="007F6174">
            <w:pPr>
              <w:pStyle w:val="TableText"/>
              <w:spacing w:before="80" w:after="80"/>
            </w:pPr>
            <w:r>
              <w:t>Cameras</w:t>
            </w:r>
          </w:p>
        </w:tc>
        <w:tc>
          <w:tcPr>
            <w:tcW w:w="1985" w:type="dxa"/>
          </w:tcPr>
          <w:p w14:paraId="1A380A1C" w14:textId="3AF8CE3C" w:rsidR="009C00D8" w:rsidRDefault="009C00D8" w:rsidP="007F6174">
            <w:pPr>
              <w:pStyle w:val="TableText"/>
              <w:spacing w:before="80" w:after="80"/>
            </w:pPr>
            <w:r>
              <w:t xml:space="preserve">Various, depending on manufacturer. </w:t>
            </w:r>
          </w:p>
        </w:tc>
        <w:tc>
          <w:tcPr>
            <w:tcW w:w="3685" w:type="dxa"/>
          </w:tcPr>
          <w:p w14:paraId="3BBEF9EA" w14:textId="77777777" w:rsidR="009C00D8" w:rsidRPr="007F6174" w:rsidRDefault="009C00D8" w:rsidP="007F6174">
            <w:pPr>
              <w:pStyle w:val="TableText"/>
              <w:numPr>
                <w:ilvl w:val="0"/>
                <w:numId w:val="37"/>
              </w:numPr>
              <w:spacing w:before="80" w:after="80"/>
            </w:pPr>
            <w:r w:rsidRPr="007F6174">
              <w:t xml:space="preserve">All cameras deployed in the system must connect directly to the VMS, not </w:t>
            </w:r>
            <w:r w:rsidR="0028476F" w:rsidRPr="007F6174">
              <w:t xml:space="preserve">from </w:t>
            </w:r>
            <w:r w:rsidRPr="007F6174">
              <w:t>behind a VPN or via an alternative means of connection.</w:t>
            </w:r>
          </w:p>
          <w:p w14:paraId="72E8A4A4" w14:textId="4A0D0EAB" w:rsidR="006B0F69" w:rsidRPr="00DE29D5" w:rsidRDefault="006B0F69" w:rsidP="007F6174">
            <w:pPr>
              <w:pStyle w:val="TableText"/>
              <w:numPr>
                <w:ilvl w:val="0"/>
                <w:numId w:val="37"/>
              </w:numPr>
              <w:spacing w:before="80" w:after="80"/>
            </w:pPr>
            <w:r w:rsidRPr="007F6174">
              <w:t xml:space="preserve">All cameras in the VMS environment must have an identical username and password. </w:t>
            </w:r>
          </w:p>
        </w:tc>
      </w:tr>
      <w:tr w:rsidR="009C00D8" w:rsidRPr="00FC1A50" w14:paraId="530CA7BD" w14:textId="77777777" w:rsidTr="00090454">
        <w:trPr>
          <w:trHeight w:val="864"/>
        </w:trPr>
        <w:tc>
          <w:tcPr>
            <w:tcW w:w="1850" w:type="dxa"/>
            <w:vMerge w:val="restart"/>
          </w:tcPr>
          <w:p w14:paraId="07595D02" w14:textId="7718EC35" w:rsidR="009C00D8" w:rsidRPr="007F6174" w:rsidRDefault="0028476F" w:rsidP="007F6174">
            <w:pPr>
              <w:pStyle w:val="TableText"/>
              <w:spacing w:before="80" w:after="80"/>
              <w:rPr>
                <w:b/>
                <w:bCs/>
              </w:rPr>
            </w:pPr>
            <w:r w:rsidRPr="007F6174">
              <w:rPr>
                <w:b/>
                <w:bCs/>
              </w:rPr>
              <w:t>Client Software and VMS</w:t>
            </w:r>
          </w:p>
        </w:tc>
        <w:tc>
          <w:tcPr>
            <w:tcW w:w="2403" w:type="dxa"/>
          </w:tcPr>
          <w:p w14:paraId="0A51BF3E" w14:textId="77777777" w:rsidR="009C00D8" w:rsidRPr="00C13C9A" w:rsidRDefault="009C00D8" w:rsidP="007F6174">
            <w:pPr>
              <w:pStyle w:val="TableText"/>
              <w:spacing w:before="80" w:after="80"/>
            </w:pPr>
            <w:r>
              <w:t>VMS</w:t>
            </w:r>
          </w:p>
        </w:tc>
        <w:tc>
          <w:tcPr>
            <w:tcW w:w="1985" w:type="dxa"/>
          </w:tcPr>
          <w:p w14:paraId="7D2252C2" w14:textId="18D11B85" w:rsidR="009C00D8" w:rsidRPr="00C13C9A" w:rsidRDefault="004F30B5" w:rsidP="007F6174">
            <w:pPr>
              <w:pStyle w:val="TableText"/>
              <w:spacing w:before="80" w:after="80"/>
            </w:pPr>
            <w:r>
              <w:t>2017 R3</w:t>
            </w:r>
          </w:p>
        </w:tc>
        <w:tc>
          <w:tcPr>
            <w:tcW w:w="3685" w:type="dxa"/>
            <w:vMerge w:val="restart"/>
          </w:tcPr>
          <w:p w14:paraId="28CDE73F" w14:textId="0A24A49B" w:rsidR="009C00D8" w:rsidRPr="00DE29D5" w:rsidRDefault="009C00D8" w:rsidP="007F6174">
            <w:pPr>
              <w:pStyle w:val="TableText"/>
              <w:numPr>
                <w:ilvl w:val="0"/>
                <w:numId w:val="37"/>
              </w:numPr>
              <w:spacing w:before="80" w:after="80"/>
            </w:pPr>
            <w:r w:rsidRPr="00DE29D5">
              <w:t xml:space="preserve">The correct OS and SDK versions are essential for installing, configuring, and operating </w:t>
            </w:r>
            <w:r w:rsidR="00BB3F9D" w:rsidRPr="00DE29D5">
              <w:t>Milestone</w:t>
            </w:r>
            <w:r w:rsidRPr="00DE29D5">
              <w:t xml:space="preserve"> </w:t>
            </w:r>
            <w:r w:rsidR="00E12012" w:rsidRPr="00DE29D5">
              <w:t xml:space="preserve">XProtect </w:t>
            </w:r>
            <w:r w:rsidRPr="00DE29D5">
              <w:t xml:space="preserve">software in a VMS GW environment. </w:t>
            </w:r>
          </w:p>
          <w:p w14:paraId="7E2D1EA5" w14:textId="77777777" w:rsidR="009C00D8" w:rsidRPr="00DE29D5" w:rsidRDefault="009C00D8" w:rsidP="007F6174">
            <w:pPr>
              <w:pStyle w:val="TableText"/>
              <w:numPr>
                <w:ilvl w:val="0"/>
                <w:numId w:val="37"/>
              </w:numPr>
              <w:spacing w:before="80" w:after="80"/>
            </w:pPr>
            <w:r w:rsidRPr="00DE29D5">
              <w:t xml:space="preserve">Make certain that proper versions are installed. </w:t>
            </w:r>
          </w:p>
          <w:p w14:paraId="23FD9A14" w14:textId="7402C44E" w:rsidR="009C00D8" w:rsidRPr="00DE29D5" w:rsidRDefault="009C00D8" w:rsidP="007F6174">
            <w:pPr>
              <w:pStyle w:val="TableText"/>
              <w:numPr>
                <w:ilvl w:val="0"/>
                <w:numId w:val="37"/>
              </w:numPr>
              <w:spacing w:before="80" w:after="80"/>
            </w:pPr>
            <w:r w:rsidRPr="00DE29D5">
              <w:t xml:space="preserve">Other versions might not work for </w:t>
            </w:r>
            <w:r w:rsidR="00BB647D" w:rsidRPr="00DE29D5">
              <w:t>Milestone</w:t>
            </w:r>
            <w:r w:rsidRPr="00DE29D5">
              <w:t xml:space="preserve"> VMS!</w:t>
            </w:r>
          </w:p>
        </w:tc>
      </w:tr>
      <w:tr w:rsidR="009C00D8" w:rsidRPr="00FC1A50" w14:paraId="102A752A" w14:textId="77777777" w:rsidTr="00090454">
        <w:trPr>
          <w:trHeight w:val="862"/>
        </w:trPr>
        <w:tc>
          <w:tcPr>
            <w:tcW w:w="1850" w:type="dxa"/>
            <w:vMerge/>
          </w:tcPr>
          <w:p w14:paraId="278BD986" w14:textId="77777777" w:rsidR="009C00D8" w:rsidRPr="007F6174" w:rsidRDefault="009C00D8" w:rsidP="007F6174">
            <w:pPr>
              <w:pStyle w:val="TableText"/>
              <w:spacing w:before="80" w:after="80"/>
              <w:rPr>
                <w:b/>
                <w:bCs/>
              </w:rPr>
            </w:pPr>
          </w:p>
        </w:tc>
        <w:tc>
          <w:tcPr>
            <w:tcW w:w="2403" w:type="dxa"/>
          </w:tcPr>
          <w:p w14:paraId="3B24B7AE" w14:textId="25635FD0" w:rsidR="009C00D8" w:rsidRPr="00C13C9A" w:rsidRDefault="00BB647D" w:rsidP="007F6174">
            <w:pPr>
              <w:pStyle w:val="TableText"/>
              <w:spacing w:before="80" w:after="80"/>
            </w:pPr>
            <w:r>
              <w:t xml:space="preserve">MIP </w:t>
            </w:r>
            <w:r w:rsidR="009C00D8">
              <w:t>SDK installation</w:t>
            </w:r>
          </w:p>
        </w:tc>
        <w:tc>
          <w:tcPr>
            <w:tcW w:w="1985" w:type="dxa"/>
          </w:tcPr>
          <w:p w14:paraId="0AA76B6D" w14:textId="79BCD3CD" w:rsidR="009C00D8" w:rsidRPr="006B0F69" w:rsidRDefault="002B1AD5" w:rsidP="007F6174">
            <w:pPr>
              <w:pStyle w:val="TableText"/>
              <w:spacing w:before="80" w:after="80"/>
            </w:pPr>
            <w:r w:rsidRPr="006B0F69">
              <w:t>2017</w:t>
            </w:r>
          </w:p>
        </w:tc>
        <w:tc>
          <w:tcPr>
            <w:tcW w:w="3685" w:type="dxa"/>
            <w:vMerge/>
          </w:tcPr>
          <w:p w14:paraId="53D0E693" w14:textId="77777777" w:rsidR="009C00D8" w:rsidRPr="00C13C9A" w:rsidRDefault="009C00D8" w:rsidP="007F6174">
            <w:pPr>
              <w:pStyle w:val="TableText"/>
              <w:spacing w:before="80" w:after="80"/>
            </w:pPr>
          </w:p>
        </w:tc>
      </w:tr>
      <w:tr w:rsidR="006C12E1" w:rsidRPr="00FC1A50" w14:paraId="4B4B2233" w14:textId="77777777" w:rsidTr="00090454">
        <w:trPr>
          <w:trHeight w:val="862"/>
        </w:trPr>
        <w:tc>
          <w:tcPr>
            <w:tcW w:w="1850" w:type="dxa"/>
            <w:vMerge/>
          </w:tcPr>
          <w:p w14:paraId="3FA20495" w14:textId="77777777" w:rsidR="006C12E1" w:rsidRPr="007F6174" w:rsidRDefault="006C12E1" w:rsidP="007F6174">
            <w:pPr>
              <w:pStyle w:val="TableText"/>
              <w:spacing w:before="80" w:after="80"/>
              <w:rPr>
                <w:b/>
                <w:bCs/>
              </w:rPr>
            </w:pPr>
          </w:p>
        </w:tc>
        <w:tc>
          <w:tcPr>
            <w:tcW w:w="2403" w:type="dxa"/>
          </w:tcPr>
          <w:p w14:paraId="4596A0C5" w14:textId="070CEA7B" w:rsidR="006C12E1" w:rsidRDefault="006C12E1" w:rsidP="007F6174">
            <w:pPr>
              <w:pStyle w:val="TableText"/>
              <w:spacing w:before="80" w:after="80"/>
            </w:pPr>
            <w:r>
              <w:t>Milestone license</w:t>
            </w:r>
          </w:p>
        </w:tc>
        <w:tc>
          <w:tcPr>
            <w:tcW w:w="1985" w:type="dxa"/>
          </w:tcPr>
          <w:p w14:paraId="3EA27AD6" w14:textId="158C1ACC" w:rsidR="006C12E1" w:rsidRPr="006B0F69" w:rsidRDefault="006C12E1" w:rsidP="007F6174">
            <w:pPr>
              <w:pStyle w:val="TableText"/>
              <w:spacing w:before="80" w:after="80"/>
            </w:pPr>
            <w:r>
              <w:t>Contact software vendor</w:t>
            </w:r>
          </w:p>
        </w:tc>
        <w:tc>
          <w:tcPr>
            <w:tcW w:w="3685" w:type="dxa"/>
            <w:vMerge/>
          </w:tcPr>
          <w:p w14:paraId="7A4F3257" w14:textId="77777777" w:rsidR="006C12E1" w:rsidRPr="00C13C9A" w:rsidRDefault="006C12E1" w:rsidP="007F6174">
            <w:pPr>
              <w:pStyle w:val="TableText"/>
              <w:spacing w:before="80" w:after="80"/>
            </w:pPr>
          </w:p>
        </w:tc>
      </w:tr>
      <w:tr w:rsidR="006C12E1" w:rsidRPr="00FC1A50" w14:paraId="7EDAD6AB" w14:textId="77777777" w:rsidTr="00090454">
        <w:trPr>
          <w:trHeight w:val="862"/>
        </w:trPr>
        <w:tc>
          <w:tcPr>
            <w:tcW w:w="1850" w:type="dxa"/>
            <w:vMerge/>
          </w:tcPr>
          <w:p w14:paraId="7EAF6369" w14:textId="77777777" w:rsidR="006C12E1" w:rsidRPr="007F6174" w:rsidRDefault="006C12E1" w:rsidP="007F6174">
            <w:pPr>
              <w:pStyle w:val="TableText"/>
              <w:spacing w:before="80" w:after="80"/>
              <w:rPr>
                <w:b/>
                <w:bCs/>
              </w:rPr>
            </w:pPr>
          </w:p>
        </w:tc>
        <w:tc>
          <w:tcPr>
            <w:tcW w:w="2403" w:type="dxa"/>
          </w:tcPr>
          <w:p w14:paraId="29859ED1" w14:textId="3AECBABC" w:rsidR="006C12E1" w:rsidRDefault="006C12E1" w:rsidP="007F6174">
            <w:pPr>
              <w:pStyle w:val="TableText"/>
              <w:spacing w:before="80" w:after="80"/>
            </w:pPr>
            <w:r>
              <w:t>ONVIF Bridges</w:t>
            </w:r>
          </w:p>
        </w:tc>
        <w:tc>
          <w:tcPr>
            <w:tcW w:w="1985" w:type="dxa"/>
          </w:tcPr>
          <w:p w14:paraId="062A9285" w14:textId="26C481BC" w:rsidR="006C12E1" w:rsidRPr="006B0F69" w:rsidRDefault="006C12E1" w:rsidP="007F6174">
            <w:pPr>
              <w:pStyle w:val="TableText"/>
              <w:spacing w:before="80" w:after="80"/>
            </w:pPr>
            <w:r>
              <w:t>2017</w:t>
            </w:r>
          </w:p>
        </w:tc>
        <w:tc>
          <w:tcPr>
            <w:tcW w:w="3685" w:type="dxa"/>
            <w:vMerge/>
          </w:tcPr>
          <w:p w14:paraId="2A439C95" w14:textId="77777777" w:rsidR="006C12E1" w:rsidRPr="00C13C9A" w:rsidRDefault="006C12E1" w:rsidP="007F6174">
            <w:pPr>
              <w:pStyle w:val="TableText"/>
              <w:spacing w:before="80" w:after="80"/>
            </w:pPr>
          </w:p>
        </w:tc>
      </w:tr>
      <w:tr w:rsidR="006B1A9C" w:rsidRPr="00FC1A50" w14:paraId="30091F03" w14:textId="77777777" w:rsidTr="006B1A9C">
        <w:trPr>
          <w:trHeight w:val="1380"/>
        </w:trPr>
        <w:tc>
          <w:tcPr>
            <w:tcW w:w="1850" w:type="dxa"/>
            <w:vMerge/>
          </w:tcPr>
          <w:p w14:paraId="47DD84FA" w14:textId="77777777" w:rsidR="006B1A9C" w:rsidRPr="00C13C9A" w:rsidRDefault="006B1A9C" w:rsidP="007F6174">
            <w:pPr>
              <w:pStyle w:val="TableText"/>
              <w:spacing w:before="80" w:after="80"/>
            </w:pPr>
          </w:p>
        </w:tc>
        <w:tc>
          <w:tcPr>
            <w:tcW w:w="2403" w:type="dxa"/>
          </w:tcPr>
          <w:p w14:paraId="4030FC1F" w14:textId="27EA8F61" w:rsidR="006B1A9C" w:rsidRPr="00C13C9A" w:rsidRDefault="006B1A9C" w:rsidP="007F6174">
            <w:pPr>
              <w:pStyle w:val="TableText"/>
              <w:spacing w:before="80" w:after="80"/>
            </w:pPr>
            <w:r>
              <w:t>Windows</w:t>
            </w:r>
          </w:p>
        </w:tc>
        <w:tc>
          <w:tcPr>
            <w:tcW w:w="1985" w:type="dxa"/>
          </w:tcPr>
          <w:p w14:paraId="6A9097D4" w14:textId="170EBD19" w:rsidR="006B1A9C" w:rsidRPr="00C13C9A" w:rsidRDefault="006B1A9C" w:rsidP="007F6174">
            <w:pPr>
              <w:pStyle w:val="TableText"/>
              <w:spacing w:before="80" w:after="80"/>
            </w:pPr>
            <w:r>
              <w:t>Win10 OS PRO, English only</w:t>
            </w:r>
          </w:p>
        </w:tc>
        <w:tc>
          <w:tcPr>
            <w:tcW w:w="3685" w:type="dxa"/>
            <w:vMerge/>
          </w:tcPr>
          <w:p w14:paraId="481D8877" w14:textId="77777777" w:rsidR="006B1A9C" w:rsidRPr="00C13C9A" w:rsidRDefault="006B1A9C" w:rsidP="007F6174">
            <w:pPr>
              <w:pStyle w:val="TableText"/>
              <w:spacing w:before="80" w:after="80"/>
            </w:pPr>
          </w:p>
        </w:tc>
      </w:tr>
    </w:tbl>
    <w:p w14:paraId="53AF46D2" w14:textId="350901D7" w:rsidR="00926C04" w:rsidRDefault="00926C04" w:rsidP="00B44E61">
      <w:pPr>
        <w:rPr>
          <w:lang w:eastAsia="en-US"/>
        </w:rPr>
      </w:pPr>
    </w:p>
    <w:p w14:paraId="216B1B4C" w14:textId="0F29DA7B" w:rsidR="00926C04" w:rsidRPr="00DF41AD" w:rsidRDefault="00926C04" w:rsidP="00B44E61">
      <w:pPr>
        <w:rPr>
          <w:lang w:eastAsia="en-US"/>
        </w:rPr>
        <w:sectPr w:rsidR="00926C04" w:rsidRPr="00DF41AD" w:rsidSect="0004784A">
          <w:headerReference w:type="first" r:id="rId28"/>
          <w:pgSz w:w="11907" w:h="16839" w:code="9"/>
          <w:pgMar w:top="1174" w:right="1701" w:bottom="1225" w:left="1701" w:header="1701" w:footer="482" w:gutter="0"/>
          <w:cols w:space="720"/>
          <w:titlePg/>
          <w:docGrid w:linePitch="245"/>
        </w:sectPr>
      </w:pPr>
    </w:p>
    <w:bookmarkStart w:id="104" w:name="chName_VMSIntegrationProcess"/>
    <w:bookmarkStart w:id="105" w:name="_Toc10041584"/>
    <w:bookmarkStart w:id="106" w:name="_Ref535403072"/>
    <w:bookmarkStart w:id="107" w:name="_Ref535406670"/>
    <w:bookmarkStart w:id="108" w:name="_Ref535407020"/>
    <w:bookmarkEnd w:id="65"/>
    <w:p w14:paraId="2502E3FD" w14:textId="2C34E969" w:rsidR="00AE60D5" w:rsidRDefault="00F36196" w:rsidP="00E6224A">
      <w:pPr>
        <w:pStyle w:val="1"/>
        <w:numPr>
          <w:ilvl w:val="0"/>
          <w:numId w:val="35"/>
        </w:numPr>
        <w:spacing w:line="260" w:lineRule="atLeast"/>
        <w:ind w:left="1984" w:hanging="992"/>
        <w:rPr>
          <w:bCs/>
          <w:noProof/>
          <w:color w:val="404040" w:themeColor="text1" w:themeTint="BF"/>
          <w:szCs w:val="64"/>
          <w:lang w:eastAsia="en-US"/>
        </w:rPr>
      </w:pPr>
      <w:r w:rsidRPr="00E72125">
        <w:rPr>
          <w:bCs/>
          <w:noProof/>
          <w:color w:val="404040" w:themeColor="text1" w:themeTint="BF"/>
          <w:szCs w:val="64"/>
          <w:lang w:eastAsia="en-US"/>
        </w:rPr>
        <w:lastRenderedPageBreak/>
        <mc:AlternateContent>
          <mc:Choice Requires="wps">
            <w:drawing>
              <wp:anchor distT="0" distB="0" distL="114300" distR="114300" simplePos="0" relativeHeight="251784192" behindDoc="1" locked="0" layoutInCell="1" allowOverlap="1" wp14:anchorId="38D5515A" wp14:editId="070A125F">
                <wp:simplePos x="0" y="0"/>
                <wp:positionH relativeFrom="column">
                  <wp:posOffset>-495300</wp:posOffset>
                </wp:positionH>
                <wp:positionV relativeFrom="paragraph">
                  <wp:posOffset>-1390015</wp:posOffset>
                </wp:positionV>
                <wp:extent cx="3922776" cy="3227832"/>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3922776" cy="3227832"/>
                        </a:xfrm>
                        <a:prstGeom prst="rect">
                          <a:avLst/>
                        </a:prstGeom>
                        <a:solidFill>
                          <a:schemeClr val="lt1"/>
                        </a:solidFill>
                        <a:ln w="6350">
                          <a:noFill/>
                        </a:ln>
                      </wps:spPr>
                      <wps:txbx>
                        <w:txbxContent>
                          <w:p w14:paraId="2A113321"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w:t>
                            </w:r>
                            <w:r>
                              <w:rPr>
                                <w:rFonts w:ascii="Roboto Black" w:hAnsi="Roboto Black"/>
                                <w:b/>
                                <w:bCs/>
                                <w:color w:val="EEF4F9"/>
                                <w:sz w:val="400"/>
                                <w:szCs w:val="4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5515A" id="Text Box 34" o:spid="_x0000_s1030" type="#_x0000_t202" style="position:absolute;left:0;text-align:left;margin-left:-39pt;margin-top:-109.45pt;width:308.9pt;height:254.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" fillcolor="white [3201]" stroked="f" strokeweight=".5pt">
                <v:textbox>
                  <w:txbxContent>
                    <w:p w14:paraId="2A113321" w14:textId="77777777" w:rsidR="00C52E1E" w:rsidRPr="00F468CA" w:rsidRDefault="00C52E1E" w:rsidP="00F36196">
                      <w:pPr>
                        <w:rPr>
                          <w:rFonts w:ascii="Roboto Black" w:hAnsi="Roboto Black"/>
                          <w:b/>
                          <w:bCs/>
                          <w:color w:val="EEF4F9"/>
                          <w:sz w:val="400"/>
                          <w:szCs w:val="400"/>
                        </w:rPr>
                      </w:pPr>
                      <w:r w:rsidRPr="00F468CA">
                        <w:rPr>
                          <w:rFonts w:ascii="Roboto Black" w:hAnsi="Roboto Black"/>
                          <w:b/>
                          <w:bCs/>
                          <w:color w:val="EEF4F9"/>
                          <w:sz w:val="400"/>
                          <w:szCs w:val="400"/>
                        </w:rPr>
                        <w:t>0</w:t>
                      </w:r>
                      <w:r>
                        <w:rPr>
                          <w:rFonts w:ascii="Roboto Black" w:hAnsi="Roboto Black"/>
                          <w:b/>
                          <w:bCs/>
                          <w:color w:val="EEF4F9"/>
                          <w:sz w:val="400"/>
                          <w:szCs w:val="400"/>
                        </w:rPr>
                        <w:t>3</w:t>
                      </w:r>
                    </w:p>
                  </w:txbxContent>
                </v:textbox>
              </v:shape>
            </w:pict>
          </mc:Fallback>
        </mc:AlternateContent>
      </w:r>
      <w:r w:rsidR="00C45285" w:rsidRPr="00703A9B">
        <w:rPr>
          <w:bCs/>
          <w:noProof/>
          <w:color w:val="404040" w:themeColor="text1" w:themeTint="BF"/>
          <w:szCs w:val="64"/>
          <w:lang w:eastAsia="en-US"/>
        </w:rPr>
        <w:t xml:space="preserve">VMS </w:t>
      </w:r>
      <w:r w:rsidR="004241F3" w:rsidRPr="00703A9B">
        <w:rPr>
          <w:bCs/>
          <w:noProof/>
          <w:color w:val="404040" w:themeColor="text1" w:themeTint="BF"/>
          <w:szCs w:val="64"/>
          <w:lang w:eastAsia="en-US"/>
        </w:rPr>
        <w:t>Integration</w:t>
      </w:r>
      <w:bookmarkEnd w:id="104"/>
      <w:bookmarkEnd w:id="105"/>
    </w:p>
    <w:p w14:paraId="7AF12F48" w14:textId="1C6A7989" w:rsidR="00AE60D5" w:rsidRDefault="00AE60D5" w:rsidP="00E72125">
      <w:pPr>
        <w:ind w:left="0"/>
        <w:rPr>
          <w:lang w:eastAsia="en-US"/>
        </w:rPr>
      </w:pPr>
    </w:p>
    <w:p w14:paraId="3BC54EAB" w14:textId="77777777" w:rsidR="00AB30D7" w:rsidRDefault="00AB30D7" w:rsidP="00E72125">
      <w:pPr>
        <w:ind w:left="0"/>
        <w:rPr>
          <w:lang w:eastAsia="en-US"/>
        </w:rPr>
      </w:pPr>
    </w:p>
    <w:p w14:paraId="0E56B2A7" w14:textId="77777777" w:rsidR="00090454" w:rsidRPr="00090454" w:rsidRDefault="00090454" w:rsidP="00E6224A">
      <w:pPr>
        <w:pStyle w:val="af"/>
        <w:keepNext/>
        <w:keepLines/>
        <w:numPr>
          <w:ilvl w:val="0"/>
          <w:numId w:val="25"/>
        </w:numPr>
        <w:tabs>
          <w:tab w:val="left" w:pos="1440"/>
          <w:tab w:val="left" w:pos="1800"/>
        </w:tabs>
        <w:spacing w:before="240" w:after="240"/>
        <w:outlineLvl w:val="1"/>
        <w:rPr>
          <w:rFonts w:ascii="Roboto" w:eastAsia="Times New Roman" w:hAnsi="Roboto" w:cs="Courier"/>
          <w:b/>
          <w:vanish/>
          <w:color w:val="404040"/>
          <w:sz w:val="40"/>
          <w:szCs w:val="34"/>
          <w:lang w:eastAsia="en-US" w:bidi="ar-SA"/>
        </w:rPr>
      </w:pPr>
      <w:bookmarkStart w:id="109" w:name="_Toc8730395"/>
      <w:bookmarkStart w:id="110" w:name="_Toc8740037"/>
      <w:bookmarkStart w:id="111" w:name="_Toc8740658"/>
      <w:bookmarkStart w:id="112" w:name="_Toc8741079"/>
      <w:bookmarkStart w:id="113" w:name="_Toc9008845"/>
      <w:bookmarkStart w:id="114" w:name="_Toc9154652"/>
      <w:bookmarkStart w:id="115" w:name="_Toc9881262"/>
      <w:bookmarkStart w:id="116" w:name="_Toc9881318"/>
      <w:bookmarkStart w:id="117" w:name="_Toc9953451"/>
      <w:bookmarkStart w:id="118" w:name="_Toc9958375"/>
      <w:bookmarkStart w:id="119" w:name="_Toc8730396"/>
      <w:bookmarkStart w:id="120" w:name="_Toc8740038"/>
      <w:bookmarkStart w:id="121" w:name="_Toc8740659"/>
      <w:bookmarkStart w:id="122" w:name="_Toc8741080"/>
      <w:bookmarkStart w:id="123" w:name="_Toc9008846"/>
      <w:bookmarkStart w:id="124" w:name="_Toc9154653"/>
      <w:bookmarkStart w:id="125" w:name="_Toc9881263"/>
      <w:bookmarkStart w:id="126" w:name="_Toc9881319"/>
      <w:bookmarkStart w:id="127" w:name="_Toc9953452"/>
      <w:bookmarkStart w:id="128" w:name="_Toc9958376"/>
      <w:bookmarkStart w:id="129" w:name="_Toc9959333"/>
      <w:bookmarkStart w:id="130" w:name="_Toc1004158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0FEA6B6" w14:textId="77777777" w:rsidR="00090454" w:rsidRPr="00090454" w:rsidRDefault="00090454" w:rsidP="00E6224A">
      <w:pPr>
        <w:pStyle w:val="af"/>
        <w:keepNext/>
        <w:keepLines/>
        <w:numPr>
          <w:ilvl w:val="0"/>
          <w:numId w:val="25"/>
        </w:numPr>
        <w:tabs>
          <w:tab w:val="left" w:pos="1440"/>
          <w:tab w:val="left" w:pos="1800"/>
        </w:tabs>
        <w:spacing w:before="240" w:after="240"/>
        <w:outlineLvl w:val="1"/>
        <w:rPr>
          <w:rFonts w:ascii="Roboto" w:eastAsia="Times New Roman" w:hAnsi="Roboto" w:cs="Courier"/>
          <w:b/>
          <w:vanish/>
          <w:color w:val="404040"/>
          <w:sz w:val="40"/>
          <w:szCs w:val="34"/>
          <w:lang w:eastAsia="en-US" w:bidi="ar-SA"/>
        </w:rPr>
      </w:pPr>
      <w:bookmarkStart w:id="131" w:name="_Toc9959334"/>
      <w:bookmarkStart w:id="132" w:name="_Toc10041586"/>
      <w:bookmarkEnd w:id="131"/>
      <w:bookmarkEnd w:id="132"/>
    </w:p>
    <w:p w14:paraId="2F72C676" w14:textId="77777777" w:rsidR="00090454" w:rsidRPr="00090454" w:rsidRDefault="00090454" w:rsidP="00E6224A">
      <w:pPr>
        <w:pStyle w:val="af"/>
        <w:keepNext/>
        <w:keepLines/>
        <w:numPr>
          <w:ilvl w:val="0"/>
          <w:numId w:val="25"/>
        </w:numPr>
        <w:tabs>
          <w:tab w:val="left" w:pos="1440"/>
          <w:tab w:val="left" w:pos="1800"/>
        </w:tabs>
        <w:spacing w:before="240" w:after="240"/>
        <w:outlineLvl w:val="1"/>
        <w:rPr>
          <w:rFonts w:ascii="Roboto" w:eastAsia="Times New Roman" w:hAnsi="Roboto" w:cs="Courier"/>
          <w:b/>
          <w:vanish/>
          <w:color w:val="404040"/>
          <w:sz w:val="40"/>
          <w:szCs w:val="34"/>
          <w:lang w:eastAsia="en-US" w:bidi="ar-SA"/>
        </w:rPr>
      </w:pPr>
      <w:bookmarkStart w:id="133" w:name="_Toc8730397"/>
      <w:bookmarkStart w:id="134" w:name="_Toc8740039"/>
      <w:bookmarkStart w:id="135" w:name="_Toc8740660"/>
      <w:bookmarkStart w:id="136" w:name="_Toc8741081"/>
      <w:bookmarkStart w:id="137" w:name="_Toc9008847"/>
      <w:bookmarkStart w:id="138" w:name="_Toc9154654"/>
      <w:bookmarkStart w:id="139" w:name="_Toc9881264"/>
      <w:bookmarkStart w:id="140" w:name="_Toc9881320"/>
      <w:bookmarkStart w:id="141" w:name="_Toc9953453"/>
      <w:bookmarkStart w:id="142" w:name="_Toc9958377"/>
      <w:bookmarkStart w:id="143" w:name="_Toc9959335"/>
      <w:bookmarkStart w:id="144" w:name="_Toc10041587"/>
      <w:bookmarkEnd w:id="133"/>
      <w:bookmarkEnd w:id="134"/>
      <w:bookmarkEnd w:id="135"/>
      <w:bookmarkEnd w:id="136"/>
      <w:bookmarkEnd w:id="137"/>
      <w:bookmarkEnd w:id="138"/>
      <w:bookmarkEnd w:id="139"/>
      <w:bookmarkEnd w:id="140"/>
      <w:bookmarkEnd w:id="141"/>
      <w:bookmarkEnd w:id="142"/>
      <w:bookmarkEnd w:id="143"/>
      <w:bookmarkEnd w:id="144"/>
    </w:p>
    <w:p w14:paraId="23661D64" w14:textId="77777777" w:rsidR="00E72125" w:rsidRPr="00E72125" w:rsidRDefault="00E72125" w:rsidP="00E6224A">
      <w:pPr>
        <w:pStyle w:val="af"/>
        <w:keepNext/>
        <w:keepLines/>
        <w:numPr>
          <w:ilvl w:val="0"/>
          <w:numId w:val="22"/>
        </w:numPr>
        <w:spacing w:line="260" w:lineRule="atLeast"/>
        <w:outlineLvl w:val="1"/>
        <w:rPr>
          <w:rFonts w:ascii="Roboto" w:eastAsia="Times New Roman" w:hAnsi="Roboto" w:cs="Courier"/>
          <w:b/>
          <w:vanish/>
          <w:color w:val="404040"/>
          <w:sz w:val="40"/>
          <w:szCs w:val="34"/>
          <w:lang w:eastAsia="en-US" w:bidi="ar-SA"/>
        </w:rPr>
      </w:pPr>
      <w:bookmarkStart w:id="145" w:name="_Toc9958378"/>
      <w:bookmarkStart w:id="146" w:name="_Toc10041588"/>
      <w:bookmarkStart w:id="147" w:name="_Ref8740921"/>
      <w:bookmarkEnd w:id="145"/>
      <w:bookmarkEnd w:id="146"/>
    </w:p>
    <w:p w14:paraId="201F200D" w14:textId="14BFF6A7" w:rsidR="00090454" w:rsidRPr="00CB7480" w:rsidRDefault="00090454" w:rsidP="00E6224A">
      <w:pPr>
        <w:pStyle w:val="21"/>
        <w:numPr>
          <w:ilvl w:val="1"/>
          <w:numId w:val="22"/>
        </w:numPr>
        <w:tabs>
          <w:tab w:val="clear" w:pos="1440"/>
          <w:tab w:val="clear" w:pos="1800"/>
        </w:tabs>
        <w:spacing w:before="0" w:after="160" w:line="260" w:lineRule="atLeast"/>
        <w:ind w:left="1425"/>
      </w:pPr>
      <w:bookmarkStart w:id="148" w:name="_Toc10041589"/>
      <w:r>
        <w:t>Process Flow</w:t>
      </w:r>
      <w:bookmarkEnd w:id="147"/>
      <w:bookmarkEnd w:id="148"/>
    </w:p>
    <w:p w14:paraId="12B40A69" w14:textId="7C9B368D" w:rsidR="00180E06" w:rsidRDefault="002B3501" w:rsidP="000D341C">
      <w:pPr>
        <w:rPr>
          <w:rFonts w:eastAsiaTheme="minorHAnsi"/>
          <w:lang w:val="en" w:eastAsia="en-US" w:bidi="he-IL"/>
        </w:rPr>
      </w:pPr>
      <w:r w:rsidRPr="00452BD4">
        <w:t xml:space="preserve">What follows </w:t>
      </w:r>
      <w:r w:rsidR="00180E06" w:rsidRPr="00452BD4">
        <w:t xml:space="preserve">in Figure </w:t>
      </w:r>
      <w:fldSimple w:instr=" img_processFlow ">
        <w:r w:rsidR="00AC2F41">
          <w:rPr>
            <w:noProof/>
          </w:rPr>
          <w:t>2</w:t>
        </w:r>
      </w:fldSimple>
      <w:r w:rsidR="00180E06" w:rsidRPr="00452BD4">
        <w:t>, below, illustrates</w:t>
      </w:r>
      <w:r w:rsidRPr="00452BD4">
        <w:t xml:space="preserve"> at an abstract level the activities a</w:t>
      </w:r>
      <w:r w:rsidR="00AB2F1B" w:rsidRPr="00452BD4">
        <w:t xml:space="preserve"> security </w:t>
      </w:r>
      <w:r w:rsidRPr="00452BD4">
        <w:t>integration engineer perform</w:t>
      </w:r>
      <w:r w:rsidR="00DD2B3D" w:rsidRPr="00452BD4">
        <w:t>s</w:t>
      </w:r>
      <w:r w:rsidRPr="00452BD4">
        <w:t xml:space="preserve"> when setting up AnyVision</w:t>
      </w:r>
      <w:r w:rsidR="00EF1614" w:rsidRPr="00452BD4">
        <w:t>’s</w:t>
      </w:r>
      <w:r w:rsidRPr="00452BD4">
        <w:t xml:space="preserve"> VMS Gateway environment.</w:t>
      </w:r>
    </w:p>
    <w:p w14:paraId="0886CA3B" w14:textId="01AC9728" w:rsidR="00930467" w:rsidRDefault="00AB30D7" w:rsidP="007A447D">
      <w:pPr>
        <w:ind w:left="-851"/>
        <w:rPr>
          <w:rFonts w:eastAsiaTheme="minorHAnsi"/>
          <w:lang w:val="en" w:eastAsia="en-US" w:bidi="he-IL"/>
        </w:rPr>
      </w:pPr>
      <w:r>
        <w:rPr>
          <w:rFonts w:eastAsiaTheme="minorHAnsi"/>
          <w:noProof/>
          <w:lang w:val="en" w:eastAsia="en-US" w:bidi="he-IL"/>
        </w:rPr>
        <w:drawing>
          <wp:inline distT="0" distB="0" distL="0" distR="0" wp14:anchorId="552F9B18" wp14:editId="0E48A598">
            <wp:extent cx="6557208" cy="332232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_vms_illustration_1.png"/>
                    <pic:cNvPicPr/>
                  </pic:nvPicPr>
                  <pic:blipFill>
                    <a:blip r:embed="rId29">
                      <a:extLst>
                        <a:ext uri="{28A0092B-C50C-407E-A947-70E740481C1C}">
                          <a14:useLocalDpi xmlns:a14="http://schemas.microsoft.com/office/drawing/2010/main" val="0"/>
                        </a:ext>
                      </a:extLst>
                    </a:blip>
                    <a:stretch>
                      <a:fillRect/>
                    </a:stretch>
                  </pic:blipFill>
                  <pic:spPr>
                    <a:xfrm>
                      <a:off x="0" y="0"/>
                      <a:ext cx="6574253" cy="3330956"/>
                    </a:xfrm>
                    <a:prstGeom prst="rect">
                      <a:avLst/>
                    </a:prstGeom>
                  </pic:spPr>
                </pic:pic>
              </a:graphicData>
            </a:graphic>
          </wp:inline>
        </w:drawing>
      </w:r>
    </w:p>
    <w:p w14:paraId="6E1EC87A" w14:textId="5E4A65BC" w:rsidR="00FD1897" w:rsidRPr="00180E06" w:rsidRDefault="00180E06" w:rsidP="00F46A8A">
      <w:pPr>
        <w:pStyle w:val="FigureCaption"/>
      </w:pPr>
      <w:bookmarkStart w:id="149" w:name="_Toc10041636"/>
      <w:r w:rsidRPr="00180E06">
        <w:t xml:space="preserve">Figure </w:t>
      </w:r>
      <w:bookmarkStart w:id="150" w:name="img_processFlow"/>
      <w:r w:rsidRPr="00180E06">
        <w:fldChar w:fldCharType="begin"/>
      </w:r>
      <w:r w:rsidRPr="00180E06">
        <w:instrText xml:space="preserve"> seq figure </w:instrText>
      </w:r>
      <w:r w:rsidRPr="00180E06">
        <w:fldChar w:fldCharType="separate"/>
      </w:r>
      <w:r w:rsidR="00AC2F41">
        <w:rPr>
          <w:noProof/>
        </w:rPr>
        <w:t>2</w:t>
      </w:r>
      <w:r w:rsidRPr="00180E06">
        <w:fldChar w:fldCharType="end"/>
      </w:r>
      <w:bookmarkEnd w:id="150"/>
      <w:r w:rsidR="00A0037A">
        <w:t>.</w:t>
      </w:r>
      <w:r w:rsidRPr="00180E06">
        <w:t xml:space="preserve"> Process Flow</w:t>
      </w:r>
      <w:bookmarkEnd w:id="149"/>
    </w:p>
    <w:p w14:paraId="22519182" w14:textId="2CDF7307" w:rsidR="0098198E" w:rsidRPr="002B3501" w:rsidRDefault="00D551E2" w:rsidP="00FD1897">
      <w:pPr>
        <w:ind w:left="0"/>
        <w:rPr>
          <w:rFonts w:eastAsiaTheme="minorHAnsi"/>
          <w:lang w:val="en" w:eastAsia="en-US" w:bidi="he-IL"/>
        </w:rPr>
      </w:pPr>
      <w:r w:rsidRPr="0008210A">
        <w:rPr>
          <w:rFonts w:asciiTheme="minorHAnsi" w:eastAsiaTheme="minorHAnsi" w:hAnsiTheme="minorHAnsi" w:cstheme="minorHAnsi"/>
          <w:lang w:val="en" w:eastAsia="en-US" w:bidi="he-IL"/>
        </w:rPr>
        <w:fldChar w:fldCharType="begin"/>
      </w:r>
      <w:r w:rsidRPr="0008210A">
        <w:rPr>
          <w:rFonts w:asciiTheme="minorHAnsi" w:hAnsiTheme="minorHAnsi" w:cstheme="minorHAnsi"/>
        </w:rPr>
        <w:instrText xml:space="preserve"> XE "VMS </w:instrText>
      </w:r>
      <w:r w:rsidR="0016479B" w:rsidRPr="0008210A">
        <w:rPr>
          <w:rFonts w:asciiTheme="minorHAnsi" w:hAnsiTheme="minorHAnsi" w:cstheme="minorHAnsi"/>
        </w:rPr>
        <w:instrText>i</w:instrText>
      </w:r>
      <w:r w:rsidRPr="0008210A">
        <w:rPr>
          <w:rFonts w:asciiTheme="minorHAnsi" w:hAnsiTheme="minorHAnsi" w:cstheme="minorHAnsi"/>
        </w:rPr>
        <w:instrText xml:space="preserve">ntegration:end-to-end process" </w:instrText>
      </w:r>
      <w:r w:rsidRPr="0008210A">
        <w:rPr>
          <w:rFonts w:asciiTheme="minorHAnsi" w:eastAsiaTheme="minorHAnsi" w:hAnsiTheme="minorHAnsi" w:cstheme="minorHAnsi"/>
          <w:lang w:val="en" w:eastAsia="en-US" w:bidi="he-IL"/>
        </w:rPr>
        <w:fldChar w:fldCharType="end"/>
      </w:r>
      <w:r w:rsidR="0008210A" w:rsidRPr="0008210A">
        <w:rPr>
          <w:rFonts w:asciiTheme="minorHAnsi" w:hAnsiTheme="minorHAnsi" w:cstheme="minorHAnsi"/>
        </w:rPr>
        <w:fldChar w:fldCharType="begin"/>
      </w:r>
      <w:r w:rsidR="0008210A" w:rsidRPr="0008210A">
        <w:rPr>
          <w:rFonts w:asciiTheme="minorHAnsi" w:hAnsiTheme="minorHAnsi" w:cstheme="minorHAnsi"/>
        </w:rPr>
        <w:instrText xml:space="preserve"> XE "Workflow" \t "</w:instrText>
      </w:r>
      <w:r w:rsidR="0008210A" w:rsidRPr="0008210A">
        <w:rPr>
          <w:rFonts w:asciiTheme="minorHAnsi" w:hAnsiTheme="minorHAnsi" w:cstheme="minorHAnsi"/>
          <w:i/>
        </w:rPr>
        <w:instrText>See</w:instrText>
      </w:r>
      <w:r w:rsidR="0008210A" w:rsidRPr="0008210A">
        <w:rPr>
          <w:rFonts w:asciiTheme="minorHAnsi" w:hAnsiTheme="minorHAnsi" w:cstheme="minorHAnsi"/>
        </w:rPr>
        <w:instrText xml:space="preserve"> VMS Integration Process, end-to-end" </w:instrText>
      </w:r>
      <w:r w:rsidR="0008210A" w:rsidRPr="0008210A">
        <w:rPr>
          <w:rFonts w:asciiTheme="minorHAnsi" w:hAnsiTheme="minorHAnsi" w:cstheme="minorHAnsi"/>
        </w:rPr>
        <w:fldChar w:fldCharType="end"/>
      </w:r>
    </w:p>
    <w:p w14:paraId="17DEB9AB" w14:textId="30CB3C98" w:rsidR="00BD1DD3" w:rsidRPr="00CB7480" w:rsidRDefault="001B38AB" w:rsidP="00E6224A">
      <w:pPr>
        <w:pStyle w:val="21"/>
        <w:pageBreakBefore/>
        <w:numPr>
          <w:ilvl w:val="1"/>
          <w:numId w:val="22"/>
        </w:numPr>
        <w:tabs>
          <w:tab w:val="clear" w:pos="1440"/>
          <w:tab w:val="clear" w:pos="1800"/>
        </w:tabs>
        <w:spacing w:before="0" w:after="160" w:line="260" w:lineRule="atLeast"/>
        <w:ind w:left="1423" w:hanging="431"/>
      </w:pPr>
      <w:bookmarkStart w:id="151" w:name="_Toc8591273"/>
      <w:bookmarkStart w:id="152" w:name="_Toc8596706"/>
      <w:bookmarkStart w:id="153" w:name="_Toc8603297"/>
      <w:bookmarkStart w:id="154" w:name="_Toc8649066"/>
      <w:bookmarkStart w:id="155" w:name="_Toc8649276"/>
      <w:bookmarkStart w:id="156" w:name="_Toc8729739"/>
      <w:bookmarkStart w:id="157" w:name="_Toc8730399"/>
      <w:bookmarkStart w:id="158" w:name="_Toc8740041"/>
      <w:bookmarkStart w:id="159" w:name="_Toc8740662"/>
      <w:bookmarkStart w:id="160" w:name="_Toc8741083"/>
      <w:bookmarkStart w:id="161" w:name="_Toc9008849"/>
      <w:bookmarkStart w:id="162" w:name="_Toc9154656"/>
      <w:bookmarkStart w:id="163" w:name="_Toc9881266"/>
      <w:bookmarkStart w:id="164" w:name="_Toc9881322"/>
      <w:bookmarkStart w:id="165" w:name="_Toc9953455"/>
      <w:bookmarkStart w:id="166" w:name="_Ref8594388"/>
      <w:bookmarkStart w:id="167" w:name="_Ref8633938"/>
      <w:bookmarkStart w:id="168" w:name="_Ref8979557"/>
      <w:bookmarkStart w:id="169" w:name="chName_GWandMgtSetup"/>
      <w:bookmarkStart w:id="170" w:name="_Ref8979925"/>
      <w:bookmarkStart w:id="171" w:name="_Toc10041590"/>
      <w:bookmarkStart w:id="172" w:name="_Ref535403088"/>
      <w:bookmarkStart w:id="173" w:name="_Ref535406719"/>
      <w:bookmarkStart w:id="174" w:name="_Ref535406950"/>
      <w:bookmarkEnd w:id="106"/>
      <w:bookmarkEnd w:id="107"/>
      <w:bookmarkEnd w:id="108"/>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lastRenderedPageBreak/>
        <w:t>Gateway and Management Setup</w:t>
      </w:r>
      <w:bookmarkEnd w:id="166"/>
      <w:bookmarkEnd w:id="167"/>
      <w:bookmarkEnd w:id="168"/>
      <w:bookmarkEnd w:id="169"/>
      <w:bookmarkEnd w:id="170"/>
      <w:bookmarkEnd w:id="171"/>
    </w:p>
    <w:bookmarkEnd w:id="172"/>
    <w:bookmarkEnd w:id="173"/>
    <w:bookmarkEnd w:id="174"/>
    <w:p w14:paraId="47856A69" w14:textId="4255903A" w:rsidR="003E0FBD" w:rsidRDefault="003E0FBD" w:rsidP="007A2191">
      <w:pPr>
        <w:keepNext/>
        <w:rPr>
          <w:rFonts w:eastAsiaTheme="minorHAnsi"/>
          <w:lang w:val="en" w:eastAsia="en-US" w:bidi="he-IL"/>
        </w:rPr>
      </w:pPr>
      <w:r>
        <w:rPr>
          <w:rFonts w:eastAsiaTheme="minorHAnsi"/>
          <w:lang w:val="en" w:eastAsia="en-US" w:bidi="he-IL"/>
        </w:rPr>
        <w:t xml:space="preserve">Setting up the VMS Gateway and security management software entails the following activities: </w:t>
      </w:r>
    </w:p>
    <w:p w14:paraId="6450168F" w14:textId="6E875C46" w:rsidR="003E0FBD" w:rsidRPr="000C3111" w:rsidRDefault="009F264A" w:rsidP="00E6224A">
      <w:pPr>
        <w:pStyle w:val="Bullets"/>
        <w:numPr>
          <w:ilvl w:val="0"/>
          <w:numId w:val="34"/>
        </w:numPr>
        <w:ind w:left="1434" w:hanging="357"/>
        <w:rPr>
          <w:lang w:eastAsia="ko-KR"/>
        </w:rPr>
      </w:pPr>
      <w:r w:rsidRPr="000C3111">
        <w:rPr>
          <w:lang w:eastAsia="ko-KR"/>
        </w:rPr>
        <w:t xml:space="preserve">Installing the </w:t>
      </w:r>
      <w:r w:rsidR="006D5B65" w:rsidRPr="000C3111">
        <w:rPr>
          <w:lang w:eastAsia="ko-KR"/>
        </w:rPr>
        <w:t xml:space="preserve">VMS </w:t>
      </w:r>
      <w:r w:rsidRPr="000C3111">
        <w:rPr>
          <w:lang w:eastAsia="ko-KR"/>
        </w:rPr>
        <w:t xml:space="preserve">Gateway </w:t>
      </w:r>
      <w:bookmarkStart w:id="175" w:name="_Hlk8598520"/>
      <w:r w:rsidR="00DE3ACD" w:rsidRPr="000C3111">
        <w:rPr>
          <w:lang w:eastAsia="ko-KR"/>
        </w:rPr>
        <w:t>(see section</w:t>
      </w:r>
      <w:r w:rsidR="003733E7" w:rsidRPr="000C3111">
        <w:rPr>
          <w:lang w:eastAsia="ko-KR"/>
        </w:rPr>
        <w:t xml:space="preserve"> </w:t>
      </w:r>
      <w:r w:rsidR="003733E7" w:rsidRPr="000C3111">
        <w:rPr>
          <w:lang w:eastAsia="ko-KR"/>
        </w:rPr>
        <w:fldChar w:fldCharType="begin"/>
      </w:r>
      <w:r w:rsidR="003733E7" w:rsidRPr="000C3111">
        <w:rPr>
          <w:lang w:eastAsia="ko-KR"/>
        </w:rPr>
        <w:instrText xml:space="preserve"> REF _Ref8598555 \r \h </w:instrText>
      </w:r>
      <w:r w:rsidR="0019657B" w:rsidRPr="000C3111">
        <w:rPr>
          <w:lang w:eastAsia="ko-KR"/>
        </w:rPr>
        <w:instrText xml:space="preserve"> \* MERGEFORMAT </w:instrText>
      </w:r>
      <w:r w:rsidR="003733E7" w:rsidRPr="000C3111">
        <w:rPr>
          <w:lang w:eastAsia="ko-KR"/>
        </w:rPr>
      </w:r>
      <w:r w:rsidR="003733E7" w:rsidRPr="000C3111">
        <w:rPr>
          <w:lang w:eastAsia="ko-KR"/>
        </w:rPr>
        <w:fldChar w:fldCharType="separate"/>
      </w:r>
      <w:r w:rsidR="00AC2F41">
        <w:rPr>
          <w:rFonts w:hint="eastAsia"/>
          <w:cs/>
          <w:lang w:eastAsia="ko-KR"/>
        </w:rPr>
        <w:t>‎</w:t>
      </w:r>
      <w:r w:rsidR="00AC2F41">
        <w:rPr>
          <w:lang w:eastAsia="ko-KR"/>
        </w:rPr>
        <w:t>3.2.1</w:t>
      </w:r>
      <w:r w:rsidR="003733E7" w:rsidRPr="000C3111">
        <w:rPr>
          <w:lang w:eastAsia="ko-KR"/>
        </w:rPr>
        <w:fldChar w:fldCharType="end"/>
      </w:r>
      <w:r w:rsidR="00DE3ACD" w:rsidRPr="000C3111">
        <w:rPr>
          <w:lang w:eastAsia="ko-KR"/>
        </w:rPr>
        <w:t>);</w:t>
      </w:r>
      <w:bookmarkEnd w:id="175"/>
      <w:r w:rsidR="00DE3ACD" w:rsidRPr="000C3111">
        <w:rPr>
          <w:lang w:eastAsia="ko-KR"/>
        </w:rPr>
        <w:t xml:space="preserve"> </w:t>
      </w:r>
    </w:p>
    <w:p w14:paraId="399EDA14" w14:textId="69FF2760" w:rsidR="006311F9" w:rsidRPr="000C3111" w:rsidRDefault="009F264A" w:rsidP="00E6224A">
      <w:pPr>
        <w:pStyle w:val="Bullets"/>
        <w:numPr>
          <w:ilvl w:val="0"/>
          <w:numId w:val="34"/>
        </w:numPr>
        <w:ind w:left="1434" w:hanging="357"/>
        <w:rPr>
          <w:lang w:eastAsia="ko-KR"/>
        </w:rPr>
      </w:pPr>
      <w:r w:rsidRPr="000C3111">
        <w:rPr>
          <w:lang w:eastAsia="ko-KR"/>
        </w:rPr>
        <w:t xml:space="preserve">Installing security management software </w:t>
      </w:r>
      <w:r w:rsidR="00DE3ACD" w:rsidRPr="000C3111">
        <w:rPr>
          <w:lang w:eastAsia="ko-KR"/>
        </w:rPr>
        <w:t xml:space="preserve">(see section </w:t>
      </w:r>
      <w:r w:rsidR="00DE3ACD" w:rsidRPr="000C3111">
        <w:rPr>
          <w:lang w:eastAsia="ko-KR"/>
        </w:rPr>
        <w:fldChar w:fldCharType="begin"/>
      </w:r>
      <w:r w:rsidR="00DE3ACD" w:rsidRPr="000C3111">
        <w:rPr>
          <w:lang w:eastAsia="ko-KR"/>
        </w:rPr>
        <w:instrText xml:space="preserve"> REF _Ref8598562 \r \h </w:instrText>
      </w:r>
      <w:r w:rsidR="0019657B" w:rsidRPr="000C3111">
        <w:rPr>
          <w:lang w:eastAsia="ko-KR"/>
        </w:rPr>
        <w:instrText xml:space="preserve"> \* MERGEFORMAT </w:instrText>
      </w:r>
      <w:r w:rsidR="00DE3ACD" w:rsidRPr="000C3111">
        <w:rPr>
          <w:lang w:eastAsia="ko-KR"/>
        </w:rPr>
      </w:r>
      <w:r w:rsidR="00DE3ACD" w:rsidRPr="000C3111">
        <w:rPr>
          <w:lang w:eastAsia="ko-KR"/>
        </w:rPr>
        <w:fldChar w:fldCharType="separate"/>
      </w:r>
      <w:r w:rsidR="00AC2F41">
        <w:rPr>
          <w:rFonts w:hint="eastAsia"/>
          <w:cs/>
          <w:lang w:eastAsia="ko-KR"/>
        </w:rPr>
        <w:t>‎</w:t>
      </w:r>
      <w:r w:rsidR="00AC2F41">
        <w:rPr>
          <w:lang w:eastAsia="ko-KR"/>
        </w:rPr>
        <w:t>3.2.2</w:t>
      </w:r>
      <w:r w:rsidR="00DE3ACD" w:rsidRPr="000C3111">
        <w:rPr>
          <w:lang w:eastAsia="ko-KR"/>
        </w:rPr>
        <w:fldChar w:fldCharType="end"/>
      </w:r>
      <w:r w:rsidR="00DE3ACD" w:rsidRPr="000C3111">
        <w:rPr>
          <w:lang w:eastAsia="ko-KR"/>
        </w:rPr>
        <w:t>);</w:t>
      </w:r>
    </w:p>
    <w:p w14:paraId="0C51D80E" w14:textId="04C01FEA" w:rsidR="003E0FBD" w:rsidRPr="000C3111" w:rsidRDefault="009F264A" w:rsidP="00E6224A">
      <w:pPr>
        <w:pStyle w:val="Bullets"/>
        <w:numPr>
          <w:ilvl w:val="0"/>
          <w:numId w:val="34"/>
        </w:numPr>
        <w:ind w:left="1434" w:hanging="357"/>
        <w:rPr>
          <w:lang w:eastAsia="ko-KR"/>
        </w:rPr>
      </w:pPr>
      <w:r w:rsidRPr="000C3111">
        <w:rPr>
          <w:lang w:eastAsia="ko-KR"/>
        </w:rPr>
        <w:t xml:space="preserve">Configuring the VMS driver </w:t>
      </w:r>
      <w:r w:rsidR="00DE3ACD" w:rsidRPr="000C3111">
        <w:rPr>
          <w:lang w:eastAsia="ko-KR"/>
        </w:rPr>
        <w:t>(see section</w:t>
      </w:r>
      <w:r w:rsidR="00D80A86" w:rsidRPr="000C3111">
        <w:rPr>
          <w:lang w:eastAsia="ko-KR"/>
        </w:rPr>
        <w:t xml:space="preserve"> </w:t>
      </w:r>
      <w:r w:rsidR="00D80A86" w:rsidRPr="000C3111">
        <w:rPr>
          <w:lang w:eastAsia="ko-KR"/>
        </w:rPr>
        <w:fldChar w:fldCharType="begin"/>
      </w:r>
      <w:r w:rsidR="00D80A86" w:rsidRPr="000C3111">
        <w:rPr>
          <w:lang w:eastAsia="ko-KR"/>
        </w:rPr>
        <w:instrText xml:space="preserve"> REF _Ref9337318 \r \h </w:instrText>
      </w:r>
      <w:r w:rsidR="0019657B" w:rsidRPr="000C3111">
        <w:rPr>
          <w:lang w:eastAsia="ko-KR"/>
        </w:rPr>
        <w:instrText xml:space="preserve"> \* MERGEFORMAT </w:instrText>
      </w:r>
      <w:r w:rsidR="00D80A86" w:rsidRPr="000C3111">
        <w:rPr>
          <w:lang w:eastAsia="ko-KR"/>
        </w:rPr>
      </w:r>
      <w:r w:rsidR="00D80A86" w:rsidRPr="000C3111">
        <w:rPr>
          <w:lang w:eastAsia="ko-KR"/>
        </w:rPr>
        <w:fldChar w:fldCharType="separate"/>
      </w:r>
      <w:r w:rsidR="00AC2F41">
        <w:rPr>
          <w:rFonts w:hint="eastAsia"/>
          <w:cs/>
          <w:lang w:eastAsia="ko-KR"/>
        </w:rPr>
        <w:t>‎</w:t>
      </w:r>
      <w:r w:rsidR="00AC2F41">
        <w:rPr>
          <w:lang w:eastAsia="ko-KR"/>
        </w:rPr>
        <w:t>3.2.3</w:t>
      </w:r>
      <w:r w:rsidR="00D80A86" w:rsidRPr="000C3111">
        <w:rPr>
          <w:lang w:eastAsia="ko-KR"/>
        </w:rPr>
        <w:fldChar w:fldCharType="end"/>
      </w:r>
      <w:r w:rsidR="0050606D" w:rsidRPr="000C3111">
        <w:rPr>
          <w:lang w:eastAsia="ko-KR"/>
        </w:rPr>
        <w:t>).</w:t>
      </w:r>
    </w:p>
    <w:p w14:paraId="5B9F89B6" w14:textId="03DB6651" w:rsidR="00BD1DD3" w:rsidRDefault="009F264A" w:rsidP="00E6224A">
      <w:pPr>
        <w:pStyle w:val="31"/>
        <w:keepNext w:val="0"/>
        <w:numPr>
          <w:ilvl w:val="2"/>
          <w:numId w:val="22"/>
        </w:numPr>
        <w:spacing w:before="0" w:after="160" w:line="260" w:lineRule="atLeast"/>
        <w:ind w:left="1985" w:hanging="992"/>
      </w:pPr>
      <w:bookmarkStart w:id="176" w:name="_Ref8598555"/>
      <w:bookmarkStart w:id="177" w:name="_Toc10041591"/>
      <w:r>
        <w:t xml:space="preserve">Installing the </w:t>
      </w:r>
      <w:r w:rsidR="001E7F85">
        <w:t xml:space="preserve">VMS </w:t>
      </w:r>
      <w:r>
        <w:t>Gateway</w:t>
      </w:r>
      <w:bookmarkEnd w:id="176"/>
      <w:bookmarkEnd w:id="177"/>
    </w:p>
    <w:p w14:paraId="4765736D" w14:textId="7A0FE056" w:rsidR="0097093C" w:rsidRDefault="0097093C" w:rsidP="0097093C">
      <w:pPr>
        <w:rPr>
          <w:rFonts w:eastAsiaTheme="minorHAnsi"/>
          <w:lang w:val="en" w:eastAsia="en-US" w:bidi="he-IL"/>
        </w:rPr>
      </w:pPr>
      <w:r>
        <w:rPr>
          <w:rFonts w:eastAsiaTheme="minorHAnsi"/>
          <w:lang w:val="en" w:eastAsia="en-US" w:bidi="he-IL"/>
        </w:rPr>
        <w:t xml:space="preserve">This </w:t>
      </w:r>
      <w:r w:rsidR="00E05B8D">
        <w:rPr>
          <w:rFonts w:eastAsiaTheme="minorHAnsi"/>
          <w:lang w:val="en" w:eastAsia="en-US" w:bidi="he-IL"/>
        </w:rPr>
        <w:t>sub-</w:t>
      </w:r>
      <w:r>
        <w:rPr>
          <w:rFonts w:eastAsiaTheme="minorHAnsi"/>
          <w:lang w:val="en" w:eastAsia="en-US" w:bidi="he-IL"/>
        </w:rPr>
        <w:t xml:space="preserve">section explains how to install and set up the AnyVision VMS Gateway Service. </w:t>
      </w:r>
      <w:r w:rsidRPr="00283AC2">
        <w:rPr>
          <w:rFonts w:asciiTheme="minorHAnsi" w:hAnsiTheme="minorHAnsi" w:cstheme="minorHAnsi"/>
        </w:rPr>
        <w:fldChar w:fldCharType="begin"/>
      </w:r>
      <w:r w:rsidRPr="00283AC2">
        <w:rPr>
          <w:rFonts w:asciiTheme="minorHAnsi" w:hAnsiTheme="minorHAnsi" w:cstheme="minorHAnsi"/>
        </w:rPr>
        <w:instrText xml:space="preserve"> XE "VMS Gateway:installation" </w:instrText>
      </w:r>
      <w:r w:rsidRPr="00283AC2">
        <w:rPr>
          <w:rFonts w:asciiTheme="minorHAnsi" w:hAnsiTheme="minorHAnsi" w:cstheme="minorHAnsi"/>
        </w:rPr>
        <w:fldChar w:fldCharType="end"/>
      </w:r>
    </w:p>
    <w:p w14:paraId="1A0A0606" w14:textId="77777777" w:rsidR="0097093C" w:rsidRPr="0064093C" w:rsidRDefault="0097093C" w:rsidP="0097093C">
      <w:pPr>
        <w:rPr>
          <w:rFonts w:eastAsiaTheme="minorHAnsi"/>
          <w:b/>
          <w:bCs/>
          <w:lang w:val="en" w:eastAsia="en-US" w:bidi="he-IL"/>
        </w:rPr>
      </w:pPr>
      <w:r w:rsidRPr="0064093C">
        <w:rPr>
          <w:rFonts w:eastAsiaTheme="minorHAnsi"/>
          <w:b/>
          <w:bCs/>
          <w:lang w:val="en" w:eastAsia="en-US" w:bidi="he-IL"/>
        </w:rPr>
        <w:t>To install the gateway</w:t>
      </w:r>
      <w:r>
        <w:rPr>
          <w:rFonts w:eastAsiaTheme="minorHAnsi"/>
          <w:b/>
          <w:bCs/>
          <w:lang w:val="en" w:eastAsia="en-US" w:bidi="he-IL"/>
        </w:rPr>
        <w:t xml:space="preserve"> service</w:t>
      </w:r>
      <w:r w:rsidRPr="0064093C">
        <w:rPr>
          <w:rFonts w:eastAsiaTheme="minorHAnsi"/>
          <w:b/>
          <w:bCs/>
          <w:lang w:val="en" w:eastAsia="en-US" w:bidi="he-IL"/>
        </w:rPr>
        <w:t xml:space="preserve">: </w:t>
      </w:r>
    </w:p>
    <w:p w14:paraId="0D95DD77" w14:textId="777EC6BD" w:rsidR="0097093C" w:rsidRPr="008D15A0" w:rsidRDefault="0097093C" w:rsidP="00E6224A">
      <w:pPr>
        <w:pStyle w:val="af"/>
        <w:numPr>
          <w:ilvl w:val="0"/>
          <w:numId w:val="20"/>
        </w:numPr>
        <w:rPr>
          <w:rFonts w:ascii="Roboto Light" w:eastAsiaTheme="minorHAnsi" w:hAnsi="Roboto Light"/>
          <w:sz w:val="20"/>
          <w:szCs w:val="18"/>
          <w:lang w:val="en" w:eastAsia="en-US"/>
        </w:rPr>
      </w:pPr>
      <w:r>
        <w:rPr>
          <w:rFonts w:ascii="Roboto Light" w:eastAsiaTheme="minorHAnsi" w:hAnsi="Roboto Light"/>
          <w:sz w:val="20"/>
          <w:szCs w:val="18"/>
          <w:lang w:val="en" w:eastAsia="en-US"/>
        </w:rPr>
        <w:t xml:space="preserve">Obtain access to the AnyVision VMS Gateway installation file by contacting your AnyVision Support representative. Request the executable (EXE) file. </w:t>
      </w:r>
    </w:p>
    <w:p w14:paraId="495DC412" w14:textId="7B730D2A" w:rsidR="0097093C" w:rsidRPr="0019657B" w:rsidRDefault="006C12E1" w:rsidP="00E6224A">
      <w:pPr>
        <w:pStyle w:val="af"/>
        <w:numPr>
          <w:ilvl w:val="0"/>
          <w:numId w:val="20"/>
        </w:numPr>
        <w:rPr>
          <w:rFonts w:ascii="Roboto" w:eastAsiaTheme="minorHAnsi" w:hAnsi="Roboto"/>
          <w:sz w:val="20"/>
          <w:szCs w:val="18"/>
          <w:lang w:val="en" w:eastAsia="en-US"/>
        </w:rPr>
      </w:pPr>
      <w:r>
        <w:rPr>
          <w:rFonts w:ascii="Roboto" w:eastAsiaTheme="minorHAnsi" w:hAnsi="Roboto" w:cs="Arial"/>
          <w:sz w:val="20"/>
          <w:szCs w:val="18"/>
          <w:lang w:val="en" w:eastAsia="en-US"/>
        </w:rPr>
        <w:t>R</w:t>
      </w:r>
      <w:r w:rsidR="0097093C" w:rsidRPr="0019657B">
        <w:rPr>
          <w:rFonts w:ascii="Roboto" w:eastAsiaTheme="minorHAnsi" w:hAnsi="Roboto" w:cs="Arial"/>
          <w:sz w:val="20"/>
          <w:szCs w:val="18"/>
          <w:lang w:val="en" w:eastAsia="en-US"/>
        </w:rPr>
        <w:t xml:space="preserve">un the file </w:t>
      </w:r>
      <w:r w:rsidR="0097093C" w:rsidRPr="0019657B">
        <w:rPr>
          <w:rFonts w:ascii="Roboto" w:eastAsiaTheme="minorHAnsi" w:hAnsi="Roboto" w:cs="Arial"/>
          <w:b/>
          <w:bCs/>
          <w:sz w:val="20"/>
          <w:szCs w:val="18"/>
          <w:lang w:val="en" w:eastAsia="en-US"/>
        </w:rPr>
        <w:t>VMSGateway.Setup.exe</w:t>
      </w:r>
      <w:r w:rsidR="0097093C" w:rsidRPr="0019657B">
        <w:rPr>
          <w:rFonts w:ascii="Roboto" w:eastAsiaTheme="minorHAnsi" w:hAnsi="Roboto" w:cs="Arial"/>
          <w:sz w:val="20"/>
          <w:szCs w:val="18"/>
          <w:lang w:val="en" w:eastAsia="en-US"/>
        </w:rPr>
        <w:t>.</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t xml:space="preserve">This step requires Administrator permissions. To gain access, go to </w:t>
      </w:r>
      <w:r w:rsidRPr="006C12E1">
        <w:rPr>
          <w:rFonts w:ascii="Roboto" w:eastAsiaTheme="minorHAnsi" w:hAnsi="Roboto" w:cs="Arial"/>
          <w:b/>
          <w:bCs/>
          <w:sz w:val="20"/>
          <w:szCs w:val="18"/>
          <w:lang w:val="en" w:eastAsia="en-US"/>
        </w:rPr>
        <w:t>Services</w:t>
      </w:r>
      <w:r>
        <w:rPr>
          <w:rFonts w:ascii="Roboto" w:eastAsiaTheme="minorHAnsi" w:hAnsi="Roboto" w:cs="Arial"/>
          <w:sz w:val="20"/>
          <w:szCs w:val="18"/>
          <w:lang w:val="en" w:eastAsia="en-US"/>
        </w:rPr>
        <w:t xml:space="preserve">, right-click on </w:t>
      </w:r>
      <w:r w:rsidRPr="006C12E1">
        <w:rPr>
          <w:rFonts w:ascii="Roboto" w:eastAsiaTheme="minorHAnsi" w:hAnsi="Roboto" w:cs="Arial"/>
          <w:b/>
          <w:bCs/>
          <w:sz w:val="20"/>
          <w:szCs w:val="18"/>
          <w:lang w:val="en" w:eastAsia="en-US"/>
        </w:rPr>
        <w:t>VMS Gateway</w:t>
      </w:r>
      <w:r>
        <w:rPr>
          <w:rFonts w:ascii="Roboto" w:eastAsiaTheme="minorHAnsi" w:hAnsi="Roboto" w:cs="Arial"/>
          <w:sz w:val="20"/>
          <w:szCs w:val="18"/>
          <w:lang w:val="en" w:eastAsia="en-US"/>
        </w:rPr>
        <w:t xml:space="preserve">; then, in the popup menu, choose </w:t>
      </w:r>
      <w:r w:rsidRPr="006C12E1">
        <w:rPr>
          <w:rFonts w:ascii="Roboto" w:eastAsiaTheme="minorHAnsi" w:hAnsi="Roboto" w:cs="Arial"/>
          <w:b/>
          <w:bCs/>
          <w:sz w:val="20"/>
          <w:szCs w:val="18"/>
          <w:lang w:val="en" w:eastAsia="en-US"/>
        </w:rPr>
        <w:t>Administrator</w:t>
      </w:r>
      <w:r>
        <w:rPr>
          <w:rFonts w:ascii="Roboto" w:eastAsiaTheme="minorHAnsi" w:hAnsi="Roboto" w:cs="Arial"/>
          <w:sz w:val="20"/>
          <w:szCs w:val="18"/>
          <w:lang w:val="en" w:eastAsia="en-US"/>
        </w:rPr>
        <w:t xml:space="preserve">. </w:t>
      </w:r>
      <w:r w:rsidR="0097093C" w:rsidRPr="0019657B">
        <w:rPr>
          <w:rFonts w:ascii="Roboto" w:eastAsiaTheme="minorHAnsi" w:hAnsi="Roboto" w:cs="Arial"/>
          <w:sz w:val="20"/>
          <w:szCs w:val="18"/>
          <w:lang w:val="en" w:eastAsia="en-US"/>
        </w:rPr>
        <w:br/>
      </w:r>
    </w:p>
    <w:p w14:paraId="5477C362" w14:textId="4397D6E5" w:rsidR="0097093C" w:rsidRDefault="00722763" w:rsidP="0097093C">
      <w:pPr>
        <w:ind w:left="1440"/>
        <w:rPr>
          <w:rFonts w:eastAsiaTheme="minorHAnsi"/>
          <w:lang w:val="en" w:eastAsia="en-US"/>
        </w:rPr>
      </w:pPr>
      <w:r>
        <w:rPr>
          <w:noProof/>
        </w:rPr>
        <mc:AlternateContent>
          <mc:Choice Requires="wps">
            <w:drawing>
              <wp:anchor distT="0" distB="0" distL="114300" distR="114300" simplePos="0" relativeHeight="251706368" behindDoc="0" locked="0" layoutInCell="1" allowOverlap="1" wp14:anchorId="5B55982D" wp14:editId="7BBD3108">
                <wp:simplePos x="0" y="0"/>
                <wp:positionH relativeFrom="column">
                  <wp:posOffset>1922145</wp:posOffset>
                </wp:positionH>
                <wp:positionV relativeFrom="paragraph">
                  <wp:posOffset>2889885</wp:posOffset>
                </wp:positionV>
                <wp:extent cx="861060" cy="297180"/>
                <wp:effectExtent l="0" t="0" r="15240" b="26670"/>
                <wp:wrapNone/>
                <wp:docPr id="9" name="Rectangle 9"/>
                <wp:cNvGraphicFramePr/>
                <a:graphic xmlns:a="http://schemas.openxmlformats.org/drawingml/2006/main">
                  <a:graphicData uri="http://schemas.microsoft.com/office/word/2010/wordprocessingShape">
                    <wps:wsp>
                      <wps:cNvSpPr/>
                      <wps:spPr>
                        <a:xfrm>
                          <a:off x="0" y="0"/>
                          <a:ext cx="861060" cy="29718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strokecolor="red" w14:anchorId="1E5F848D" strokeweight="1.75pt" style="position:absolute;margin-left:151.35pt;margin-top:227.55pt;width:67.8pt;height:23.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k/X2mQIAAI4FAAAOAAAAZHJzL2Uyb0RvYy54bWysVEtv2zAMvg/YfxB0Xx0HfSWoUwQtMgwo 2qIP9KzIUmxAFjVKiZP9+lHyo0FX7DDMB1kUyY/iJ5JX1/vGsJ1CX4MteH4y4UxZCWVtNwV/fVl9 u+TMB2FLYcCqgh+U59eLr1+uWjdXU6jAlAoZgVg/b13BqxDcPMu8rFQj/Ak4ZUmpARsRSMRNVqJo Cb0x2XQyOc9awNIhSOU9nd52Sr5I+ForGR609iowU3C6W0grpnUd12xxJeYbFK6qZX8N8Q+3aERt KegIdSuCYFus/4BqaongQYcTCU0GWtdSpRwom3zyIZvnSjiVciFyvBtp8v8PVt7vHpHVZcFnnFnR 0BM9EWnCboxis0hP6/ycrJ7dI/aSp23Mda+xiX/Kgu0TpYeRUrUPTNLh5Xk+OSfiJamms4v8MlGe vTs79OG7gobFTcGRgicixe7OBwpIpoNJjGVhVRuTXs1Y1hIofWfJw4Opy6iNdh436xuDbCfo4Ver CX0xGUI7MiPJWDqMKXZJpV04GBUxjH1SmrihNKZdhFiVaoQVUiob8k5ViVJ10c6Ogw0eKXQCjMia bjli9wCDZQcyYHd37u2jq0pFPTpP/naxznn0SJHBhtG5qS3gZwCGsuojd/YDSR01kaU1lAeqHISu pbyTq5pe8E748CiQeogeneZCeKBFG6CXgn7HWQX467PzaE+lTVrOWurJgvufW4GKM/PDUtHP8tPT 2MRJOD27mJKAx5r1scZumxug189pAjmZttE+mGGrEZo3Gh/LGJVUwkqKXXAZcBBuQjcraABJtVwm M2pcJ8KdfXYygkdWY4W+7N8Eur6MA9X/PQz9K+YfqrmzjZ4WltsAuk6l/s5rzzc1fSqcfkDFqXIs J6v3Mbr4DQAA//8DAFBLAwQUAAYACAAAACEAVQWfY94AAAALAQAADwAAAGRycy9kb3ducmV2Lnht bEyPzU6FMBCF9ya+QzMm7rwtcNELUm6MiTtjItcHKHQEAp0SWn706a0rXU7Ol3O+Kc67GdmKs+st SYgOAhhSY3VPrYSPy8vdCZjzirQaLaGEL3RwLq+vCpVru9E7rpVvWSghlysJnfdTzrlrOjTKHeyE FLJPOxvlwzm3XM9qC+Vm5LEQ99yonsJCpyZ87rAZqsVIyMRbxdeBmjhW3/XwusRbthkpb2/2p0dg Hnf/B8OvflCHMjjVdiHt2CghEfFDQCUc0zQCFohjckqA1RJSEWXAy4L//6H8AQAA//8DAFBLAQIt ABQABgAIAAAAIQC2gziS/gAAAOEBAAATAAAAAAAAAAAAAAAAAAAAAABbQ29udGVudF9UeXBlc10u eG1sUEsBAi0AFAAGAAgAAAAhADj9If/WAAAAlAEAAAsAAAAAAAAAAAAAAAAALwEAAF9yZWxzLy5y ZWxzUEsBAi0AFAAGAAgAAAAhALeT9faZAgAAjgUAAA4AAAAAAAAAAAAAAAAALgIAAGRycy9lMm9E b2MueG1sUEsBAi0AFAAGAAgAAAAhAFUFn2PeAAAACwEAAA8AAAAAAAAAAAAAAAAA8wQAAGRycy9k b3ducmV2LnhtbFBLBQYAAAAABAAEAPMAAAD+BQAAAAA= " filled="f" id="Rectangle 9" o:spid="_x0000_s1026"/>
            </w:pict>
          </mc:Fallback>
        </mc:AlternateContent>
      </w:r>
      <w:r w:rsidR="009A1A16">
        <w:rPr>
          <w:rFonts w:eastAsiaTheme="minorHAnsi"/>
          <w:noProof/>
          <w:lang w:val="en" w:eastAsia="en-US"/>
        </w:rPr>
        <w:drawing>
          <wp:inline distT="0" distB="0" distL="0" distR="0" wp14:anchorId="331BF911" wp14:editId="1B45925A">
            <wp:extent cx="3628533" cy="3261360"/>
            <wp:effectExtent l="0" t="0" r="0" b="0"/>
            <wp:docPr id="15" name="Picture 1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_VMS_GW_Install_Screen.png"/>
                    <pic:cNvPicPr/>
                  </pic:nvPicPr>
                  <pic:blipFill>
                    <a:blip r:embed="rId30">
                      <a:extLst>
                        <a:ext uri="{28A0092B-C50C-407E-A947-70E740481C1C}">
                          <a14:useLocalDpi xmlns:a14="http://schemas.microsoft.com/office/drawing/2010/main" val="0"/>
                        </a:ext>
                      </a:extLst>
                    </a:blip>
                    <a:stretch>
                      <a:fillRect/>
                    </a:stretch>
                  </pic:blipFill>
                  <pic:spPr>
                    <a:xfrm>
                      <a:off x="0" y="0"/>
                      <a:ext cx="3663574" cy="3292856"/>
                    </a:xfrm>
                    <a:prstGeom prst="rect">
                      <a:avLst/>
                    </a:prstGeom>
                  </pic:spPr>
                </pic:pic>
              </a:graphicData>
            </a:graphic>
          </wp:inline>
        </w:drawing>
      </w:r>
    </w:p>
    <w:p w14:paraId="64DAC878" w14:textId="46AE81D0" w:rsidR="0097093C" w:rsidRPr="0019657B" w:rsidRDefault="0097093C" w:rsidP="00F46A8A">
      <w:pPr>
        <w:pStyle w:val="FigureCaption"/>
        <w:ind w:left="1440"/>
      </w:pPr>
      <w:bookmarkStart w:id="178" w:name="_Toc10041637"/>
      <w:r w:rsidRPr="0019657B">
        <w:t xml:space="preserve">Figure </w:t>
      </w:r>
      <w:r w:rsidR="00014DB5" w:rsidRPr="0019657B">
        <w:fldChar w:fldCharType="begin"/>
      </w:r>
      <w:r w:rsidR="00014DB5" w:rsidRPr="0019657B">
        <w:instrText xml:space="preserve"> seq figure </w:instrText>
      </w:r>
      <w:r w:rsidR="00014DB5" w:rsidRPr="0019657B">
        <w:fldChar w:fldCharType="separate"/>
      </w:r>
      <w:r w:rsidR="00AC2F41">
        <w:rPr>
          <w:noProof/>
        </w:rPr>
        <w:t>3</w:t>
      </w:r>
      <w:r w:rsidR="00014DB5" w:rsidRPr="0019657B">
        <w:rPr>
          <w:noProof/>
        </w:rPr>
        <w:fldChar w:fldCharType="end"/>
      </w:r>
      <w:r w:rsidRPr="0019657B">
        <w:t>. VMS Gateway. Installation Screen</w:t>
      </w:r>
      <w:bookmarkEnd w:id="178"/>
    </w:p>
    <w:p w14:paraId="2D37B5F7" w14:textId="0D08D48C" w:rsidR="0097093C" w:rsidRPr="0064093C" w:rsidRDefault="0097093C" w:rsidP="0097093C">
      <w:pPr>
        <w:ind w:left="1440"/>
        <w:rPr>
          <w:rFonts w:eastAsiaTheme="minorHAnsi"/>
          <w:lang w:val="en" w:eastAsia="en-US" w:bidi="he-IL"/>
        </w:rPr>
      </w:pPr>
      <w:r w:rsidRPr="0064093C">
        <w:rPr>
          <w:rFonts w:eastAsiaTheme="minorHAnsi"/>
          <w:lang w:val="en" w:eastAsia="en-US" w:bidi="he-IL"/>
        </w:rPr>
        <w:lastRenderedPageBreak/>
        <w:t>The VMS Gateway installation opening screen is displayed.</w:t>
      </w:r>
      <w:r>
        <w:rPr>
          <w:rFonts w:eastAsiaTheme="minorHAnsi"/>
          <w:lang w:val="en" w:eastAsia="en-US" w:bidi="he-IL"/>
        </w:rPr>
        <w:br/>
      </w:r>
      <w:r w:rsidRPr="008D15A0">
        <w:rPr>
          <w:rFonts w:eastAsiaTheme="minorHAnsi"/>
          <w:b/>
          <w:bCs/>
          <w:lang w:val="en" w:eastAsia="en-US" w:bidi="he-IL"/>
        </w:rPr>
        <w:t>Note</w:t>
      </w:r>
      <w:r>
        <w:rPr>
          <w:rFonts w:eastAsiaTheme="minorHAnsi"/>
          <w:lang w:val="en" w:eastAsia="en-US" w:bidi="he-IL"/>
        </w:rPr>
        <w:t xml:space="preserve">: If MongoDB is already installed on the VMS Gateway computer, then remove selection from the MongoDB checkbox. </w:t>
      </w:r>
    </w:p>
    <w:p w14:paraId="4D4C8CE3" w14:textId="77777777" w:rsidR="0097093C" w:rsidRPr="0019657B" w:rsidRDefault="0097093C" w:rsidP="00E6224A">
      <w:pPr>
        <w:pStyle w:val="af"/>
        <w:numPr>
          <w:ilvl w:val="0"/>
          <w:numId w:val="20"/>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 xml:space="preserve">Click </w:t>
      </w:r>
      <w:r w:rsidRPr="0019657B">
        <w:rPr>
          <w:rFonts w:ascii="Roboto" w:eastAsiaTheme="minorHAnsi" w:hAnsi="Roboto" w:cs="Arial"/>
          <w:b/>
          <w:bCs/>
          <w:sz w:val="20"/>
          <w:szCs w:val="18"/>
          <w:lang w:val="en" w:eastAsia="en-US"/>
        </w:rPr>
        <w:t>Install</w:t>
      </w:r>
      <w:r w:rsidRPr="0019657B">
        <w:rPr>
          <w:rFonts w:ascii="Roboto" w:eastAsiaTheme="minorHAnsi" w:hAnsi="Roboto" w:cs="Arial"/>
          <w:sz w:val="20"/>
          <w:szCs w:val="18"/>
          <w:lang w:val="en" w:eastAsia="en-US"/>
        </w:rPr>
        <w:t xml:space="preserve">. </w:t>
      </w:r>
    </w:p>
    <w:p w14:paraId="0CC5B73C" w14:textId="77777777" w:rsidR="0097093C" w:rsidRPr="0019657B" w:rsidRDefault="0097093C" w:rsidP="00E6224A">
      <w:pPr>
        <w:pStyle w:val="af"/>
        <w:numPr>
          <w:ilvl w:val="0"/>
          <w:numId w:val="20"/>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 xml:space="preserve">In both of the setup screens that follow, click </w:t>
      </w:r>
      <w:r w:rsidRPr="0019657B">
        <w:rPr>
          <w:rFonts w:ascii="Roboto" w:eastAsiaTheme="minorHAnsi" w:hAnsi="Roboto" w:cs="Arial"/>
          <w:b/>
          <w:bCs/>
          <w:sz w:val="20"/>
          <w:szCs w:val="18"/>
          <w:lang w:val="en" w:eastAsia="en-US"/>
        </w:rPr>
        <w:t>Next</w:t>
      </w:r>
      <w:r w:rsidRPr="0019657B">
        <w:rPr>
          <w:rFonts w:ascii="Roboto" w:eastAsiaTheme="minorHAnsi" w:hAnsi="Roboto" w:cs="Arial"/>
          <w:sz w:val="20"/>
          <w:szCs w:val="18"/>
          <w:lang w:val="en" w:eastAsia="en-US"/>
        </w:rPr>
        <w:t xml:space="preserve">.  </w:t>
      </w:r>
    </w:p>
    <w:p w14:paraId="18133950" w14:textId="77777777" w:rsidR="0097093C" w:rsidRPr="0019657B" w:rsidRDefault="0097093C" w:rsidP="00E6224A">
      <w:pPr>
        <w:pStyle w:val="af"/>
        <w:numPr>
          <w:ilvl w:val="0"/>
          <w:numId w:val="20"/>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 xml:space="preserve">Once installation has completed successfully, in Windows, open Services. Access this facility by clicking the Windows button, scrolling down the Start menu, and selecting </w:t>
      </w:r>
      <w:r w:rsidRPr="0019657B">
        <w:rPr>
          <w:rFonts w:ascii="Roboto" w:eastAsiaTheme="minorHAnsi" w:hAnsi="Roboto" w:cs="Arial"/>
          <w:b/>
          <w:bCs/>
          <w:sz w:val="20"/>
          <w:szCs w:val="18"/>
          <w:lang w:val="en" w:eastAsia="en-US"/>
        </w:rPr>
        <w:t>Windows Administrative Tools &gt; Services</w:t>
      </w:r>
      <w:r w:rsidRPr="0019657B">
        <w:rPr>
          <w:rFonts w:ascii="Roboto" w:eastAsiaTheme="minorHAnsi" w:hAnsi="Roboto" w:cs="Arial"/>
          <w:sz w:val="20"/>
          <w:szCs w:val="18"/>
          <w:lang w:val="en" w:eastAsia="en-US"/>
        </w:rPr>
        <w:t xml:space="preserve">. </w:t>
      </w:r>
    </w:p>
    <w:p w14:paraId="395E3F03" w14:textId="42260D47" w:rsidR="0097093C" w:rsidRDefault="00722763" w:rsidP="0097093C">
      <w:pPr>
        <w:keepLines w:val="0"/>
        <w:autoSpaceDE w:val="0"/>
        <w:autoSpaceDN w:val="0"/>
        <w:adjustRightInd w:val="0"/>
        <w:spacing w:after="200" w:line="276" w:lineRule="auto"/>
        <w:ind w:left="1077"/>
        <w:rPr>
          <w:rFonts w:eastAsiaTheme="minorHAnsi"/>
          <w:lang w:val="en" w:eastAsia="en-US"/>
        </w:rPr>
      </w:pPr>
      <w:r>
        <w:rPr>
          <w:noProof/>
        </w:rPr>
        <mc:AlternateContent>
          <mc:Choice Requires="wps">
            <w:drawing>
              <wp:anchor distT="0" distB="0" distL="114300" distR="114300" simplePos="0" relativeHeight="251708416" behindDoc="0" locked="0" layoutInCell="1" allowOverlap="1" wp14:anchorId="6F096D64" wp14:editId="1E3F9BE0">
                <wp:simplePos x="0" y="0"/>
                <wp:positionH relativeFrom="column">
                  <wp:posOffset>2249805</wp:posOffset>
                </wp:positionH>
                <wp:positionV relativeFrom="paragraph">
                  <wp:posOffset>1067435</wp:posOffset>
                </wp:positionV>
                <wp:extent cx="3284220" cy="1219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3284220" cy="12192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7599E" id="Rectangle 14" o:spid="_x0000_s1026" style="position:absolute;margin-left:177.15pt;margin-top:84.05pt;width:258.6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" filled="f" strokecolor="red" strokeweight="1.75pt"/>
            </w:pict>
          </mc:Fallback>
        </mc:AlternateContent>
      </w:r>
      <w:r w:rsidR="0097093C">
        <w:rPr>
          <w:noProof/>
        </w:rPr>
        <w:drawing>
          <wp:inline distT="114300" distB="114300" distL="114300" distR="114300" wp14:anchorId="0C5CEE88" wp14:editId="1546313E">
            <wp:extent cx="4968240" cy="2724150"/>
            <wp:effectExtent l="19050" t="19050" r="22860" b="190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1"/>
                    <a:srcRect b="1786"/>
                    <a:stretch/>
                  </pic:blipFill>
                  <pic:spPr bwMode="auto">
                    <a:xfrm>
                      <a:off x="0" y="0"/>
                      <a:ext cx="4968899" cy="2724511"/>
                    </a:xfrm>
                    <a:prstGeom prst="rect">
                      <a:avLst/>
                    </a:prstGeom>
                    <a:ln w="9525" cap="flat" cmpd="sng" algn="ctr">
                      <a:solidFill>
                        <a:srgbClr val="4472C4">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AD1D15" w14:textId="2E43DAB3" w:rsidR="0097093C" w:rsidRPr="0019657B" w:rsidRDefault="0097093C" w:rsidP="00F46A8A">
      <w:pPr>
        <w:pStyle w:val="FigureCaption"/>
      </w:pPr>
      <w:bookmarkStart w:id="179" w:name="_Toc10041638"/>
      <w:r w:rsidRPr="0019657B">
        <w:t xml:space="preserve">Figure </w:t>
      </w:r>
      <w:r w:rsidR="00014DB5" w:rsidRPr="0019657B">
        <w:fldChar w:fldCharType="begin"/>
      </w:r>
      <w:r w:rsidR="00014DB5" w:rsidRPr="0019657B">
        <w:instrText xml:space="preserve"> seq figure </w:instrText>
      </w:r>
      <w:r w:rsidR="00014DB5" w:rsidRPr="0019657B">
        <w:fldChar w:fldCharType="separate"/>
      </w:r>
      <w:r w:rsidR="00AC2F41">
        <w:rPr>
          <w:noProof/>
        </w:rPr>
        <w:t>4</w:t>
      </w:r>
      <w:r w:rsidR="00014DB5" w:rsidRPr="0019657B">
        <w:rPr>
          <w:noProof/>
        </w:rPr>
        <w:fldChar w:fldCharType="end"/>
      </w:r>
      <w:r w:rsidRPr="0019657B">
        <w:t>. Windows Services. VMS Gateway (with Status as Running)</w:t>
      </w:r>
      <w:bookmarkEnd w:id="179"/>
    </w:p>
    <w:p w14:paraId="348A749A" w14:textId="4ACF1F75" w:rsidR="0097093C" w:rsidRPr="0068222D" w:rsidRDefault="0097093C" w:rsidP="00FA78DA">
      <w:pPr>
        <w:keepLines w:val="0"/>
        <w:autoSpaceDE w:val="0"/>
        <w:autoSpaceDN w:val="0"/>
        <w:adjustRightInd w:val="0"/>
        <w:spacing w:after="200" w:line="276" w:lineRule="auto"/>
        <w:rPr>
          <w:rFonts w:eastAsiaTheme="minorHAnsi"/>
          <w:lang w:val="en" w:eastAsia="en-US"/>
        </w:rPr>
      </w:pPr>
      <w:r w:rsidRPr="008D15A0">
        <w:rPr>
          <w:rFonts w:eastAsiaTheme="minorHAnsi"/>
          <w:b/>
          <w:bCs/>
          <w:lang w:val="en" w:eastAsia="en-US"/>
        </w:rPr>
        <w:t>Note</w:t>
      </w:r>
      <w:r>
        <w:rPr>
          <w:rFonts w:eastAsiaTheme="minorHAnsi"/>
          <w:lang w:val="en" w:eastAsia="en-US"/>
        </w:rPr>
        <w:t xml:space="preserve">: The above step requires administrator permissions. To gain access, right-click on VMS Gateway; in the popup menu, choose </w:t>
      </w:r>
      <w:r w:rsidRPr="008D15A0">
        <w:rPr>
          <w:rFonts w:eastAsiaTheme="minorHAnsi"/>
          <w:b/>
          <w:bCs/>
          <w:lang w:val="en" w:eastAsia="en-US"/>
        </w:rPr>
        <w:t>Run as Administrator</w:t>
      </w:r>
      <w:r>
        <w:rPr>
          <w:rFonts w:eastAsiaTheme="minorHAnsi"/>
          <w:lang w:val="en" w:eastAsia="en-US"/>
        </w:rPr>
        <w:t xml:space="preserve">.  </w:t>
      </w:r>
    </w:p>
    <w:p w14:paraId="3EA7F6D0" w14:textId="1995153E" w:rsidR="0097093C" w:rsidRPr="0019657B" w:rsidRDefault="0097093C" w:rsidP="00E6224A">
      <w:pPr>
        <w:pStyle w:val="af"/>
        <w:numPr>
          <w:ilvl w:val="0"/>
          <w:numId w:val="20"/>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 xml:space="preserve">Check whether a VMS Gateway service is running. </w:t>
      </w:r>
      <w:bookmarkStart w:id="180" w:name="_Hlk10115836"/>
      <w:r w:rsidR="00C32D57">
        <w:rPr>
          <w:rFonts w:ascii="Roboto" w:eastAsiaTheme="minorHAnsi" w:hAnsi="Roboto" w:cs="Arial"/>
          <w:sz w:val="20"/>
          <w:szCs w:val="18"/>
          <w:lang w:val="en" w:eastAsia="en-US"/>
        </w:rPr>
        <w:t>If the service is not running, then start it by right-clicking, and in the popup menu, choosing Start</w:t>
      </w:r>
      <w:bookmarkEnd w:id="180"/>
      <w:r w:rsidR="00C32D57">
        <w:rPr>
          <w:rFonts w:ascii="Roboto" w:eastAsiaTheme="minorHAnsi" w:hAnsi="Roboto" w:cs="Arial"/>
          <w:sz w:val="20"/>
          <w:szCs w:val="18"/>
          <w:lang w:val="en" w:eastAsia="en-US"/>
        </w:rPr>
        <w:t xml:space="preserve">.  </w:t>
      </w:r>
    </w:p>
    <w:p w14:paraId="4CB44C40" w14:textId="00B6CDAB" w:rsidR="0097093C" w:rsidRPr="0081539D" w:rsidRDefault="0097093C" w:rsidP="00E6224A">
      <w:pPr>
        <w:pStyle w:val="af"/>
        <w:numPr>
          <w:ilvl w:val="0"/>
          <w:numId w:val="20"/>
        </w:numPr>
        <w:rPr>
          <w:rFonts w:ascii="Arial" w:eastAsiaTheme="minorHAnsi" w:hAnsi="Arial" w:cs="Arial"/>
          <w:sz w:val="20"/>
          <w:szCs w:val="18"/>
          <w:lang w:val="en" w:eastAsia="en-US"/>
        </w:rPr>
      </w:pPr>
      <w:r w:rsidRPr="0019657B">
        <w:rPr>
          <w:rFonts w:ascii="Roboto" w:eastAsiaTheme="minorHAnsi" w:hAnsi="Roboto" w:cs="Arial"/>
          <w:sz w:val="20"/>
          <w:szCs w:val="18"/>
          <w:lang w:val="en" w:eastAsia="en-US"/>
        </w:rPr>
        <w:t xml:space="preserve">Check to see whether MongoDB service is running. Perform this step by running the following URL in your browser: </w:t>
      </w:r>
      <w:r w:rsidRPr="0019657B">
        <w:rPr>
          <w:rFonts w:ascii="Roboto" w:eastAsiaTheme="minorHAnsi" w:hAnsi="Roboto" w:cs="Arial"/>
          <w:b/>
          <w:bCs/>
          <w:sz w:val="20"/>
          <w:szCs w:val="18"/>
          <w:lang w:val="en" w:eastAsia="en-US"/>
        </w:rPr>
        <w:t>127.0.0.1</w:t>
      </w:r>
      <w:r w:rsidR="006C12E1">
        <w:rPr>
          <w:rFonts w:ascii="Roboto" w:eastAsiaTheme="minorHAnsi" w:hAnsi="Roboto" w:cs="Arial"/>
          <w:b/>
          <w:bCs/>
          <w:sz w:val="20"/>
          <w:szCs w:val="18"/>
          <w:lang w:val="en" w:eastAsia="en-US"/>
        </w:rPr>
        <w:t>:</w:t>
      </w:r>
      <w:r w:rsidRPr="0019657B">
        <w:rPr>
          <w:rFonts w:ascii="Roboto" w:eastAsiaTheme="minorHAnsi" w:hAnsi="Roboto" w:cs="Arial"/>
          <w:b/>
          <w:bCs/>
          <w:sz w:val="20"/>
          <w:szCs w:val="18"/>
          <w:lang w:val="en" w:eastAsia="en-US"/>
        </w:rPr>
        <w:t>27017</w:t>
      </w:r>
      <w:r w:rsidRPr="0081539D">
        <w:rPr>
          <w:rFonts w:ascii="Arial" w:eastAsiaTheme="minorHAnsi" w:hAnsi="Arial" w:cs="Arial"/>
          <w:sz w:val="20"/>
          <w:szCs w:val="18"/>
          <w:lang w:val="en" w:eastAsia="en-US"/>
        </w:rPr>
        <w:t xml:space="preserve">. </w:t>
      </w:r>
    </w:p>
    <w:p w14:paraId="3BDE000D" w14:textId="49471607" w:rsidR="0097093C" w:rsidRDefault="0097093C" w:rsidP="00AB30D7">
      <w:pPr>
        <w:ind w:left="720" w:firstLine="360"/>
        <w:rPr>
          <w:rFonts w:ascii="Arial" w:eastAsiaTheme="minorHAnsi" w:hAnsi="Arial" w:cs="Arial"/>
          <w:lang w:val="en" w:eastAsia="en-US"/>
        </w:rPr>
      </w:pPr>
      <w:r>
        <w:rPr>
          <w:noProof/>
        </w:rPr>
        <w:drawing>
          <wp:inline distT="0" distB="0" distL="0" distR="0" wp14:anchorId="7F09D0AB" wp14:editId="09470421">
            <wp:extent cx="4992624" cy="1584960"/>
            <wp:effectExtent l="19050" t="19050" r="1778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igo1c.jpg"/>
                    <pic:cNvPicPr/>
                  </pic:nvPicPr>
                  <pic:blipFill>
                    <a:blip r:embed="rId32">
                      <a:extLst>
                        <a:ext uri="{28A0092B-C50C-407E-A947-70E740481C1C}">
                          <a14:useLocalDpi xmlns:a14="http://schemas.microsoft.com/office/drawing/2010/main" val="0"/>
                        </a:ext>
                      </a:extLst>
                    </a:blip>
                    <a:stretch>
                      <a:fillRect/>
                    </a:stretch>
                  </pic:blipFill>
                  <pic:spPr>
                    <a:xfrm>
                      <a:off x="0" y="0"/>
                      <a:ext cx="4992624" cy="1584960"/>
                    </a:xfrm>
                    <a:prstGeom prst="rect">
                      <a:avLst/>
                    </a:prstGeom>
                    <a:ln w="12700">
                      <a:solidFill>
                        <a:schemeClr val="accent1"/>
                      </a:solidFill>
                    </a:ln>
                  </pic:spPr>
                </pic:pic>
              </a:graphicData>
            </a:graphic>
          </wp:inline>
        </w:drawing>
      </w:r>
    </w:p>
    <w:p w14:paraId="7BDA6F5E" w14:textId="02F67DCA" w:rsidR="00E05B8D" w:rsidRPr="00DF0B84" w:rsidRDefault="00DF0B84" w:rsidP="004B0009">
      <w:pPr>
        <w:pStyle w:val="FigureCaption"/>
        <w:ind w:left="1440"/>
      </w:pPr>
      <w:bookmarkStart w:id="181" w:name="_Toc10041639"/>
      <w:r w:rsidRPr="0019657B">
        <w:t xml:space="preserve">Figure </w:t>
      </w:r>
      <w:r w:rsidR="00014DB5" w:rsidRPr="0019657B">
        <w:fldChar w:fldCharType="begin"/>
      </w:r>
      <w:r w:rsidR="00014DB5" w:rsidRPr="0019657B">
        <w:instrText xml:space="preserve"> seq figure </w:instrText>
      </w:r>
      <w:r w:rsidR="00014DB5" w:rsidRPr="0019657B">
        <w:fldChar w:fldCharType="separate"/>
      </w:r>
      <w:r w:rsidR="00AC2F41">
        <w:rPr>
          <w:noProof/>
        </w:rPr>
        <w:t>5</w:t>
      </w:r>
      <w:r w:rsidR="00014DB5" w:rsidRPr="0019657B">
        <w:rPr>
          <w:noProof/>
        </w:rPr>
        <w:fldChar w:fldCharType="end"/>
      </w:r>
      <w:r w:rsidRPr="0019657B">
        <w:t>. MongoDB Confirmation</w:t>
      </w:r>
      <w:bookmarkEnd w:id="181"/>
    </w:p>
    <w:p w14:paraId="4EB4D388" w14:textId="77777777" w:rsidR="0097093C" w:rsidRPr="0019657B" w:rsidRDefault="0097093C" w:rsidP="00E6224A">
      <w:pPr>
        <w:pStyle w:val="af"/>
        <w:keepNext/>
        <w:keepLines/>
        <w:widowControl w:val="0"/>
        <w:numPr>
          <w:ilvl w:val="0"/>
          <w:numId w:val="20"/>
        </w:numPr>
        <w:autoSpaceDE w:val="0"/>
        <w:autoSpaceDN w:val="0"/>
        <w:adjustRightInd w:val="0"/>
        <w:spacing w:after="200" w:line="276" w:lineRule="auto"/>
        <w:ind w:left="1434" w:hanging="357"/>
        <w:rPr>
          <w:rFonts w:ascii="Roboto" w:eastAsiaTheme="minorHAnsi" w:hAnsi="Roboto" w:cstheme="minorBidi"/>
          <w:sz w:val="20"/>
          <w:szCs w:val="18"/>
          <w:lang w:val="en" w:eastAsia="en-US"/>
        </w:rPr>
      </w:pPr>
      <w:r w:rsidRPr="0019657B">
        <w:rPr>
          <w:rFonts w:ascii="Roboto" w:eastAsiaTheme="minorHAnsi" w:hAnsi="Roboto" w:cs="Arial"/>
          <w:sz w:val="20"/>
          <w:szCs w:val="18"/>
          <w:lang w:val="en" w:eastAsia="en-US"/>
        </w:rPr>
        <w:lastRenderedPageBreak/>
        <w:t xml:space="preserve">Confirm that the following expression is displayed in the browser: </w:t>
      </w:r>
      <w:r w:rsidRPr="0019657B">
        <w:rPr>
          <w:rFonts w:ascii="Roboto" w:eastAsiaTheme="minorHAnsi" w:hAnsi="Roboto" w:cs="Arial"/>
          <w:sz w:val="20"/>
          <w:szCs w:val="18"/>
          <w:lang w:val="en" w:eastAsia="en-US"/>
        </w:rPr>
        <w:br/>
      </w:r>
      <w:r w:rsidRPr="0019657B">
        <w:rPr>
          <w:rFonts w:ascii="Roboto" w:eastAsiaTheme="minorHAnsi" w:hAnsi="Roboto" w:cs="Arial"/>
          <w:sz w:val="20"/>
          <w:szCs w:val="18"/>
          <w:lang w:val="en" w:eastAsia="en-US"/>
        </w:rPr>
        <w:br/>
      </w:r>
      <w:r w:rsidRPr="0019657B">
        <w:rPr>
          <w:rFonts w:ascii="Roboto" w:eastAsiaTheme="minorHAnsi" w:hAnsi="Roboto" w:cstheme="minorBidi"/>
          <w:sz w:val="20"/>
          <w:szCs w:val="18"/>
          <w:lang w:val="en" w:eastAsia="en-US"/>
        </w:rPr>
        <w:t>"</w:t>
      </w:r>
      <w:r w:rsidRPr="0019657B">
        <w:rPr>
          <w:rFonts w:ascii="Roboto" w:eastAsiaTheme="minorHAnsi" w:hAnsi="Roboto" w:cstheme="minorBidi"/>
          <w:b/>
          <w:bCs/>
          <w:sz w:val="20"/>
          <w:szCs w:val="18"/>
          <w:lang w:val="en" w:eastAsia="en-US"/>
        </w:rPr>
        <w:t>It looks like you are trying to access MongoDB over HTTP on the native driver port</w:t>
      </w:r>
      <w:r w:rsidRPr="0019657B">
        <w:rPr>
          <w:rFonts w:ascii="Roboto" w:eastAsiaTheme="minorHAnsi" w:hAnsi="Roboto" w:cstheme="minorBidi"/>
          <w:sz w:val="20"/>
          <w:szCs w:val="18"/>
          <w:lang w:val="en" w:eastAsia="en-US"/>
        </w:rPr>
        <w:t>."</w:t>
      </w:r>
    </w:p>
    <w:p w14:paraId="0A23D5F6" w14:textId="77777777" w:rsidR="0097093C" w:rsidRPr="0019657B" w:rsidRDefault="0097093C" w:rsidP="00E6224A">
      <w:pPr>
        <w:pStyle w:val="af"/>
        <w:keepNext/>
        <w:keepLines/>
        <w:numPr>
          <w:ilvl w:val="0"/>
          <w:numId w:val="20"/>
        </w:numPr>
        <w:ind w:left="1434" w:hanging="357"/>
        <w:rPr>
          <w:rFonts w:ascii="Roboto" w:hAnsi="Roboto"/>
          <w:lang w:eastAsia="en-US"/>
        </w:rPr>
      </w:pPr>
      <w:r w:rsidRPr="0019657B">
        <w:rPr>
          <w:rFonts w:ascii="Roboto" w:eastAsiaTheme="minorHAnsi" w:hAnsi="Roboto" w:cs="Arial"/>
          <w:sz w:val="20"/>
          <w:szCs w:val="18"/>
          <w:lang w:val="en" w:eastAsia="en-US"/>
        </w:rPr>
        <w:t xml:space="preserve">Verify that the firewall is inbound, and that Outbound Rules for </w:t>
      </w:r>
      <w:r w:rsidRPr="0019657B">
        <w:rPr>
          <w:rFonts w:ascii="Roboto" w:eastAsiaTheme="minorHAnsi" w:hAnsi="Roboto" w:cs="Arial"/>
          <w:b/>
          <w:bCs/>
          <w:sz w:val="20"/>
          <w:szCs w:val="18"/>
          <w:lang w:val="en" w:eastAsia="en-US"/>
        </w:rPr>
        <w:t>port 9995</w:t>
      </w:r>
      <w:r w:rsidRPr="0019657B">
        <w:rPr>
          <w:rFonts w:ascii="Roboto" w:eastAsiaTheme="minorHAnsi" w:hAnsi="Roboto" w:cs="Arial"/>
          <w:sz w:val="20"/>
          <w:szCs w:val="18"/>
          <w:lang w:val="en" w:eastAsia="en-US"/>
        </w:rPr>
        <w:t xml:space="preserve"> is open. </w:t>
      </w:r>
      <w:r w:rsidRPr="0019657B">
        <w:rPr>
          <w:rFonts w:ascii="Roboto" w:eastAsiaTheme="minorHAnsi" w:hAnsi="Roboto" w:cs="Arial"/>
          <w:sz w:val="20"/>
          <w:szCs w:val="18"/>
          <w:lang w:val="en" w:eastAsia="en-US"/>
        </w:rPr>
        <w:br/>
      </w:r>
      <w:r w:rsidRPr="0019657B">
        <w:rPr>
          <w:rFonts w:ascii="Roboto" w:eastAsiaTheme="minorHAnsi" w:hAnsi="Roboto" w:cs="Arial"/>
          <w:sz w:val="20"/>
          <w:szCs w:val="18"/>
          <w:lang w:val="en" w:eastAsia="en-US"/>
        </w:rPr>
        <w:br/>
      </w:r>
      <w:r w:rsidRPr="0019657B">
        <w:rPr>
          <w:rFonts w:ascii="Roboto" w:eastAsiaTheme="minorHAnsi" w:hAnsi="Roboto" w:cs="Arial"/>
          <w:b/>
          <w:bCs/>
          <w:sz w:val="20"/>
          <w:szCs w:val="18"/>
          <w:lang w:val="en" w:eastAsia="en-US"/>
        </w:rPr>
        <w:t>Note</w:t>
      </w:r>
      <w:r w:rsidRPr="0019657B">
        <w:rPr>
          <w:rFonts w:ascii="Roboto" w:eastAsiaTheme="minorHAnsi" w:hAnsi="Roboto" w:cs="Arial"/>
          <w:sz w:val="20"/>
          <w:szCs w:val="18"/>
          <w:lang w:val="en" w:eastAsia="en-US"/>
        </w:rPr>
        <w:t xml:space="preserve">: The method for performing this test differs between devices. </w:t>
      </w:r>
    </w:p>
    <w:p w14:paraId="1272E615" w14:textId="6DE07F5D" w:rsidR="00CB753C" w:rsidRDefault="009F264A" w:rsidP="00E6224A">
      <w:pPr>
        <w:pStyle w:val="31"/>
        <w:keepNext w:val="0"/>
        <w:numPr>
          <w:ilvl w:val="2"/>
          <w:numId w:val="22"/>
        </w:numPr>
        <w:spacing w:before="0" w:after="160" w:line="260" w:lineRule="atLeast"/>
        <w:ind w:left="1985" w:hanging="992"/>
      </w:pPr>
      <w:bookmarkStart w:id="182" w:name="_Ref8598562"/>
      <w:bookmarkStart w:id="183" w:name="_Toc10041592"/>
      <w:r>
        <w:t>Installing Security Management Software</w:t>
      </w:r>
      <w:bookmarkEnd w:id="182"/>
      <w:bookmarkEnd w:id="183"/>
      <w:r w:rsidR="000524E8">
        <w:t xml:space="preserve"> </w:t>
      </w:r>
    </w:p>
    <w:p w14:paraId="121E3494" w14:textId="617AF0B8" w:rsidR="0066764F" w:rsidRDefault="00E05B8D" w:rsidP="00E05B8D">
      <w:pPr>
        <w:rPr>
          <w:rFonts w:eastAsiaTheme="minorHAnsi"/>
          <w:lang w:val="en" w:eastAsia="en-US" w:bidi="he-IL"/>
        </w:rPr>
      </w:pPr>
      <w:r>
        <w:rPr>
          <w:rFonts w:eastAsiaTheme="minorHAnsi"/>
          <w:lang w:val="en" w:eastAsia="en-US" w:bidi="he-IL"/>
        </w:rPr>
        <w:t>This sub-section explains how to install and set up Milestone XProtect video management software</w:t>
      </w:r>
      <w:r w:rsidR="0066764F">
        <w:rPr>
          <w:rFonts w:eastAsiaTheme="minorHAnsi"/>
          <w:lang w:val="en" w:eastAsia="en-US" w:bidi="he-IL"/>
        </w:rPr>
        <w:t>, and how to ensure it integrates with AnyVision BT</w:t>
      </w:r>
      <w:r>
        <w:rPr>
          <w:rFonts w:eastAsiaTheme="minorHAnsi"/>
          <w:lang w:val="en" w:eastAsia="en-US" w:bidi="he-IL"/>
        </w:rPr>
        <w:t>.</w:t>
      </w:r>
      <w:r w:rsidR="0066764F">
        <w:rPr>
          <w:rFonts w:eastAsiaTheme="minorHAnsi"/>
          <w:lang w:val="en" w:eastAsia="en-US" w:bidi="he-IL"/>
        </w:rPr>
        <w:t xml:space="preserve"> This involves: </w:t>
      </w:r>
    </w:p>
    <w:p w14:paraId="35BAE311" w14:textId="7ED44ABD" w:rsidR="0066764F" w:rsidRPr="000C3111" w:rsidRDefault="0066764F" w:rsidP="00E6224A">
      <w:pPr>
        <w:pStyle w:val="Bullets"/>
        <w:numPr>
          <w:ilvl w:val="0"/>
          <w:numId w:val="34"/>
        </w:numPr>
        <w:ind w:left="1434" w:hanging="357"/>
        <w:rPr>
          <w:lang w:eastAsia="ko-KR"/>
        </w:rPr>
      </w:pPr>
      <w:r w:rsidRPr="000C3111">
        <w:rPr>
          <w:lang w:eastAsia="ko-KR"/>
        </w:rPr>
        <w:t>Configuring video (</w:t>
      </w:r>
      <w:r w:rsidR="00872774" w:rsidRPr="000C3111">
        <w:rPr>
          <w:lang w:eastAsia="ko-KR"/>
        </w:rPr>
        <w:t xml:space="preserve">see section </w:t>
      </w:r>
      <w:r w:rsidR="00872774" w:rsidRPr="000C3111">
        <w:rPr>
          <w:lang w:eastAsia="ko-KR"/>
        </w:rPr>
        <w:fldChar w:fldCharType="begin"/>
      </w:r>
      <w:r w:rsidR="00872774" w:rsidRPr="000C3111">
        <w:rPr>
          <w:lang w:eastAsia="ko-KR"/>
        </w:rPr>
        <w:instrText xml:space="preserve"> REF _Ref9877970 \r \h </w:instrText>
      </w:r>
      <w:r w:rsidR="000C3111">
        <w:rPr>
          <w:lang w:eastAsia="ko-KR"/>
        </w:rPr>
        <w:instrText xml:space="preserve"> \* MERGEFORMAT </w:instrText>
      </w:r>
      <w:r w:rsidR="00872774" w:rsidRPr="000C3111">
        <w:rPr>
          <w:lang w:eastAsia="ko-KR"/>
        </w:rPr>
      </w:r>
      <w:r w:rsidR="00872774" w:rsidRPr="000C3111">
        <w:rPr>
          <w:lang w:eastAsia="ko-KR"/>
        </w:rPr>
        <w:fldChar w:fldCharType="separate"/>
      </w:r>
      <w:r w:rsidR="00AC2F41">
        <w:rPr>
          <w:rFonts w:hint="eastAsia"/>
          <w:cs/>
          <w:lang w:eastAsia="ko-KR"/>
        </w:rPr>
        <w:t>‎</w:t>
      </w:r>
      <w:r w:rsidR="00AC2F41">
        <w:rPr>
          <w:lang w:eastAsia="ko-KR"/>
        </w:rPr>
        <w:t>3.2.2.1</w:t>
      </w:r>
      <w:r w:rsidR="00872774" w:rsidRPr="000C3111">
        <w:rPr>
          <w:lang w:eastAsia="ko-KR"/>
        </w:rPr>
        <w:fldChar w:fldCharType="end"/>
      </w:r>
      <w:r w:rsidRPr="000C3111">
        <w:rPr>
          <w:lang w:eastAsia="ko-KR"/>
        </w:rPr>
        <w:t>);</w:t>
      </w:r>
    </w:p>
    <w:p w14:paraId="21047E85" w14:textId="4110B897" w:rsidR="0066764F" w:rsidRPr="000C3111" w:rsidRDefault="0066764F" w:rsidP="00E6224A">
      <w:pPr>
        <w:pStyle w:val="Bullets"/>
        <w:numPr>
          <w:ilvl w:val="0"/>
          <w:numId w:val="34"/>
        </w:numPr>
        <w:ind w:left="1434" w:hanging="357"/>
        <w:rPr>
          <w:lang w:eastAsia="ko-KR"/>
        </w:rPr>
      </w:pPr>
      <w:r w:rsidRPr="000C3111">
        <w:rPr>
          <w:lang w:eastAsia="ko-KR"/>
        </w:rPr>
        <w:t xml:space="preserve">Creating an </w:t>
      </w:r>
      <w:r w:rsidR="007F6174">
        <w:rPr>
          <w:lang w:eastAsia="ko-KR"/>
        </w:rPr>
        <w:t>ONVIF</w:t>
      </w:r>
      <w:r w:rsidRPr="000C3111">
        <w:rPr>
          <w:lang w:eastAsia="ko-KR"/>
        </w:rPr>
        <w:t xml:space="preserve"> Bridge User (</w:t>
      </w:r>
      <w:r w:rsidR="00872774" w:rsidRPr="000C3111">
        <w:rPr>
          <w:lang w:eastAsia="ko-KR"/>
        </w:rPr>
        <w:t xml:space="preserve">see section </w:t>
      </w:r>
      <w:r w:rsidR="00872774" w:rsidRPr="000C3111">
        <w:rPr>
          <w:lang w:eastAsia="ko-KR"/>
        </w:rPr>
        <w:fldChar w:fldCharType="begin"/>
      </w:r>
      <w:r w:rsidR="00872774" w:rsidRPr="000C3111">
        <w:rPr>
          <w:lang w:eastAsia="ko-KR"/>
        </w:rPr>
        <w:instrText xml:space="preserve"> REF _Ref9877976 \r \h </w:instrText>
      </w:r>
      <w:r w:rsidR="000C3111">
        <w:rPr>
          <w:lang w:eastAsia="ko-KR"/>
        </w:rPr>
        <w:instrText xml:space="preserve"> \* MERGEFORMAT </w:instrText>
      </w:r>
      <w:r w:rsidR="00872774" w:rsidRPr="000C3111">
        <w:rPr>
          <w:lang w:eastAsia="ko-KR"/>
        </w:rPr>
      </w:r>
      <w:r w:rsidR="00872774" w:rsidRPr="000C3111">
        <w:rPr>
          <w:lang w:eastAsia="ko-KR"/>
        </w:rPr>
        <w:fldChar w:fldCharType="separate"/>
      </w:r>
      <w:r w:rsidR="00AC2F41">
        <w:rPr>
          <w:rFonts w:hint="eastAsia"/>
          <w:cs/>
          <w:lang w:eastAsia="ko-KR"/>
        </w:rPr>
        <w:t>‎</w:t>
      </w:r>
      <w:r w:rsidR="00AC2F41">
        <w:rPr>
          <w:lang w:eastAsia="ko-KR"/>
        </w:rPr>
        <w:t>3.2.2.2</w:t>
      </w:r>
      <w:r w:rsidR="00872774" w:rsidRPr="000C3111">
        <w:rPr>
          <w:lang w:eastAsia="ko-KR"/>
        </w:rPr>
        <w:fldChar w:fldCharType="end"/>
      </w:r>
      <w:r w:rsidRPr="000C3111">
        <w:rPr>
          <w:lang w:eastAsia="ko-KR"/>
        </w:rPr>
        <w:t xml:space="preserve">); </w:t>
      </w:r>
    </w:p>
    <w:p w14:paraId="1566308C" w14:textId="4C02DD9B" w:rsidR="0066764F" w:rsidRPr="000C3111" w:rsidRDefault="0066764F" w:rsidP="00E6224A">
      <w:pPr>
        <w:pStyle w:val="Bullets"/>
        <w:numPr>
          <w:ilvl w:val="0"/>
          <w:numId w:val="34"/>
        </w:numPr>
        <w:ind w:left="1434" w:hanging="357"/>
        <w:rPr>
          <w:lang w:eastAsia="ko-KR"/>
        </w:rPr>
      </w:pPr>
      <w:r w:rsidRPr="000C3111">
        <w:rPr>
          <w:lang w:eastAsia="ko-KR"/>
        </w:rPr>
        <w:t>Configuring metadata (</w:t>
      </w:r>
      <w:r w:rsidR="00872774" w:rsidRPr="000C3111">
        <w:rPr>
          <w:lang w:eastAsia="ko-KR"/>
        </w:rPr>
        <w:t xml:space="preserve">see section </w:t>
      </w:r>
      <w:r w:rsidR="00872774" w:rsidRPr="000C3111">
        <w:rPr>
          <w:lang w:eastAsia="ko-KR"/>
        </w:rPr>
        <w:fldChar w:fldCharType="begin"/>
      </w:r>
      <w:r w:rsidR="00872774" w:rsidRPr="000C3111">
        <w:rPr>
          <w:lang w:eastAsia="ko-KR"/>
        </w:rPr>
        <w:instrText xml:space="preserve"> REF _Ref9877985 \r \h </w:instrText>
      </w:r>
      <w:r w:rsidR="000C3111">
        <w:rPr>
          <w:lang w:eastAsia="ko-KR"/>
        </w:rPr>
        <w:instrText xml:space="preserve"> \* MERGEFORMAT </w:instrText>
      </w:r>
      <w:r w:rsidR="00872774" w:rsidRPr="000C3111">
        <w:rPr>
          <w:lang w:eastAsia="ko-KR"/>
        </w:rPr>
      </w:r>
      <w:r w:rsidR="00872774" w:rsidRPr="000C3111">
        <w:rPr>
          <w:lang w:eastAsia="ko-KR"/>
        </w:rPr>
        <w:fldChar w:fldCharType="separate"/>
      </w:r>
      <w:r w:rsidR="00AC2F41">
        <w:rPr>
          <w:rFonts w:hint="eastAsia"/>
          <w:cs/>
          <w:lang w:eastAsia="ko-KR"/>
        </w:rPr>
        <w:t>‎</w:t>
      </w:r>
      <w:r w:rsidR="00AC2F41">
        <w:rPr>
          <w:lang w:eastAsia="ko-KR"/>
        </w:rPr>
        <w:t>3.2.2.3</w:t>
      </w:r>
      <w:r w:rsidR="00872774" w:rsidRPr="000C3111">
        <w:rPr>
          <w:lang w:eastAsia="ko-KR"/>
        </w:rPr>
        <w:fldChar w:fldCharType="end"/>
      </w:r>
      <w:r w:rsidRPr="000C3111">
        <w:rPr>
          <w:lang w:eastAsia="ko-KR"/>
        </w:rPr>
        <w:t xml:space="preserve">); </w:t>
      </w:r>
    </w:p>
    <w:p w14:paraId="57A779B0" w14:textId="4E351F68" w:rsidR="00E05B8D" w:rsidRPr="00660A16" w:rsidRDefault="0066764F" w:rsidP="00E6224A">
      <w:pPr>
        <w:pStyle w:val="Bullets"/>
        <w:numPr>
          <w:ilvl w:val="0"/>
          <w:numId w:val="34"/>
        </w:numPr>
        <w:ind w:left="1434" w:hanging="357"/>
        <w:rPr>
          <w:rFonts w:asciiTheme="minorHAnsi" w:hAnsiTheme="minorHAnsi" w:cstheme="minorHAnsi"/>
        </w:rPr>
      </w:pPr>
      <w:r w:rsidRPr="000C3111">
        <w:rPr>
          <w:lang w:eastAsia="ko-KR"/>
        </w:rPr>
        <w:t>Assigning metadata ports (</w:t>
      </w:r>
      <w:r w:rsidR="00872774" w:rsidRPr="000C3111">
        <w:rPr>
          <w:lang w:eastAsia="ko-KR"/>
        </w:rPr>
        <w:t xml:space="preserve">see section </w:t>
      </w:r>
      <w:r w:rsidR="00872774" w:rsidRPr="000C3111">
        <w:rPr>
          <w:lang w:eastAsia="ko-KR"/>
        </w:rPr>
        <w:fldChar w:fldCharType="begin"/>
      </w:r>
      <w:r w:rsidR="00872774" w:rsidRPr="000C3111">
        <w:rPr>
          <w:lang w:eastAsia="ko-KR"/>
        </w:rPr>
        <w:instrText xml:space="preserve"> REF _Ref9877989 \r \h </w:instrText>
      </w:r>
      <w:r w:rsidR="000C3111">
        <w:rPr>
          <w:lang w:eastAsia="ko-KR"/>
        </w:rPr>
        <w:instrText xml:space="preserve"> \* MERGEFORMAT </w:instrText>
      </w:r>
      <w:r w:rsidR="00872774" w:rsidRPr="000C3111">
        <w:rPr>
          <w:lang w:eastAsia="ko-KR"/>
        </w:rPr>
      </w:r>
      <w:r w:rsidR="00872774" w:rsidRPr="000C3111">
        <w:rPr>
          <w:lang w:eastAsia="ko-KR"/>
        </w:rPr>
        <w:fldChar w:fldCharType="separate"/>
      </w:r>
      <w:r w:rsidR="00AC2F41">
        <w:rPr>
          <w:rFonts w:hint="eastAsia"/>
          <w:cs/>
          <w:lang w:eastAsia="ko-KR"/>
        </w:rPr>
        <w:t>‎</w:t>
      </w:r>
      <w:r w:rsidR="00AC2F41">
        <w:rPr>
          <w:lang w:eastAsia="ko-KR"/>
        </w:rPr>
        <w:t>3.2.2.4</w:t>
      </w:r>
      <w:r w:rsidR="00872774" w:rsidRPr="000C3111">
        <w:rPr>
          <w:lang w:eastAsia="ko-KR"/>
        </w:rPr>
        <w:fldChar w:fldCharType="end"/>
      </w:r>
      <w:r w:rsidRPr="000C3111">
        <w:rPr>
          <w:lang w:eastAsia="ko-KR"/>
        </w:rPr>
        <w:t xml:space="preserve">). </w:t>
      </w:r>
      <w:r w:rsidR="00E05B8D" w:rsidRPr="00660A16">
        <w:rPr>
          <w:rFonts w:asciiTheme="minorHAnsi" w:hAnsiTheme="minorHAnsi" w:cstheme="minorHAnsi"/>
        </w:rPr>
        <w:fldChar w:fldCharType="begin"/>
      </w:r>
      <w:r w:rsidR="00E05B8D" w:rsidRPr="00660A16">
        <w:rPr>
          <w:rFonts w:asciiTheme="minorHAnsi" w:hAnsiTheme="minorHAnsi" w:cstheme="minorHAnsi"/>
        </w:rPr>
        <w:instrText xml:space="preserve"> XE "Security management:installation" </w:instrText>
      </w:r>
      <w:r w:rsidR="00E05B8D" w:rsidRPr="00660A16">
        <w:rPr>
          <w:rFonts w:asciiTheme="minorHAnsi" w:hAnsiTheme="minorHAnsi" w:cstheme="minorHAnsi"/>
        </w:rPr>
        <w:fldChar w:fldCharType="end"/>
      </w:r>
      <w:r w:rsidR="00E05B8D" w:rsidRPr="00660A16">
        <w:rPr>
          <w:rFonts w:asciiTheme="minorHAnsi" w:hAnsiTheme="minorHAnsi" w:cstheme="minorHAnsi"/>
        </w:rPr>
        <w:fldChar w:fldCharType="begin"/>
      </w:r>
      <w:r w:rsidR="00E05B8D" w:rsidRPr="00660A16">
        <w:rPr>
          <w:rFonts w:asciiTheme="minorHAnsi" w:hAnsiTheme="minorHAnsi" w:cstheme="minorHAnsi"/>
        </w:rPr>
        <w:instrText xml:space="preserve"> XE "Control software</w:instrText>
      </w:r>
      <w:r w:rsidR="00283AC2" w:rsidRPr="00660A16">
        <w:rPr>
          <w:rFonts w:asciiTheme="minorHAnsi" w:hAnsiTheme="minorHAnsi" w:cstheme="minorHAnsi"/>
        </w:rPr>
        <w:instrText xml:space="preserve">, </w:instrText>
      </w:r>
      <w:r w:rsidR="00E05B8D" w:rsidRPr="00660A16">
        <w:rPr>
          <w:rFonts w:asciiTheme="minorHAnsi" w:hAnsiTheme="minorHAnsi" w:cstheme="minorHAnsi"/>
        </w:rPr>
        <w:instrText xml:space="preserve">installation" </w:instrText>
      </w:r>
      <w:r w:rsidR="00E05B8D" w:rsidRPr="00660A16">
        <w:rPr>
          <w:rFonts w:asciiTheme="minorHAnsi" w:hAnsiTheme="minorHAnsi" w:cstheme="minorHAnsi"/>
        </w:rPr>
        <w:fldChar w:fldCharType="end"/>
      </w:r>
      <w:r w:rsidR="00E05B8D" w:rsidRPr="00660A16">
        <w:rPr>
          <w:rFonts w:asciiTheme="minorHAnsi" w:hAnsiTheme="minorHAnsi" w:cstheme="minorHAnsi"/>
        </w:rPr>
        <w:fldChar w:fldCharType="begin"/>
      </w:r>
      <w:r w:rsidR="00E05B8D" w:rsidRPr="00660A16">
        <w:rPr>
          <w:rFonts w:asciiTheme="minorHAnsi" w:hAnsiTheme="minorHAnsi" w:cstheme="minorHAnsi"/>
        </w:rPr>
        <w:instrText xml:space="preserve"> XE "Video management:installation" </w:instrText>
      </w:r>
      <w:r w:rsidR="00E05B8D" w:rsidRPr="00660A16">
        <w:rPr>
          <w:rFonts w:asciiTheme="minorHAnsi" w:hAnsiTheme="minorHAnsi" w:cstheme="minorHAnsi"/>
        </w:rPr>
        <w:fldChar w:fldCharType="end"/>
      </w:r>
      <w:r w:rsidR="00EC5067" w:rsidRPr="00660A16">
        <w:rPr>
          <w:rFonts w:asciiTheme="minorHAnsi" w:hAnsiTheme="minorHAnsi" w:cstheme="minorHAnsi"/>
        </w:rPr>
        <w:fldChar w:fldCharType="begin"/>
      </w:r>
      <w:r w:rsidR="00EC5067" w:rsidRPr="00660A16">
        <w:rPr>
          <w:rFonts w:asciiTheme="minorHAnsi" w:hAnsiTheme="minorHAnsi" w:cstheme="minorHAnsi"/>
        </w:rPr>
        <w:instrText xml:space="preserve"> XE "Camera</w:instrText>
      </w:r>
      <w:r w:rsidR="00283AC2" w:rsidRPr="00660A16">
        <w:rPr>
          <w:rFonts w:asciiTheme="minorHAnsi" w:hAnsiTheme="minorHAnsi" w:cstheme="minorHAnsi"/>
        </w:rPr>
        <w:instrText xml:space="preserve"> group</w:instrText>
      </w:r>
      <w:r w:rsidR="00EC5067" w:rsidRPr="00660A16">
        <w:rPr>
          <w:rFonts w:asciiTheme="minorHAnsi" w:hAnsiTheme="minorHAnsi" w:cstheme="minorHAnsi"/>
        </w:rPr>
        <w:instrText xml:space="preserve">s" </w:instrText>
      </w:r>
      <w:r w:rsidR="00EC5067" w:rsidRPr="00660A16">
        <w:rPr>
          <w:rFonts w:asciiTheme="minorHAnsi" w:hAnsiTheme="minorHAnsi" w:cstheme="minorHAnsi"/>
        </w:rPr>
        <w:fldChar w:fldCharType="end"/>
      </w:r>
      <w:r w:rsidR="00EC5067" w:rsidRPr="00660A16">
        <w:rPr>
          <w:rFonts w:asciiTheme="minorHAnsi" w:hAnsiTheme="minorHAnsi" w:cstheme="minorHAnsi"/>
        </w:rPr>
        <w:fldChar w:fldCharType="begin"/>
      </w:r>
      <w:r w:rsidR="00EC5067" w:rsidRPr="00660A16">
        <w:rPr>
          <w:rFonts w:asciiTheme="minorHAnsi" w:hAnsiTheme="minorHAnsi" w:cstheme="minorHAnsi"/>
        </w:rPr>
        <w:instrText xml:space="preserve"> XE "Hardware" \t "See Camera</w:instrText>
      </w:r>
      <w:r w:rsidR="00283AC2" w:rsidRPr="00660A16">
        <w:rPr>
          <w:rFonts w:asciiTheme="minorHAnsi" w:hAnsiTheme="minorHAnsi" w:cstheme="minorHAnsi"/>
        </w:rPr>
        <w:instrText xml:space="preserve"> group</w:instrText>
      </w:r>
      <w:r w:rsidR="00EC5067" w:rsidRPr="00660A16">
        <w:rPr>
          <w:rFonts w:asciiTheme="minorHAnsi" w:hAnsiTheme="minorHAnsi" w:cstheme="minorHAnsi"/>
        </w:rPr>
        <w:instrText xml:space="preserve">s" </w:instrText>
      </w:r>
      <w:r w:rsidR="00EC5067" w:rsidRPr="00660A16">
        <w:rPr>
          <w:rFonts w:asciiTheme="minorHAnsi" w:hAnsiTheme="minorHAnsi" w:cstheme="minorHAnsi"/>
        </w:rPr>
        <w:fldChar w:fldCharType="end"/>
      </w:r>
    </w:p>
    <w:p w14:paraId="67DF1130" w14:textId="389328F2" w:rsidR="0066764F" w:rsidRPr="0066764F" w:rsidRDefault="0066764F" w:rsidP="00E6224A">
      <w:pPr>
        <w:pStyle w:val="41"/>
        <w:numPr>
          <w:ilvl w:val="3"/>
          <w:numId w:val="22"/>
        </w:numPr>
        <w:ind w:right="567"/>
        <w:rPr>
          <w:lang w:val="en" w:eastAsia="en-US" w:bidi="he-IL"/>
        </w:rPr>
      </w:pPr>
      <w:bookmarkStart w:id="184" w:name="_Ref9877970"/>
      <w:r w:rsidRPr="0066764F">
        <w:rPr>
          <w:lang w:val="en" w:eastAsia="en-US" w:bidi="he-IL"/>
        </w:rPr>
        <w:t>Video Configuration</w:t>
      </w:r>
      <w:bookmarkEnd w:id="184"/>
    </w:p>
    <w:p w14:paraId="14905072" w14:textId="476716FA" w:rsidR="0066764F" w:rsidRDefault="00872774" w:rsidP="00E05B8D">
      <w:pPr>
        <w:rPr>
          <w:rFonts w:eastAsiaTheme="minorHAnsi"/>
          <w:lang w:val="en" w:eastAsia="en-US" w:bidi="he-IL"/>
        </w:rPr>
      </w:pPr>
      <w:r>
        <w:rPr>
          <w:rFonts w:eastAsiaTheme="minorHAnsi"/>
          <w:lang w:val="en" w:eastAsia="en-US" w:bidi="he-IL"/>
        </w:rPr>
        <w:t xml:space="preserve">This sub-section explains how, in the Milestone XProtect Management client, to add video cameras. </w:t>
      </w:r>
      <w:r w:rsidR="0010625C">
        <w:rPr>
          <w:rFonts w:eastAsiaTheme="minorHAnsi"/>
          <w:lang w:val="en" w:eastAsia="en-US" w:bidi="he-IL"/>
        </w:rPr>
        <w:fldChar w:fldCharType="begin"/>
      </w:r>
      <w:r w:rsidR="0010625C">
        <w:instrText xml:space="preserve"> XE "Video management</w:instrText>
      </w:r>
      <w:r w:rsidR="0010625C" w:rsidRPr="00960791">
        <w:instrText>:configuration</w:instrText>
      </w:r>
      <w:r w:rsidR="0010625C">
        <w:instrText xml:space="preserve">" </w:instrText>
      </w:r>
      <w:r w:rsidR="0010625C">
        <w:rPr>
          <w:rFonts w:eastAsiaTheme="minorHAnsi"/>
          <w:lang w:val="en" w:eastAsia="en-US" w:bidi="he-IL"/>
        </w:rPr>
        <w:fldChar w:fldCharType="end"/>
      </w:r>
    </w:p>
    <w:p w14:paraId="35B43BDC" w14:textId="5DFA01F0" w:rsidR="00872774" w:rsidRPr="00872774" w:rsidRDefault="00872774" w:rsidP="00E05B8D">
      <w:pPr>
        <w:rPr>
          <w:rFonts w:eastAsiaTheme="minorHAnsi"/>
          <w:b/>
          <w:bCs/>
          <w:lang w:val="en" w:eastAsia="en-US" w:bidi="he-IL"/>
        </w:rPr>
      </w:pPr>
      <w:r w:rsidRPr="00872774">
        <w:rPr>
          <w:rFonts w:eastAsiaTheme="minorHAnsi"/>
          <w:b/>
          <w:bCs/>
          <w:lang w:val="en" w:eastAsia="en-US" w:bidi="he-IL"/>
        </w:rPr>
        <w:t xml:space="preserve">To add video cameras: </w:t>
      </w:r>
    </w:p>
    <w:p w14:paraId="5B29319F" w14:textId="65D178E0" w:rsidR="00872774" w:rsidRDefault="00872774" w:rsidP="00E6224A">
      <w:pPr>
        <w:pStyle w:val="af"/>
        <w:numPr>
          <w:ilvl w:val="0"/>
          <w:numId w:val="31"/>
        </w:numPr>
        <w:rPr>
          <w:rFonts w:ascii="Roboto Light" w:eastAsiaTheme="minorHAnsi" w:hAnsi="Roboto Light"/>
          <w:sz w:val="20"/>
          <w:szCs w:val="18"/>
          <w:lang w:val="en" w:eastAsia="en-US"/>
        </w:rPr>
      </w:pPr>
      <w:r>
        <w:rPr>
          <w:rFonts w:ascii="Roboto Light" w:eastAsiaTheme="minorHAnsi" w:hAnsi="Roboto Light"/>
          <w:sz w:val="20"/>
          <w:szCs w:val="18"/>
          <w:lang w:val="en" w:eastAsia="en-US"/>
        </w:rPr>
        <w:t xml:space="preserve">In the Milestone XProtect Management client, open the recording server contextual menu. </w:t>
      </w:r>
    </w:p>
    <w:p w14:paraId="008947D2" w14:textId="094B9979" w:rsidR="00252696" w:rsidRDefault="00252696" w:rsidP="00E6224A">
      <w:pPr>
        <w:pStyle w:val="af"/>
        <w:numPr>
          <w:ilvl w:val="0"/>
          <w:numId w:val="31"/>
        </w:numPr>
        <w:rPr>
          <w:rFonts w:ascii="Roboto Light" w:eastAsiaTheme="minorHAnsi" w:hAnsi="Roboto Light"/>
          <w:sz w:val="20"/>
          <w:szCs w:val="18"/>
          <w:lang w:val="en" w:eastAsia="en-US"/>
        </w:rPr>
      </w:pPr>
      <w:r>
        <w:rPr>
          <w:noProof/>
        </w:rPr>
        <mc:AlternateContent>
          <mc:Choice Requires="wps">
            <w:drawing>
              <wp:anchor distT="0" distB="0" distL="114300" distR="114300" simplePos="0" relativeHeight="251789312" behindDoc="0" locked="0" layoutInCell="1" allowOverlap="1" wp14:anchorId="55705C29" wp14:editId="34455A33">
                <wp:simplePos x="0" y="0"/>
                <wp:positionH relativeFrom="column">
                  <wp:posOffset>916305</wp:posOffset>
                </wp:positionH>
                <wp:positionV relativeFrom="paragraph">
                  <wp:posOffset>527685</wp:posOffset>
                </wp:positionV>
                <wp:extent cx="1912620" cy="205740"/>
                <wp:effectExtent l="0" t="0" r="11430" b="22860"/>
                <wp:wrapNone/>
                <wp:docPr id="38" name="Rectangle 38"/>
                <wp:cNvGraphicFramePr/>
                <a:graphic xmlns:a="http://schemas.openxmlformats.org/drawingml/2006/main">
                  <a:graphicData uri="http://schemas.microsoft.com/office/word/2010/wordprocessingShape">
                    <wps:wsp>
                      <wps:cNvSpPr/>
                      <wps:spPr>
                        <a:xfrm>
                          <a:off x="0" y="0"/>
                          <a:ext cx="1912620" cy="20574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B0D0" id="Rectangle 38" o:spid="_x0000_s1026" style="position:absolute;margin-left:72.15pt;margin-top:41.55pt;width:150.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" filled="f" strokecolor="red" strokeweight="1.75pt"/>
            </w:pict>
          </mc:Fallback>
        </mc:AlternateContent>
      </w:r>
      <w:r>
        <w:rPr>
          <w:rFonts w:ascii="Roboto Light" w:eastAsiaTheme="minorHAnsi" w:hAnsi="Roboto Light"/>
          <w:sz w:val="20"/>
          <w:szCs w:val="18"/>
          <w:lang w:val="en" w:eastAsia="en-US"/>
        </w:rPr>
        <w:t xml:space="preserve">Click </w:t>
      </w:r>
      <w:r w:rsidRPr="00252696">
        <w:rPr>
          <w:rFonts w:ascii="Roboto Light" w:eastAsiaTheme="minorHAnsi" w:hAnsi="Roboto Light"/>
          <w:b/>
          <w:bCs/>
          <w:sz w:val="20"/>
          <w:szCs w:val="18"/>
          <w:lang w:val="en" w:eastAsia="en-US"/>
        </w:rPr>
        <w:t>Add Hardware</w:t>
      </w:r>
      <w:r>
        <w:rPr>
          <w:rFonts w:ascii="Roboto Light" w:eastAsiaTheme="minorHAnsi" w:hAnsi="Roboto Light"/>
          <w:sz w:val="20"/>
          <w:szCs w:val="18"/>
          <w:lang w:val="en" w:eastAsia="en-US"/>
        </w:rPr>
        <w:t xml:space="preserve">. </w:t>
      </w:r>
      <w:r>
        <w:rPr>
          <w:rFonts w:ascii="Roboto Light" w:eastAsiaTheme="minorHAnsi" w:hAnsi="Roboto Light"/>
          <w:sz w:val="20"/>
          <w:szCs w:val="18"/>
          <w:lang w:val="en" w:eastAsia="en-US"/>
        </w:rPr>
        <w:br/>
      </w:r>
      <w:r>
        <w:rPr>
          <w:rFonts w:ascii="Roboto Light" w:eastAsiaTheme="minorHAnsi" w:hAnsi="Roboto Light"/>
          <w:sz w:val="20"/>
          <w:szCs w:val="18"/>
          <w:lang w:val="en" w:eastAsia="en-US"/>
        </w:rPr>
        <w:br/>
      </w:r>
      <w:r w:rsidRPr="00872774">
        <w:rPr>
          <w:rFonts w:ascii="Roboto Light" w:eastAsiaTheme="minorHAnsi" w:hAnsi="Roboto Light"/>
          <w:noProof/>
          <w:sz w:val="20"/>
          <w:szCs w:val="18"/>
          <w:lang w:val="en" w:eastAsia="en-US"/>
        </w:rPr>
        <w:drawing>
          <wp:inline distT="0" distB="0" distL="0" distR="0" wp14:anchorId="0A775773" wp14:editId="1F62951F">
            <wp:extent cx="1935648" cy="149364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5648" cy="1493649"/>
                    </a:xfrm>
                    <a:prstGeom prst="rect">
                      <a:avLst/>
                    </a:prstGeom>
                  </pic:spPr>
                </pic:pic>
              </a:graphicData>
            </a:graphic>
          </wp:inline>
        </w:drawing>
      </w:r>
    </w:p>
    <w:p w14:paraId="7011520D" w14:textId="6BC25AFF" w:rsidR="00AB30D7" w:rsidRPr="00DF0B84" w:rsidRDefault="00AB30D7" w:rsidP="00AB30D7">
      <w:pPr>
        <w:pStyle w:val="FigureCaption"/>
        <w:ind w:left="1440"/>
      </w:pPr>
      <w:bookmarkStart w:id="185" w:name="_Toc10041640"/>
      <w:r w:rsidRPr="0019657B">
        <w:t xml:space="preserve">Figure </w:t>
      </w:r>
      <w:r w:rsidRPr="0019657B">
        <w:fldChar w:fldCharType="begin"/>
      </w:r>
      <w:r w:rsidRPr="0019657B">
        <w:instrText xml:space="preserve"> seq figure </w:instrText>
      </w:r>
      <w:r w:rsidRPr="0019657B">
        <w:fldChar w:fldCharType="separate"/>
      </w:r>
      <w:r w:rsidR="00AC2F41">
        <w:rPr>
          <w:noProof/>
        </w:rPr>
        <w:t>6</w:t>
      </w:r>
      <w:r w:rsidRPr="0019657B">
        <w:rPr>
          <w:noProof/>
        </w:rPr>
        <w:fldChar w:fldCharType="end"/>
      </w:r>
      <w:r w:rsidRPr="0019657B">
        <w:t xml:space="preserve">. </w:t>
      </w:r>
      <w:r>
        <w:t>Contextual Menu. Add Hardware</w:t>
      </w:r>
      <w:bookmarkEnd w:id="185"/>
    </w:p>
    <w:p w14:paraId="47357665" w14:textId="77777777" w:rsidR="00872774" w:rsidRDefault="00872774" w:rsidP="00E6224A">
      <w:pPr>
        <w:pStyle w:val="af"/>
        <w:numPr>
          <w:ilvl w:val="0"/>
          <w:numId w:val="31"/>
        </w:numPr>
        <w:rPr>
          <w:rFonts w:ascii="Roboto Light" w:eastAsiaTheme="minorHAnsi" w:hAnsi="Roboto Light"/>
          <w:sz w:val="20"/>
          <w:szCs w:val="18"/>
          <w:lang w:val="en" w:eastAsia="en-US"/>
        </w:rPr>
      </w:pPr>
      <w:r>
        <w:rPr>
          <w:rFonts w:ascii="Roboto Light" w:eastAsiaTheme="minorHAnsi" w:hAnsi="Roboto Light"/>
          <w:sz w:val="20"/>
          <w:szCs w:val="18"/>
          <w:lang w:val="en" w:eastAsia="en-US"/>
        </w:rPr>
        <w:t>For each camera you wish to add, fill out the relevant information in the appropriate fields in the Properties pane.</w:t>
      </w:r>
      <w:r>
        <w:rPr>
          <w:rFonts w:ascii="Roboto Light" w:eastAsiaTheme="minorHAnsi" w:hAnsi="Roboto Light"/>
          <w:sz w:val="20"/>
          <w:szCs w:val="18"/>
          <w:lang w:val="en" w:eastAsia="en-US"/>
        </w:rPr>
        <w:br/>
      </w:r>
      <w:r>
        <w:rPr>
          <w:rFonts w:ascii="Roboto Light" w:eastAsiaTheme="minorHAnsi" w:hAnsi="Roboto Light"/>
          <w:sz w:val="20"/>
          <w:szCs w:val="18"/>
          <w:lang w:val="en" w:eastAsia="en-US"/>
        </w:rPr>
        <w:lastRenderedPageBreak/>
        <w:br/>
      </w:r>
      <w:r w:rsidRPr="00872774">
        <w:rPr>
          <w:rFonts w:ascii="Roboto Light" w:eastAsiaTheme="minorHAnsi" w:hAnsi="Roboto Light"/>
          <w:noProof/>
          <w:sz w:val="20"/>
          <w:szCs w:val="18"/>
          <w:lang w:val="en" w:eastAsia="en-US"/>
        </w:rPr>
        <w:drawing>
          <wp:inline distT="0" distB="0" distL="0" distR="0" wp14:anchorId="76834545" wp14:editId="1DF380FB">
            <wp:extent cx="3077845" cy="3527339"/>
            <wp:effectExtent l="19050" t="19050" r="2730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37"/>
                    <a:stretch/>
                  </pic:blipFill>
                  <pic:spPr bwMode="auto">
                    <a:xfrm>
                      <a:off x="0" y="0"/>
                      <a:ext cx="3079371" cy="35290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65B888A" w14:textId="0C8B48D0" w:rsidR="00872774" w:rsidRDefault="00872774" w:rsidP="00F46A8A">
      <w:pPr>
        <w:pStyle w:val="FigureCaption"/>
        <w:ind w:left="1440"/>
        <w:rPr>
          <w:rFonts w:ascii="Roboto Light" w:eastAsiaTheme="minorHAnsi" w:hAnsi="Roboto Light"/>
        </w:rPr>
      </w:pPr>
      <w:bookmarkStart w:id="186" w:name="_Toc10041641"/>
      <w:r w:rsidRPr="0019657B">
        <w:t xml:space="preserve">Figure </w:t>
      </w:r>
      <w:r w:rsidRPr="0019657B">
        <w:fldChar w:fldCharType="begin"/>
      </w:r>
      <w:r w:rsidRPr="0019657B">
        <w:instrText xml:space="preserve"> seq figure </w:instrText>
      </w:r>
      <w:r w:rsidRPr="0019657B">
        <w:fldChar w:fldCharType="separate"/>
      </w:r>
      <w:r w:rsidR="00AC2F41">
        <w:rPr>
          <w:noProof/>
        </w:rPr>
        <w:t>7</w:t>
      </w:r>
      <w:r w:rsidRPr="0019657B">
        <w:rPr>
          <w:noProof/>
        </w:rPr>
        <w:fldChar w:fldCharType="end"/>
      </w:r>
      <w:r w:rsidRPr="0019657B">
        <w:t xml:space="preserve">. </w:t>
      </w:r>
      <w:r>
        <w:t>Management Client. Properties</w:t>
      </w:r>
      <w:bookmarkEnd w:id="186"/>
    </w:p>
    <w:p w14:paraId="5F10515C" w14:textId="1BAD959F" w:rsidR="00872774" w:rsidRPr="001624F9" w:rsidRDefault="00872774" w:rsidP="003E4355">
      <w:pPr>
        <w:rPr>
          <w:rFonts w:eastAsiaTheme="minorHAnsi"/>
          <w:lang w:val="en" w:eastAsia="en-US" w:bidi="he-IL"/>
        </w:rPr>
      </w:pPr>
      <w:r w:rsidRPr="001624F9">
        <w:rPr>
          <w:rFonts w:eastAsiaTheme="minorHAnsi"/>
          <w:lang w:val="en" w:eastAsia="en-US" w:bidi="he-IL"/>
        </w:rPr>
        <w:t xml:space="preserve">Once you have added the cameras, the next stage is to add metadata sources. This enables detection overlays in surveillance images, </w:t>
      </w:r>
      <w:r w:rsidR="00AB30D7">
        <w:rPr>
          <w:rFonts w:eastAsiaTheme="minorHAnsi"/>
          <w:lang w:val="en" w:eastAsia="en-US" w:bidi="he-IL"/>
        </w:rPr>
        <w:t>and</w:t>
      </w:r>
      <w:r w:rsidRPr="001624F9">
        <w:rPr>
          <w:rFonts w:eastAsiaTheme="minorHAnsi"/>
          <w:lang w:val="en" w:eastAsia="en-US" w:bidi="he-IL"/>
        </w:rPr>
        <w:t xml:space="preserve"> allows receiv</w:t>
      </w:r>
      <w:r w:rsidR="001624F9" w:rsidRPr="001624F9">
        <w:rPr>
          <w:rFonts w:eastAsiaTheme="minorHAnsi"/>
          <w:lang w:val="en" w:eastAsia="en-US" w:bidi="he-IL"/>
        </w:rPr>
        <w:t xml:space="preserve">ing events from AnyVision BT. </w:t>
      </w:r>
    </w:p>
    <w:p w14:paraId="57374B15" w14:textId="37C94207" w:rsidR="0066764F" w:rsidRPr="0066764F" w:rsidRDefault="0066764F" w:rsidP="00E6224A">
      <w:pPr>
        <w:pStyle w:val="41"/>
        <w:numPr>
          <w:ilvl w:val="3"/>
          <w:numId w:val="22"/>
        </w:numPr>
        <w:ind w:right="567"/>
        <w:rPr>
          <w:lang w:val="en" w:eastAsia="en-US" w:bidi="he-IL"/>
        </w:rPr>
      </w:pPr>
      <w:bookmarkStart w:id="187" w:name="_Ref9877976"/>
      <w:r w:rsidRPr="0066764F">
        <w:rPr>
          <w:lang w:val="en" w:eastAsia="en-US" w:bidi="he-IL"/>
        </w:rPr>
        <w:t xml:space="preserve">Creating an </w:t>
      </w:r>
      <w:r w:rsidR="007F6174">
        <w:rPr>
          <w:lang w:val="en" w:eastAsia="en-US" w:bidi="he-IL"/>
        </w:rPr>
        <w:t>ONVIF</w:t>
      </w:r>
      <w:r w:rsidRPr="0066764F">
        <w:rPr>
          <w:lang w:val="en" w:eastAsia="en-US" w:bidi="he-IL"/>
        </w:rPr>
        <w:t xml:space="preserve"> Bridge User</w:t>
      </w:r>
      <w:bookmarkEnd w:id="187"/>
    </w:p>
    <w:p w14:paraId="37F69BBE" w14:textId="5745732F" w:rsidR="0066764F" w:rsidRDefault="001624F9" w:rsidP="00E05B8D">
      <w:pPr>
        <w:rPr>
          <w:rFonts w:eastAsiaTheme="minorHAnsi"/>
          <w:lang w:val="en" w:eastAsia="en-US" w:bidi="he-IL"/>
        </w:rPr>
      </w:pPr>
      <w:r>
        <w:rPr>
          <w:rFonts w:eastAsiaTheme="minorHAnsi"/>
          <w:lang w:val="en" w:eastAsia="en-US" w:bidi="he-IL"/>
        </w:rPr>
        <w:t xml:space="preserve">Setting up </w:t>
      </w:r>
      <w:r w:rsidR="007F6174">
        <w:rPr>
          <w:rFonts w:eastAsiaTheme="minorHAnsi"/>
          <w:lang w:val="en" w:eastAsia="en-US" w:bidi="he-IL"/>
        </w:rPr>
        <w:t>ONVIF</w:t>
      </w:r>
      <w:r>
        <w:rPr>
          <w:rFonts w:eastAsiaTheme="minorHAnsi"/>
          <w:lang w:val="en" w:eastAsia="en-US" w:bidi="he-IL"/>
        </w:rPr>
        <w:t xml:space="preserve"> Bridges is part of installing Milestone XProtect. </w:t>
      </w:r>
    </w:p>
    <w:p w14:paraId="5360D42B" w14:textId="77777777" w:rsidR="001624F9" w:rsidRPr="0068222D" w:rsidRDefault="001624F9" w:rsidP="001624F9">
      <w:pPr>
        <w:keepNext/>
        <w:rPr>
          <w:rFonts w:eastAsiaTheme="minorHAnsi"/>
          <w:b/>
          <w:bCs/>
          <w:lang w:val="en" w:eastAsia="en-US" w:bidi="he-IL"/>
        </w:rPr>
      </w:pPr>
      <w:r w:rsidRPr="0068222D">
        <w:rPr>
          <w:rFonts w:eastAsiaTheme="minorHAnsi"/>
          <w:b/>
          <w:bCs/>
          <w:lang w:val="en" w:eastAsia="en-US" w:bidi="he-IL"/>
        </w:rPr>
        <w:t xml:space="preserve">To install and set up </w:t>
      </w:r>
      <w:r>
        <w:rPr>
          <w:rFonts w:eastAsiaTheme="minorHAnsi"/>
          <w:b/>
          <w:bCs/>
          <w:lang w:val="en" w:eastAsia="en-US" w:bidi="he-IL"/>
        </w:rPr>
        <w:t>Milestone XProtect</w:t>
      </w:r>
      <w:r w:rsidRPr="0068222D">
        <w:rPr>
          <w:rFonts w:eastAsiaTheme="minorHAnsi"/>
          <w:b/>
          <w:bCs/>
          <w:lang w:val="en" w:eastAsia="en-US" w:bidi="he-IL"/>
        </w:rPr>
        <w:t xml:space="preserve">: </w:t>
      </w:r>
    </w:p>
    <w:p w14:paraId="44B85AB3" w14:textId="77777777" w:rsidR="001624F9" w:rsidRPr="0019657B" w:rsidRDefault="001624F9" w:rsidP="00E6224A">
      <w:pPr>
        <w:pStyle w:val="af"/>
        <w:keepNext/>
        <w:keepLines/>
        <w:numPr>
          <w:ilvl w:val="0"/>
          <w:numId w:val="26"/>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 xml:space="preserve">Run installations for the following programs: </w:t>
      </w:r>
    </w:p>
    <w:p w14:paraId="6F7C6023" w14:textId="77777777" w:rsidR="001624F9" w:rsidRPr="00424C2B" w:rsidRDefault="001624F9" w:rsidP="00424C2B">
      <w:pPr>
        <w:pStyle w:val="af"/>
        <w:numPr>
          <w:ilvl w:val="0"/>
          <w:numId w:val="36"/>
        </w:numPr>
        <w:spacing w:after="0" w:line="360" w:lineRule="auto"/>
        <w:ind w:left="1843"/>
        <w:contextualSpacing/>
        <w:rPr>
          <w:rFonts w:ascii="Roboto" w:hAnsi="Roboto"/>
          <w:bCs/>
          <w:sz w:val="20"/>
          <w:szCs w:val="18"/>
        </w:rPr>
      </w:pPr>
      <w:r w:rsidRPr="00424C2B">
        <w:rPr>
          <w:rFonts w:ascii="Roboto" w:hAnsi="Roboto"/>
          <w:bCs/>
          <w:sz w:val="20"/>
          <w:szCs w:val="18"/>
        </w:rPr>
        <w:t xml:space="preserve">MIPSDK; </w:t>
      </w:r>
      <w:r w:rsidRPr="00424C2B">
        <w:rPr>
          <w:rFonts w:ascii="Roboto" w:hAnsi="Roboto"/>
          <w:bCs/>
          <w:sz w:val="20"/>
          <w:szCs w:val="18"/>
        </w:rPr>
        <w:fldChar w:fldCharType="begin"/>
      </w:r>
      <w:r w:rsidRPr="00424C2B">
        <w:rPr>
          <w:rFonts w:ascii="Roboto" w:hAnsi="Roboto"/>
          <w:bCs/>
          <w:sz w:val="20"/>
          <w:szCs w:val="18"/>
        </w:rPr>
        <w:instrText xml:space="preserve"> XE "MIPSDK" </w:instrText>
      </w:r>
      <w:r w:rsidRPr="00424C2B">
        <w:rPr>
          <w:rFonts w:ascii="Roboto" w:hAnsi="Roboto"/>
          <w:bCs/>
          <w:sz w:val="20"/>
          <w:szCs w:val="18"/>
        </w:rPr>
        <w:fldChar w:fldCharType="end"/>
      </w:r>
    </w:p>
    <w:p w14:paraId="11811A20" w14:textId="77777777" w:rsidR="001624F9" w:rsidRPr="00424C2B" w:rsidRDefault="001624F9" w:rsidP="00424C2B">
      <w:pPr>
        <w:pStyle w:val="af"/>
        <w:numPr>
          <w:ilvl w:val="0"/>
          <w:numId w:val="36"/>
        </w:numPr>
        <w:spacing w:after="0" w:line="360" w:lineRule="auto"/>
        <w:ind w:left="1843"/>
        <w:contextualSpacing/>
        <w:rPr>
          <w:rFonts w:ascii="Roboto" w:hAnsi="Roboto"/>
          <w:bCs/>
          <w:sz w:val="20"/>
          <w:szCs w:val="18"/>
        </w:rPr>
      </w:pPr>
      <w:r w:rsidRPr="00424C2B">
        <w:rPr>
          <w:rFonts w:ascii="Roboto" w:hAnsi="Roboto"/>
          <w:bCs/>
          <w:sz w:val="20"/>
          <w:szCs w:val="18"/>
        </w:rPr>
        <w:t xml:space="preserve">ONVIF BRIDGES. </w:t>
      </w:r>
      <w:r w:rsidRPr="00424C2B">
        <w:rPr>
          <w:rFonts w:ascii="Roboto" w:hAnsi="Roboto"/>
          <w:bCs/>
          <w:sz w:val="20"/>
          <w:szCs w:val="18"/>
        </w:rPr>
        <w:fldChar w:fldCharType="begin"/>
      </w:r>
      <w:r w:rsidRPr="00424C2B">
        <w:rPr>
          <w:rFonts w:ascii="Roboto" w:hAnsi="Roboto"/>
          <w:bCs/>
          <w:sz w:val="20"/>
          <w:szCs w:val="18"/>
        </w:rPr>
        <w:instrText xml:space="preserve"> XE "ONVIF Bridges" </w:instrText>
      </w:r>
      <w:r w:rsidRPr="00424C2B">
        <w:rPr>
          <w:rFonts w:ascii="Roboto" w:hAnsi="Roboto"/>
          <w:bCs/>
          <w:sz w:val="20"/>
          <w:szCs w:val="18"/>
        </w:rPr>
        <w:fldChar w:fldCharType="end"/>
      </w:r>
    </w:p>
    <w:p w14:paraId="20D3F766" w14:textId="77777777" w:rsidR="001624F9" w:rsidRPr="0019657B" w:rsidRDefault="001624F9" w:rsidP="001624F9">
      <w:pPr>
        <w:ind w:left="1440"/>
        <w:rPr>
          <w:rFonts w:ascii="Roboto" w:hAnsi="Roboto"/>
        </w:rPr>
      </w:pPr>
      <w:r w:rsidRPr="0019657B">
        <w:rPr>
          <w:rFonts w:ascii="Roboto" w:hAnsi="Roboto"/>
          <w:b/>
          <w:bCs/>
        </w:rPr>
        <w:t>Note</w:t>
      </w:r>
      <w:r w:rsidRPr="0019657B">
        <w:rPr>
          <w:rFonts w:ascii="Roboto" w:hAnsi="Roboto"/>
        </w:rPr>
        <w:t xml:space="preserve">: The installation process differs among various devices. </w:t>
      </w:r>
    </w:p>
    <w:p w14:paraId="4276DAE7" w14:textId="77777777" w:rsidR="006505B7" w:rsidRDefault="001624F9" w:rsidP="00E6224A">
      <w:pPr>
        <w:pStyle w:val="af"/>
        <w:keepNext/>
        <w:keepLines/>
        <w:numPr>
          <w:ilvl w:val="0"/>
          <w:numId w:val="26"/>
        </w:numPr>
        <w:rPr>
          <w:rFonts w:ascii="Roboto" w:eastAsiaTheme="minorHAnsi" w:hAnsi="Roboto" w:cs="Arial"/>
          <w:sz w:val="20"/>
          <w:szCs w:val="18"/>
          <w:lang w:val="en" w:eastAsia="en-US"/>
        </w:rPr>
      </w:pPr>
      <w:bookmarkStart w:id="188" w:name="_Ref9155442"/>
      <w:r w:rsidRPr="0019657B">
        <w:rPr>
          <w:rFonts w:ascii="Roboto" w:eastAsiaTheme="minorHAnsi" w:hAnsi="Roboto" w:cs="Arial"/>
          <w:sz w:val="20"/>
          <w:szCs w:val="18"/>
          <w:lang w:val="en" w:eastAsia="en-US"/>
        </w:rPr>
        <w:lastRenderedPageBreak/>
        <w:t xml:space="preserve">In the </w:t>
      </w:r>
      <w:r w:rsidRPr="0019657B">
        <w:rPr>
          <w:rFonts w:ascii="Roboto" w:eastAsiaTheme="minorHAnsi" w:hAnsi="Roboto" w:cs="Arial"/>
          <w:b/>
          <w:bCs/>
          <w:sz w:val="20"/>
          <w:szCs w:val="18"/>
          <w:lang w:val="en" w:eastAsia="en-US"/>
        </w:rPr>
        <w:t>Management Client</w:t>
      </w:r>
      <w:r w:rsidRPr="0019657B">
        <w:rPr>
          <w:rFonts w:ascii="Roboto" w:eastAsiaTheme="minorHAnsi" w:hAnsi="Roboto" w:cs="Arial"/>
          <w:sz w:val="20"/>
          <w:szCs w:val="18"/>
          <w:lang w:val="en" w:eastAsia="en-US"/>
        </w:rPr>
        <w:t xml:space="preserve"> application, create a new </w:t>
      </w:r>
      <w:r w:rsidR="007F6174" w:rsidRPr="0019657B">
        <w:rPr>
          <w:rFonts w:ascii="Roboto" w:eastAsiaTheme="minorHAnsi" w:hAnsi="Roboto" w:cs="Arial"/>
          <w:b/>
          <w:bCs/>
          <w:sz w:val="20"/>
          <w:szCs w:val="18"/>
          <w:lang w:val="en" w:eastAsia="en-US"/>
        </w:rPr>
        <w:t>ON</w:t>
      </w:r>
      <w:r w:rsidR="007F6174">
        <w:rPr>
          <w:rFonts w:ascii="Roboto" w:eastAsiaTheme="minorHAnsi" w:hAnsi="Roboto" w:cs="Arial"/>
          <w:b/>
          <w:bCs/>
          <w:sz w:val="20"/>
          <w:szCs w:val="18"/>
          <w:lang w:val="en" w:eastAsia="en-US"/>
        </w:rPr>
        <w:t>V</w:t>
      </w:r>
      <w:r w:rsidR="007F6174" w:rsidRPr="0019657B">
        <w:rPr>
          <w:rFonts w:ascii="Roboto" w:eastAsiaTheme="minorHAnsi" w:hAnsi="Roboto" w:cs="Arial"/>
          <w:b/>
          <w:bCs/>
          <w:sz w:val="20"/>
          <w:szCs w:val="18"/>
          <w:lang w:val="en" w:eastAsia="en-US"/>
        </w:rPr>
        <w:t>IF</w:t>
      </w:r>
      <w:r w:rsidRPr="0019657B">
        <w:rPr>
          <w:rFonts w:ascii="Roboto" w:eastAsiaTheme="minorHAnsi" w:hAnsi="Roboto" w:cs="Arial"/>
          <w:b/>
          <w:bCs/>
          <w:sz w:val="20"/>
          <w:szCs w:val="18"/>
          <w:lang w:val="en" w:eastAsia="en-US"/>
        </w:rPr>
        <w:t xml:space="preserve"> Bridges</w:t>
      </w:r>
      <w:r w:rsidRPr="0019657B">
        <w:rPr>
          <w:rFonts w:ascii="Roboto" w:eastAsiaTheme="minorHAnsi" w:hAnsi="Roboto" w:cs="Arial"/>
          <w:sz w:val="20"/>
          <w:szCs w:val="18"/>
          <w:lang w:val="en" w:eastAsia="en-US"/>
        </w:rPr>
        <w:t xml:space="preserve"> user</w:t>
      </w:r>
      <w:r w:rsidR="006505B7">
        <w:rPr>
          <w:rFonts w:ascii="Roboto" w:eastAsiaTheme="minorHAnsi" w:hAnsi="Roboto" w:cs="Arial"/>
          <w:sz w:val="20"/>
          <w:szCs w:val="18"/>
          <w:lang w:val="en" w:eastAsia="en-US"/>
        </w:rPr>
        <w:t xml:space="preserve">. </w:t>
      </w:r>
    </w:p>
    <w:p w14:paraId="7F5DF6E1" w14:textId="14BBCB79" w:rsidR="006505B7" w:rsidRDefault="006505B7" w:rsidP="006505B7">
      <w:pPr>
        <w:pStyle w:val="af"/>
        <w:keepNext/>
        <w:keepLines/>
        <w:numPr>
          <w:ilvl w:val="1"/>
          <w:numId w:val="26"/>
        </w:numPr>
        <w:rPr>
          <w:rFonts w:ascii="Roboto" w:eastAsiaTheme="minorHAnsi" w:hAnsi="Roboto" w:cs="Arial"/>
          <w:sz w:val="20"/>
          <w:szCs w:val="18"/>
          <w:lang w:val="en" w:eastAsia="en-US"/>
        </w:rPr>
      </w:pPr>
      <w:r w:rsidRPr="00424C2B">
        <w:rPr>
          <w:rFonts w:ascii="Roboto" w:hAnsi="Roboto"/>
          <w:bCs/>
          <w:noProof/>
          <w:sz w:val="20"/>
          <w:szCs w:val="18"/>
        </w:rPr>
        <mc:AlternateContent>
          <mc:Choice Requires="wps">
            <w:drawing>
              <wp:anchor distT="0" distB="0" distL="114300" distR="114300" simplePos="0" relativeHeight="251765760" behindDoc="0" locked="0" layoutInCell="1" allowOverlap="1" wp14:anchorId="27D62EEC" wp14:editId="733DD9BA">
                <wp:simplePos x="0" y="0"/>
                <wp:positionH relativeFrom="column">
                  <wp:posOffset>1784985</wp:posOffset>
                </wp:positionH>
                <wp:positionV relativeFrom="paragraph">
                  <wp:posOffset>1816100</wp:posOffset>
                </wp:positionV>
                <wp:extent cx="693420" cy="182880"/>
                <wp:effectExtent l="0" t="0" r="11430" b="26670"/>
                <wp:wrapNone/>
                <wp:docPr id="16" name="Rectangle 16"/>
                <wp:cNvGraphicFramePr/>
                <a:graphic xmlns:a="http://schemas.openxmlformats.org/drawingml/2006/main">
                  <a:graphicData uri="http://schemas.microsoft.com/office/word/2010/wordprocessingShape">
                    <wps:wsp>
                      <wps:cNvSpPr/>
                      <wps:spPr>
                        <a:xfrm>
                          <a:off x="0" y="0"/>
                          <a:ext cx="693420" cy="18288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9CF53" id="Rectangle 16" o:spid="_x0000_s1026" style="position:absolute;margin-left:140.55pt;margin-top:143pt;width:54.6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" filled="f" strokecolor="red" strokeweight="1.75pt"/>
            </w:pict>
          </mc:Fallback>
        </mc:AlternateContent>
      </w:r>
      <w:r>
        <w:rPr>
          <w:rFonts w:ascii="Roboto" w:eastAsiaTheme="minorHAnsi" w:hAnsi="Roboto" w:cs="Arial"/>
          <w:sz w:val="20"/>
          <w:szCs w:val="18"/>
          <w:lang w:val="en" w:eastAsia="en-US"/>
        </w:rPr>
        <w:t xml:space="preserve">In the </w:t>
      </w:r>
      <w:r w:rsidRPr="006505B7">
        <w:rPr>
          <w:rFonts w:ascii="Roboto" w:eastAsiaTheme="minorHAnsi" w:hAnsi="Roboto" w:cs="Arial"/>
          <w:b/>
          <w:bCs/>
          <w:sz w:val="20"/>
          <w:szCs w:val="18"/>
          <w:lang w:val="en" w:eastAsia="en-US"/>
        </w:rPr>
        <w:t>Site Navigation</w:t>
      </w:r>
      <w:r>
        <w:rPr>
          <w:rFonts w:ascii="Roboto" w:eastAsiaTheme="minorHAnsi" w:hAnsi="Roboto" w:cs="Arial"/>
          <w:sz w:val="20"/>
          <w:szCs w:val="18"/>
          <w:lang w:val="en" w:eastAsia="en-US"/>
        </w:rPr>
        <w:t xml:space="preserve"> pane, select </w:t>
      </w:r>
      <w:r w:rsidRPr="006505B7">
        <w:rPr>
          <w:rFonts w:ascii="Roboto" w:eastAsiaTheme="minorHAnsi" w:hAnsi="Roboto" w:cs="Arial"/>
          <w:b/>
          <w:bCs/>
          <w:sz w:val="20"/>
          <w:szCs w:val="18"/>
          <w:lang w:val="en" w:eastAsia="en-US"/>
        </w:rPr>
        <w:t>ONVIF Bridges</w:t>
      </w:r>
      <w:r>
        <w:rPr>
          <w:rFonts w:ascii="Roboto" w:eastAsiaTheme="minorHAnsi" w:hAnsi="Roboto" w:cs="Arial"/>
          <w:sz w:val="20"/>
          <w:szCs w:val="18"/>
          <w:lang w:val="en" w:eastAsia="en-US"/>
        </w:rPr>
        <w:t xml:space="preserve">. </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r>
      <w:r w:rsidRPr="00424C2B">
        <w:rPr>
          <w:rFonts w:ascii="Roboto" w:hAnsi="Roboto"/>
          <w:bCs/>
          <w:noProof/>
          <w:sz w:val="20"/>
          <w:szCs w:val="18"/>
        </w:rPr>
        <w:drawing>
          <wp:inline distT="114300" distB="114300" distL="114300" distR="114300" wp14:anchorId="1F4A59C8" wp14:editId="06390823">
            <wp:extent cx="2228850" cy="2602230"/>
            <wp:effectExtent l="19050" t="19050" r="19050" b="26670"/>
            <wp:docPr id="847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5"/>
                    <a:srcRect t="-1" r="74221" b="59894"/>
                    <a:stretch/>
                  </pic:blipFill>
                  <pic:spPr bwMode="auto">
                    <a:xfrm>
                      <a:off x="0" y="0"/>
                      <a:ext cx="2230248" cy="260386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FE28F6" w14:textId="44852B20" w:rsidR="006505B7" w:rsidRPr="0019657B" w:rsidRDefault="006505B7" w:rsidP="006505B7">
      <w:pPr>
        <w:pStyle w:val="FigureCaption"/>
        <w:keepNext/>
        <w:keepLines/>
        <w:ind w:left="2160"/>
      </w:pPr>
      <w:bookmarkStart w:id="189" w:name="_Toc10041642"/>
      <w:r w:rsidRPr="0019657B">
        <w:t xml:space="preserve">Figure </w:t>
      </w:r>
      <w:r w:rsidRPr="0019657B">
        <w:fldChar w:fldCharType="begin"/>
      </w:r>
      <w:r w:rsidRPr="0019657B">
        <w:instrText xml:space="preserve"> seq figure </w:instrText>
      </w:r>
      <w:r w:rsidRPr="0019657B">
        <w:fldChar w:fldCharType="separate"/>
      </w:r>
      <w:r w:rsidR="00AC2F41">
        <w:rPr>
          <w:noProof/>
        </w:rPr>
        <w:t>8</w:t>
      </w:r>
      <w:r w:rsidRPr="0019657B">
        <w:fldChar w:fldCharType="end"/>
      </w:r>
      <w:r w:rsidRPr="0019657B">
        <w:t xml:space="preserve">. VMS Gateway Configuration. </w:t>
      </w:r>
      <w:r>
        <w:t>Site Navigation</w:t>
      </w:r>
      <w:bookmarkEnd w:id="189"/>
    </w:p>
    <w:p w14:paraId="7EC6B940" w14:textId="2410A9F9" w:rsidR="001624F9" w:rsidRPr="0019657B" w:rsidRDefault="006505B7" w:rsidP="006505B7">
      <w:pPr>
        <w:pStyle w:val="af"/>
        <w:keepNext/>
        <w:keepLines/>
        <w:numPr>
          <w:ilvl w:val="1"/>
          <w:numId w:val="26"/>
        </w:numPr>
        <w:rPr>
          <w:rFonts w:ascii="Roboto" w:eastAsiaTheme="minorHAnsi" w:hAnsi="Roboto" w:cs="Arial"/>
          <w:sz w:val="20"/>
          <w:szCs w:val="18"/>
          <w:lang w:val="en" w:eastAsia="en-US"/>
        </w:rPr>
      </w:pPr>
      <w:r>
        <w:rPr>
          <w:rFonts w:ascii="Roboto" w:eastAsiaTheme="minorHAnsi" w:hAnsi="Roboto" w:cs="Arial"/>
          <w:sz w:val="20"/>
          <w:szCs w:val="18"/>
          <w:lang w:val="en" w:eastAsia="en-US"/>
        </w:rPr>
        <w:t xml:space="preserve">In the </w:t>
      </w:r>
      <w:r w:rsidRPr="006505B7">
        <w:rPr>
          <w:rFonts w:ascii="Roboto" w:eastAsiaTheme="minorHAnsi" w:hAnsi="Roboto" w:cs="Arial"/>
          <w:b/>
          <w:bCs/>
          <w:sz w:val="20"/>
          <w:szCs w:val="18"/>
          <w:lang w:val="en" w:eastAsia="en-US"/>
        </w:rPr>
        <w:t>ONVIF Bridge Information</w:t>
      </w:r>
      <w:r>
        <w:rPr>
          <w:rFonts w:ascii="Roboto" w:eastAsiaTheme="minorHAnsi" w:hAnsi="Roboto" w:cs="Arial"/>
          <w:sz w:val="20"/>
          <w:szCs w:val="18"/>
          <w:lang w:val="en" w:eastAsia="en-US"/>
        </w:rPr>
        <w:t xml:space="preserve"> pane, fill in the following user information; then, click </w:t>
      </w:r>
      <w:r w:rsidRPr="006505B7">
        <w:rPr>
          <w:rFonts w:ascii="Roboto" w:eastAsiaTheme="minorHAnsi" w:hAnsi="Roboto" w:cs="Arial"/>
          <w:b/>
          <w:bCs/>
          <w:sz w:val="20"/>
          <w:szCs w:val="18"/>
          <w:lang w:val="en" w:eastAsia="en-US"/>
        </w:rPr>
        <w:t>Add User</w:t>
      </w:r>
      <w:r>
        <w:rPr>
          <w:rFonts w:ascii="Roboto" w:eastAsiaTheme="minorHAnsi" w:hAnsi="Roboto" w:cs="Arial"/>
          <w:sz w:val="20"/>
          <w:szCs w:val="18"/>
          <w:lang w:val="en" w:eastAsia="en-US"/>
        </w:rPr>
        <w:t xml:space="preserve">. </w:t>
      </w:r>
      <w:bookmarkEnd w:id="188"/>
    </w:p>
    <w:p w14:paraId="28BDCB1B" w14:textId="1AA61D67" w:rsidR="001624F9" w:rsidRPr="00424C2B" w:rsidRDefault="001624F9" w:rsidP="006505B7">
      <w:pPr>
        <w:pStyle w:val="af"/>
        <w:keepNext/>
        <w:keepLines/>
        <w:numPr>
          <w:ilvl w:val="0"/>
          <w:numId w:val="36"/>
        </w:numPr>
        <w:spacing w:after="0" w:line="360" w:lineRule="auto"/>
        <w:ind w:left="2552" w:hanging="357"/>
        <w:contextualSpacing/>
        <w:rPr>
          <w:rFonts w:ascii="Roboto" w:hAnsi="Roboto"/>
          <w:bCs/>
          <w:sz w:val="20"/>
          <w:szCs w:val="18"/>
        </w:rPr>
      </w:pPr>
      <w:r w:rsidRPr="00424C2B">
        <w:rPr>
          <w:rFonts w:ascii="Roboto" w:hAnsi="Roboto"/>
          <w:bCs/>
          <w:sz w:val="20"/>
          <w:szCs w:val="18"/>
        </w:rPr>
        <w:t>User</w:t>
      </w:r>
      <w:r w:rsidR="003759A5">
        <w:rPr>
          <w:rFonts w:ascii="Roboto" w:hAnsi="Roboto"/>
          <w:bCs/>
          <w:sz w:val="20"/>
          <w:szCs w:val="18"/>
        </w:rPr>
        <w:t>n</w:t>
      </w:r>
      <w:r w:rsidRPr="00424C2B">
        <w:rPr>
          <w:rFonts w:ascii="Roboto" w:hAnsi="Roboto"/>
          <w:bCs/>
          <w:sz w:val="20"/>
          <w:szCs w:val="18"/>
        </w:rPr>
        <w:t xml:space="preserve">ame = </w:t>
      </w:r>
      <w:r w:rsidRPr="00AB30D7">
        <w:rPr>
          <w:rFonts w:ascii="Roboto" w:hAnsi="Roboto"/>
          <w:b/>
          <w:sz w:val="20"/>
          <w:szCs w:val="18"/>
        </w:rPr>
        <w:t>Admin</w:t>
      </w:r>
      <w:r w:rsidR="002E6136" w:rsidRPr="002E6136">
        <w:rPr>
          <w:rFonts w:ascii="Roboto" w:hAnsi="Roboto"/>
          <w:bCs/>
          <w:sz w:val="20"/>
          <w:szCs w:val="18"/>
        </w:rPr>
        <w:t>;</w:t>
      </w:r>
    </w:p>
    <w:p w14:paraId="14259238" w14:textId="53F922CD" w:rsidR="001624F9" w:rsidRPr="00424C2B" w:rsidRDefault="006505B7" w:rsidP="00C52E1E">
      <w:pPr>
        <w:pStyle w:val="af"/>
        <w:keepNext/>
        <w:keepLines/>
        <w:numPr>
          <w:ilvl w:val="0"/>
          <w:numId w:val="36"/>
        </w:numPr>
        <w:spacing w:after="0" w:line="360" w:lineRule="auto"/>
        <w:ind w:left="2552" w:hanging="357"/>
        <w:contextualSpacing/>
      </w:pPr>
      <w:r w:rsidRPr="00424C2B">
        <w:rPr>
          <w:rFonts w:ascii="Roboto" w:hAnsi="Roboto"/>
          <w:bCs/>
          <w:noProof/>
          <w:sz w:val="20"/>
          <w:szCs w:val="18"/>
        </w:rPr>
        <mc:AlternateContent>
          <mc:Choice Requires="wps">
            <w:drawing>
              <wp:anchor distT="0" distB="0" distL="114300" distR="114300" simplePos="0" relativeHeight="251791360" behindDoc="0" locked="0" layoutInCell="1" allowOverlap="1" wp14:anchorId="7B78558E" wp14:editId="204B4B84">
                <wp:simplePos x="0" y="0"/>
                <wp:positionH relativeFrom="column">
                  <wp:posOffset>1769745</wp:posOffset>
                </wp:positionH>
                <wp:positionV relativeFrom="paragraph">
                  <wp:posOffset>2220595</wp:posOffset>
                </wp:positionV>
                <wp:extent cx="1645920" cy="822960"/>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1645920" cy="8229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9920" id="Rectangle 47" o:spid="_x0000_s1026" style="position:absolute;margin-left:139.35pt;margin-top:174.85pt;width:129.6pt;height:6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" filled="f" strokecolor="red" strokeweight="1.75pt"/>
            </w:pict>
          </mc:Fallback>
        </mc:AlternateContent>
      </w:r>
      <w:r w:rsidR="001624F9" w:rsidRPr="006505B7">
        <w:rPr>
          <w:rFonts w:ascii="Roboto" w:hAnsi="Roboto"/>
          <w:bCs/>
          <w:sz w:val="20"/>
          <w:szCs w:val="18"/>
        </w:rPr>
        <w:t xml:space="preserve">Password = </w:t>
      </w:r>
      <w:r w:rsidR="001624F9" w:rsidRPr="00061BBE">
        <w:rPr>
          <w:rFonts w:ascii="Roboto" w:hAnsi="Roboto"/>
          <w:b/>
          <w:sz w:val="20"/>
          <w:szCs w:val="18"/>
        </w:rPr>
        <w:t>1234</w:t>
      </w:r>
      <w:r w:rsidR="002E6136" w:rsidRPr="002E6136">
        <w:rPr>
          <w:rFonts w:ascii="Roboto" w:hAnsi="Roboto"/>
          <w:bCs/>
          <w:sz w:val="20"/>
          <w:szCs w:val="18"/>
        </w:rPr>
        <w:t>.</w:t>
      </w:r>
      <w:r w:rsidR="001624F9" w:rsidRPr="006505B7">
        <w:rPr>
          <w:rFonts w:ascii="Roboto" w:hAnsi="Roboto"/>
          <w:bCs/>
          <w:sz w:val="20"/>
          <w:szCs w:val="18"/>
        </w:rPr>
        <w:br/>
      </w:r>
      <w:r w:rsidR="001624F9" w:rsidRPr="00424C2B">
        <w:rPr>
          <w:noProof/>
        </w:rPr>
        <w:drawing>
          <wp:inline distT="114300" distB="114300" distL="114300" distR="114300" wp14:anchorId="5AC06B4B" wp14:editId="73B72B0B">
            <wp:extent cx="3600450" cy="2861310"/>
            <wp:effectExtent l="19050" t="19050" r="19050" b="1524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5"/>
                    <a:srcRect l="42243" t="5270" b="36583"/>
                    <a:stretch/>
                  </pic:blipFill>
                  <pic:spPr bwMode="auto">
                    <a:xfrm>
                      <a:off x="0" y="0"/>
                      <a:ext cx="3603973" cy="286411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CB45F3" w14:textId="46ABBEA0" w:rsidR="001624F9" w:rsidRPr="0019657B" w:rsidRDefault="001624F9" w:rsidP="006505B7">
      <w:pPr>
        <w:pStyle w:val="FigureCaption"/>
        <w:keepNext/>
        <w:keepLines/>
        <w:ind w:left="2552"/>
      </w:pPr>
      <w:bookmarkStart w:id="190" w:name="_Toc10041643"/>
      <w:r w:rsidRPr="0019657B">
        <w:t xml:space="preserve">Figure </w:t>
      </w:r>
      <w:bookmarkStart w:id="191" w:name="figref_onvifbridges"/>
      <w:r w:rsidRPr="0019657B">
        <w:fldChar w:fldCharType="begin"/>
      </w:r>
      <w:r w:rsidRPr="0019657B">
        <w:instrText xml:space="preserve"> seq figure </w:instrText>
      </w:r>
      <w:r w:rsidRPr="0019657B">
        <w:fldChar w:fldCharType="separate"/>
      </w:r>
      <w:r w:rsidR="00AC2F41">
        <w:rPr>
          <w:noProof/>
        </w:rPr>
        <w:t>9</w:t>
      </w:r>
      <w:r w:rsidRPr="0019657B">
        <w:fldChar w:fldCharType="end"/>
      </w:r>
      <w:bookmarkEnd w:id="191"/>
      <w:r w:rsidRPr="0019657B">
        <w:t xml:space="preserve">. VMS Gateway Configuration. </w:t>
      </w:r>
      <w:r w:rsidR="007F6174" w:rsidRPr="0019657B">
        <w:t>ON</w:t>
      </w:r>
      <w:r w:rsidR="007F6174">
        <w:t>V</w:t>
      </w:r>
      <w:r w:rsidR="007F6174" w:rsidRPr="0019657B">
        <w:t xml:space="preserve">IF </w:t>
      </w:r>
      <w:r w:rsidRPr="0019657B">
        <w:t>Bridges</w:t>
      </w:r>
      <w:bookmarkEnd w:id="190"/>
    </w:p>
    <w:p w14:paraId="1021A01C" w14:textId="6F054B00" w:rsidR="001624F9" w:rsidRDefault="001624F9" w:rsidP="006505B7">
      <w:pPr>
        <w:spacing w:after="0" w:line="240" w:lineRule="auto"/>
        <w:ind w:left="2552"/>
        <w:rPr>
          <w:rFonts w:eastAsiaTheme="minorHAnsi"/>
          <w:lang w:val="en" w:eastAsia="en-US"/>
        </w:rPr>
      </w:pPr>
      <w:r w:rsidRPr="0019657B">
        <w:rPr>
          <w:rFonts w:ascii="Roboto" w:eastAsiaTheme="minorHAnsi" w:hAnsi="Roboto" w:cs="Arial"/>
          <w:b/>
          <w:bCs/>
          <w:lang w:val="en" w:eastAsia="en-US"/>
        </w:rPr>
        <w:t>Note</w:t>
      </w:r>
      <w:r w:rsidRPr="0019657B">
        <w:rPr>
          <w:rFonts w:ascii="Roboto" w:eastAsiaTheme="minorHAnsi" w:hAnsi="Roboto" w:cs="Arial"/>
          <w:lang w:val="en" w:eastAsia="en-US"/>
        </w:rPr>
        <w:t xml:space="preserve">: If you wish to modify the above values, be sure to do so in the VMS Gateway configuration file. </w:t>
      </w:r>
    </w:p>
    <w:p w14:paraId="597E4851" w14:textId="5ED48033" w:rsidR="0066764F" w:rsidRPr="0066764F" w:rsidRDefault="0066764F" w:rsidP="00E6224A">
      <w:pPr>
        <w:pStyle w:val="41"/>
        <w:numPr>
          <w:ilvl w:val="3"/>
          <w:numId w:val="22"/>
        </w:numPr>
        <w:ind w:right="567"/>
        <w:rPr>
          <w:lang w:val="en" w:eastAsia="en-US" w:bidi="he-IL"/>
        </w:rPr>
      </w:pPr>
      <w:bookmarkStart w:id="192" w:name="_Ref9880502"/>
      <w:r w:rsidRPr="0066764F">
        <w:rPr>
          <w:lang w:val="en" w:eastAsia="en-US" w:bidi="he-IL"/>
        </w:rPr>
        <w:lastRenderedPageBreak/>
        <w:t>Configuring Metadat</w:t>
      </w:r>
      <w:bookmarkStart w:id="193" w:name="_Ref9877985"/>
      <w:r w:rsidRPr="0066764F">
        <w:rPr>
          <w:lang w:val="en" w:eastAsia="en-US" w:bidi="he-IL"/>
        </w:rPr>
        <w:t>a</w:t>
      </w:r>
      <w:bookmarkEnd w:id="192"/>
      <w:bookmarkEnd w:id="193"/>
    </w:p>
    <w:p w14:paraId="5D4668F9" w14:textId="6DAA0763" w:rsidR="0066764F" w:rsidRDefault="001624F9" w:rsidP="00E05B8D">
      <w:pPr>
        <w:rPr>
          <w:rFonts w:eastAsiaTheme="minorHAnsi"/>
          <w:lang w:val="en" w:eastAsia="en-US" w:bidi="he-IL"/>
        </w:rPr>
      </w:pPr>
      <w:r>
        <w:rPr>
          <w:rFonts w:eastAsiaTheme="minorHAnsi"/>
          <w:lang w:val="en" w:eastAsia="en-US" w:bidi="he-IL"/>
        </w:rPr>
        <w:t xml:space="preserve">For each camera operating in the Milestone XProtect ecosystem, </w:t>
      </w:r>
      <w:r w:rsidR="002E6136">
        <w:rPr>
          <w:rFonts w:eastAsiaTheme="minorHAnsi"/>
          <w:lang w:val="en" w:eastAsia="en-US" w:bidi="he-IL"/>
        </w:rPr>
        <w:t xml:space="preserve">metadata configuration </w:t>
      </w:r>
      <w:r>
        <w:rPr>
          <w:rFonts w:eastAsiaTheme="minorHAnsi"/>
          <w:lang w:val="en" w:eastAsia="en-US" w:bidi="he-IL"/>
        </w:rPr>
        <w:t>adds and initializes metadata hardware</w:t>
      </w:r>
      <w:r w:rsidR="00ED28EA">
        <w:rPr>
          <w:rFonts w:eastAsiaTheme="minorHAnsi"/>
          <w:lang w:val="en" w:eastAsia="en-US" w:bidi="he-IL"/>
        </w:rPr>
        <w:t xml:space="preserve">. </w:t>
      </w:r>
      <w:r>
        <w:rPr>
          <w:rFonts w:eastAsiaTheme="minorHAnsi"/>
          <w:lang w:val="en" w:eastAsia="en-US" w:bidi="he-IL"/>
        </w:rPr>
        <w:t>Before performing this procedure, make sure the AnyVision Gateway hosting service is running.</w:t>
      </w:r>
      <w:r w:rsidR="0010625C">
        <w:rPr>
          <w:rFonts w:eastAsiaTheme="minorHAnsi"/>
          <w:lang w:val="en" w:eastAsia="en-US" w:bidi="he-IL"/>
        </w:rPr>
        <w:fldChar w:fldCharType="begin"/>
      </w:r>
      <w:r w:rsidR="0010625C">
        <w:instrText xml:space="preserve"> XE "</w:instrText>
      </w:r>
      <w:r w:rsidR="0010625C" w:rsidRPr="00763317">
        <w:instrText>Metadata:configuration</w:instrText>
      </w:r>
      <w:r w:rsidR="0010625C">
        <w:instrText xml:space="preserve">" </w:instrText>
      </w:r>
      <w:r w:rsidR="0010625C">
        <w:rPr>
          <w:rFonts w:eastAsiaTheme="minorHAnsi"/>
          <w:lang w:val="en" w:eastAsia="en-US" w:bidi="he-IL"/>
        </w:rPr>
        <w:fldChar w:fldCharType="end"/>
      </w:r>
      <w:r>
        <w:rPr>
          <w:rFonts w:eastAsiaTheme="minorHAnsi"/>
          <w:lang w:val="en" w:eastAsia="en-US" w:bidi="he-IL"/>
        </w:rPr>
        <w:t xml:space="preserve"> </w:t>
      </w:r>
    </w:p>
    <w:p w14:paraId="686CB574" w14:textId="488CAE45" w:rsidR="003E4355" w:rsidRDefault="003E4355" w:rsidP="00E05B8D">
      <w:pPr>
        <w:rPr>
          <w:rFonts w:eastAsiaTheme="minorHAnsi"/>
          <w:lang w:val="en" w:eastAsia="en-US" w:bidi="he-IL"/>
        </w:rPr>
      </w:pPr>
      <w:r w:rsidRPr="003E4355">
        <w:rPr>
          <w:rFonts w:eastAsiaTheme="minorHAnsi"/>
          <w:b/>
          <w:bCs/>
          <w:lang w:val="en" w:eastAsia="en-US" w:bidi="he-IL"/>
        </w:rPr>
        <w:t>Note</w:t>
      </w:r>
      <w:r>
        <w:rPr>
          <w:rFonts w:eastAsiaTheme="minorHAnsi"/>
          <w:lang w:val="en" w:eastAsia="en-US" w:bidi="he-IL"/>
        </w:rPr>
        <w:t xml:space="preserve">: Only after all the cameras have been added can you configure the metadata. </w:t>
      </w:r>
    </w:p>
    <w:p w14:paraId="0942138C" w14:textId="121ADAE9" w:rsidR="00ED28EA" w:rsidRPr="00ED28EA" w:rsidRDefault="00ED28EA" w:rsidP="00ED28EA">
      <w:pPr>
        <w:keepNext/>
        <w:rPr>
          <w:rFonts w:eastAsiaTheme="minorHAnsi"/>
          <w:b/>
          <w:bCs/>
          <w:lang w:val="en" w:eastAsia="en-US" w:bidi="he-IL"/>
        </w:rPr>
      </w:pPr>
      <w:r w:rsidRPr="00ED28EA">
        <w:rPr>
          <w:rFonts w:eastAsiaTheme="minorHAnsi"/>
          <w:b/>
          <w:bCs/>
          <w:lang w:val="en" w:eastAsia="en-US" w:bidi="he-IL"/>
        </w:rPr>
        <w:t xml:space="preserve">To configure metadata: </w:t>
      </w:r>
    </w:p>
    <w:p w14:paraId="4AFDA010" w14:textId="77777777" w:rsidR="003E4355" w:rsidRDefault="003E4355" w:rsidP="00E6224A">
      <w:pPr>
        <w:pStyle w:val="af"/>
        <w:keepNext/>
        <w:keepLines/>
        <w:numPr>
          <w:ilvl w:val="0"/>
          <w:numId w:val="32"/>
        </w:numPr>
        <w:rPr>
          <w:rFonts w:ascii="Roboto" w:eastAsiaTheme="minorHAnsi" w:hAnsi="Roboto" w:cs="Arial"/>
          <w:sz w:val="20"/>
          <w:szCs w:val="18"/>
          <w:lang w:val="en" w:eastAsia="en-US"/>
        </w:rPr>
      </w:pPr>
      <w:r w:rsidRPr="00ED28EA">
        <w:rPr>
          <w:rFonts w:ascii="Roboto" w:eastAsiaTheme="minorHAnsi" w:hAnsi="Roboto" w:cs="Arial"/>
          <w:sz w:val="20"/>
          <w:szCs w:val="18"/>
          <w:lang w:val="en" w:eastAsia="en-US"/>
        </w:rPr>
        <w:t xml:space="preserve">Launch the Milestone </w:t>
      </w:r>
      <w:sdt>
        <w:sdtPr>
          <w:tag w:val="goog_rdk_0"/>
          <w:id w:val="-1259438405"/>
        </w:sdtPr>
        <w:sdtEndPr/>
        <w:sdtContent/>
      </w:sdt>
      <w:sdt>
        <w:sdtPr>
          <w:tag w:val="goog_rdk_2"/>
          <w:id w:val="926231903"/>
        </w:sdtPr>
        <w:sdtEndPr/>
        <w:sdtContent/>
      </w:sdt>
      <w:sdt>
        <w:sdtPr>
          <w:tag w:val="goog_rdk_6"/>
          <w:id w:val="-247044631"/>
        </w:sdtPr>
        <w:sdtEndPr/>
        <w:sdtContent/>
      </w:sdt>
      <w:sdt>
        <w:sdtPr>
          <w:tag w:val="goog_rdk_11"/>
          <w:id w:val="11189251"/>
        </w:sdtPr>
        <w:sdtEndPr/>
        <w:sdtContent/>
      </w:sdt>
      <w:r w:rsidRPr="00ED28EA">
        <w:rPr>
          <w:rFonts w:ascii="Roboto" w:eastAsiaTheme="minorHAnsi" w:hAnsi="Roboto" w:cs="Arial"/>
          <w:sz w:val="20"/>
          <w:szCs w:val="18"/>
          <w:lang w:val="en" w:eastAsia="en-US"/>
        </w:rPr>
        <w:t xml:space="preserve">XProtect </w:t>
      </w:r>
      <w:r>
        <w:rPr>
          <w:rFonts w:ascii="Roboto" w:eastAsiaTheme="minorHAnsi" w:hAnsi="Roboto" w:cs="Arial"/>
          <w:sz w:val="20"/>
          <w:szCs w:val="18"/>
          <w:lang w:val="en" w:eastAsia="en-US"/>
        </w:rPr>
        <w:t xml:space="preserve">Management </w:t>
      </w:r>
      <w:r w:rsidRPr="00ED28EA">
        <w:rPr>
          <w:rFonts w:ascii="Roboto" w:eastAsiaTheme="minorHAnsi" w:hAnsi="Roboto" w:cs="Arial"/>
          <w:sz w:val="20"/>
          <w:szCs w:val="18"/>
          <w:lang w:val="en" w:eastAsia="en-US"/>
        </w:rPr>
        <w:t xml:space="preserve">client. </w:t>
      </w:r>
    </w:p>
    <w:p w14:paraId="4B70653A" w14:textId="23516D95" w:rsidR="003E4355" w:rsidRDefault="0080701D" w:rsidP="00E6224A">
      <w:pPr>
        <w:pStyle w:val="af"/>
        <w:keepNext/>
        <w:keepLines/>
        <w:numPr>
          <w:ilvl w:val="0"/>
          <w:numId w:val="32"/>
        </w:numPr>
        <w:rPr>
          <w:rFonts w:ascii="Roboto" w:eastAsiaTheme="minorHAnsi" w:hAnsi="Roboto" w:cs="Arial"/>
          <w:sz w:val="20"/>
          <w:szCs w:val="18"/>
          <w:lang w:val="en" w:eastAsia="en-US"/>
        </w:rPr>
      </w:pPr>
      <w:r w:rsidRPr="00154B8F">
        <w:rPr>
          <w:noProof/>
          <w:lang w:val="en" w:eastAsia="en-US"/>
        </w:rPr>
        <mc:AlternateContent>
          <mc:Choice Requires="wps">
            <w:drawing>
              <wp:anchor distT="0" distB="0" distL="114300" distR="114300" simplePos="0" relativeHeight="251776000" behindDoc="0" locked="0" layoutInCell="1" allowOverlap="1" wp14:anchorId="5C72B631" wp14:editId="178F01E5">
                <wp:simplePos x="0" y="0"/>
                <wp:positionH relativeFrom="column">
                  <wp:posOffset>1472565</wp:posOffset>
                </wp:positionH>
                <wp:positionV relativeFrom="paragraph">
                  <wp:posOffset>1395095</wp:posOffset>
                </wp:positionV>
                <wp:extent cx="815340" cy="175260"/>
                <wp:effectExtent l="0" t="0" r="22860" b="15240"/>
                <wp:wrapNone/>
                <wp:docPr id="13" name="Rectangle 13"/>
                <wp:cNvGraphicFramePr/>
                <a:graphic xmlns:a="http://schemas.openxmlformats.org/drawingml/2006/main">
                  <a:graphicData uri="http://schemas.microsoft.com/office/word/2010/wordprocessingShape">
                    <wps:wsp>
                      <wps:cNvSpPr/>
                      <wps:spPr>
                        <a:xfrm>
                          <a:off x="0" y="0"/>
                          <a:ext cx="815340" cy="1752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05F8" id="Rectangle 13" o:spid="_x0000_s1026" style="position:absolute;margin-left:115.95pt;margin-top:109.85pt;width:64.2pt;height:1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" filled="f" strokecolor="red" strokeweight="1.75pt"/>
            </w:pict>
          </mc:Fallback>
        </mc:AlternateContent>
      </w:r>
      <w:r w:rsidR="003E4355">
        <w:rPr>
          <w:rFonts w:ascii="Roboto" w:eastAsiaTheme="minorHAnsi" w:hAnsi="Roboto" w:cs="Arial"/>
          <w:sz w:val="20"/>
          <w:szCs w:val="18"/>
          <w:lang w:val="en" w:eastAsia="en-US"/>
        </w:rPr>
        <w:t xml:space="preserve">Make sure the AnyVision Gateway hosting service is running. </w:t>
      </w:r>
      <w:r w:rsidR="003E4355">
        <w:rPr>
          <w:rFonts w:ascii="Roboto" w:eastAsiaTheme="minorHAnsi" w:hAnsi="Roboto" w:cs="Arial"/>
          <w:sz w:val="20"/>
          <w:szCs w:val="18"/>
          <w:lang w:val="en" w:eastAsia="en-US"/>
        </w:rPr>
        <w:br/>
      </w:r>
      <w:r w:rsidR="003E4355">
        <w:rPr>
          <w:rFonts w:ascii="Roboto" w:eastAsiaTheme="minorHAnsi" w:hAnsi="Roboto" w:cs="Arial"/>
          <w:sz w:val="20"/>
          <w:szCs w:val="18"/>
          <w:lang w:val="en" w:eastAsia="en-US"/>
        </w:rPr>
        <w:br/>
      </w:r>
      <w:r w:rsidR="003E4355" w:rsidRPr="003E4355">
        <w:rPr>
          <w:rFonts w:ascii="Roboto" w:eastAsiaTheme="minorHAnsi" w:hAnsi="Roboto" w:cs="Arial"/>
          <w:noProof/>
          <w:sz w:val="20"/>
          <w:szCs w:val="18"/>
          <w:lang w:val="en" w:eastAsia="en-US"/>
        </w:rPr>
        <w:drawing>
          <wp:inline distT="0" distB="0" distL="0" distR="0" wp14:anchorId="6DCFBE65" wp14:editId="49DACA27">
            <wp:extent cx="2545301" cy="3269263"/>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5301" cy="3269263"/>
                    </a:xfrm>
                    <a:prstGeom prst="rect">
                      <a:avLst/>
                    </a:prstGeom>
                    <a:ln>
                      <a:solidFill>
                        <a:schemeClr val="accent1"/>
                      </a:solidFill>
                    </a:ln>
                  </pic:spPr>
                </pic:pic>
              </a:graphicData>
            </a:graphic>
          </wp:inline>
        </w:drawing>
      </w:r>
    </w:p>
    <w:p w14:paraId="4E3BE7D7" w14:textId="1749E71E" w:rsidR="0080701D" w:rsidRPr="0080701D" w:rsidRDefault="0080701D" w:rsidP="00F46A8A">
      <w:pPr>
        <w:pStyle w:val="FigureCaption"/>
        <w:ind w:left="1440"/>
      </w:pPr>
      <w:bookmarkStart w:id="194" w:name="_Toc10041644"/>
      <w:r w:rsidRPr="0019657B">
        <w:t xml:space="preserve">Figure </w:t>
      </w:r>
      <w:r w:rsidRPr="0019657B">
        <w:fldChar w:fldCharType="begin"/>
      </w:r>
      <w:r w:rsidRPr="0019657B">
        <w:instrText xml:space="preserve"> seq figure </w:instrText>
      </w:r>
      <w:r w:rsidRPr="0019657B">
        <w:fldChar w:fldCharType="separate"/>
      </w:r>
      <w:r w:rsidR="00AC2F41">
        <w:rPr>
          <w:noProof/>
        </w:rPr>
        <w:t>10</w:t>
      </w:r>
      <w:r w:rsidRPr="0019657B">
        <w:rPr>
          <w:noProof/>
        </w:rPr>
        <w:fldChar w:fldCharType="end"/>
      </w:r>
      <w:r w:rsidRPr="0019657B">
        <w:t xml:space="preserve">. </w:t>
      </w:r>
      <w:r>
        <w:t>Management Client</w:t>
      </w:r>
      <w:r w:rsidRPr="0019657B">
        <w:t xml:space="preserve">. </w:t>
      </w:r>
      <w:r>
        <w:t>Recording Servers</w:t>
      </w:r>
      <w:bookmarkEnd w:id="194"/>
    </w:p>
    <w:p w14:paraId="1EA7F5F5" w14:textId="7F98D044" w:rsidR="00ED28EA" w:rsidRDefault="00ED28EA" w:rsidP="00E6224A">
      <w:pPr>
        <w:pStyle w:val="af"/>
        <w:numPr>
          <w:ilvl w:val="0"/>
          <w:numId w:val="32"/>
        </w:numPr>
        <w:rPr>
          <w:rFonts w:ascii="Arial" w:eastAsiaTheme="minorHAnsi" w:hAnsi="Arial" w:cs="Arial"/>
          <w:sz w:val="20"/>
          <w:szCs w:val="18"/>
          <w:lang w:val="en" w:eastAsia="en-US"/>
        </w:rPr>
      </w:pPr>
      <w:r w:rsidRPr="00154B8F">
        <w:rPr>
          <w:noProof/>
          <w:lang w:val="en" w:eastAsia="en-US"/>
        </w:rPr>
        <w:lastRenderedPageBreak/>
        <mc:AlternateContent>
          <mc:Choice Requires="wps">
            <w:drawing>
              <wp:anchor distT="0" distB="0" distL="114300" distR="114300" simplePos="0" relativeHeight="251768832" behindDoc="0" locked="0" layoutInCell="1" allowOverlap="1" wp14:anchorId="76E85136" wp14:editId="5A3A1EA7">
                <wp:simplePos x="0" y="0"/>
                <wp:positionH relativeFrom="column">
                  <wp:posOffset>1884045</wp:posOffset>
                </wp:positionH>
                <wp:positionV relativeFrom="paragraph">
                  <wp:posOffset>1819275</wp:posOffset>
                </wp:positionV>
                <wp:extent cx="2377440" cy="289560"/>
                <wp:effectExtent l="0" t="0" r="22860" b="15240"/>
                <wp:wrapNone/>
                <wp:docPr id="30" name="Rectangle 30"/>
                <wp:cNvGraphicFramePr/>
                <a:graphic xmlns:a="http://schemas.openxmlformats.org/drawingml/2006/main">
                  <a:graphicData uri="http://schemas.microsoft.com/office/word/2010/wordprocessingShape">
                    <wps:wsp>
                      <wps:cNvSpPr/>
                      <wps:spPr>
                        <a:xfrm>
                          <a:off x="0" y="0"/>
                          <a:ext cx="2377440" cy="2895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36867" id="Rectangle 30" o:spid="_x0000_s1026" style="position:absolute;margin-left:148.35pt;margin-top:143.25pt;width:187.2pt;height:2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" filled="f" strokecolor="red" strokeweight="1.75pt"/>
            </w:pict>
          </mc:Fallback>
        </mc:AlternateContent>
      </w:r>
      <w:r w:rsidR="0080701D">
        <w:rPr>
          <w:rFonts w:ascii="Roboto" w:eastAsiaTheme="minorHAnsi" w:hAnsi="Roboto" w:cs="Arial"/>
          <w:sz w:val="20"/>
          <w:szCs w:val="18"/>
          <w:lang w:val="en" w:eastAsia="en-US"/>
        </w:rPr>
        <w:t xml:space="preserve">In </w:t>
      </w:r>
      <w:r w:rsidR="0080701D" w:rsidRPr="0080701D">
        <w:rPr>
          <w:rFonts w:ascii="Roboto" w:eastAsiaTheme="minorHAnsi" w:hAnsi="Roboto" w:cs="Arial"/>
          <w:b/>
          <w:bCs/>
          <w:sz w:val="20"/>
          <w:szCs w:val="18"/>
          <w:lang w:val="en" w:eastAsia="en-US"/>
        </w:rPr>
        <w:t>Site Navigation</w:t>
      </w:r>
      <w:r w:rsidR="0080701D">
        <w:rPr>
          <w:rFonts w:ascii="Roboto" w:eastAsiaTheme="minorHAnsi" w:hAnsi="Roboto" w:cs="Arial"/>
          <w:sz w:val="20"/>
          <w:szCs w:val="18"/>
          <w:lang w:val="en" w:eastAsia="en-US"/>
        </w:rPr>
        <w:t>, r</w:t>
      </w:r>
      <w:r w:rsidRPr="0019657B">
        <w:rPr>
          <w:rFonts w:ascii="Roboto" w:eastAsiaTheme="minorHAnsi" w:hAnsi="Roboto" w:cs="Arial"/>
          <w:sz w:val="20"/>
          <w:szCs w:val="18"/>
          <w:lang w:val="en" w:eastAsia="en-US"/>
        </w:rPr>
        <w:t xml:space="preserve">ight-click </w:t>
      </w:r>
      <w:r w:rsidRPr="0019657B">
        <w:rPr>
          <w:rFonts w:ascii="Roboto" w:eastAsiaTheme="minorHAnsi" w:hAnsi="Roboto" w:cs="Arial"/>
          <w:b/>
          <w:bCs/>
          <w:sz w:val="20"/>
          <w:szCs w:val="18"/>
          <w:lang w:val="en" w:eastAsia="en-US"/>
        </w:rPr>
        <w:t>Recording Servers</w:t>
      </w:r>
      <w:r w:rsidRPr="0019657B">
        <w:rPr>
          <w:rFonts w:ascii="Roboto" w:eastAsiaTheme="minorHAnsi" w:hAnsi="Roboto" w:cs="Arial"/>
          <w:sz w:val="20"/>
          <w:szCs w:val="18"/>
          <w:lang w:val="en" w:eastAsia="en-US"/>
        </w:rPr>
        <w:t xml:space="preserve"> and choose </w:t>
      </w:r>
      <w:r w:rsidRPr="0019657B">
        <w:rPr>
          <w:rFonts w:ascii="Roboto" w:eastAsiaTheme="minorHAnsi" w:hAnsi="Roboto" w:cs="Arial"/>
          <w:b/>
          <w:bCs/>
          <w:sz w:val="20"/>
          <w:szCs w:val="18"/>
          <w:lang w:val="en" w:eastAsia="en-US"/>
        </w:rPr>
        <w:t>Add Hardware</w:t>
      </w:r>
      <w:r w:rsidRPr="0019657B">
        <w:rPr>
          <w:rFonts w:ascii="Roboto" w:eastAsiaTheme="minorHAnsi" w:hAnsi="Roboto" w:cs="Arial"/>
          <w:sz w:val="20"/>
          <w:szCs w:val="18"/>
          <w:lang w:val="en" w:eastAsia="en-US"/>
        </w:rPr>
        <w:t>.</w:t>
      </w:r>
      <w:r>
        <w:rPr>
          <w:rFonts w:ascii="Arial" w:eastAsiaTheme="minorHAnsi" w:hAnsi="Arial" w:cs="Arial"/>
          <w:sz w:val="20"/>
          <w:szCs w:val="18"/>
          <w:lang w:val="en" w:eastAsia="en-US"/>
        </w:rPr>
        <w:t xml:space="preserve"> </w:t>
      </w:r>
      <w:r>
        <w:rPr>
          <w:rFonts w:ascii="Arial" w:eastAsiaTheme="minorHAnsi" w:hAnsi="Arial" w:cs="Arial"/>
          <w:sz w:val="20"/>
          <w:szCs w:val="18"/>
          <w:lang w:val="en" w:eastAsia="en-US"/>
        </w:rPr>
        <w:br/>
      </w:r>
      <w:r>
        <w:rPr>
          <w:rFonts w:ascii="Arial" w:eastAsiaTheme="minorHAnsi" w:hAnsi="Arial" w:cs="Arial"/>
          <w:sz w:val="20"/>
          <w:szCs w:val="18"/>
          <w:lang w:val="en" w:eastAsia="en-US"/>
        </w:rPr>
        <w:br/>
      </w:r>
      <w:r w:rsidRPr="00ED28EA">
        <w:rPr>
          <w:rFonts w:ascii="Arial" w:eastAsiaTheme="minorHAnsi" w:hAnsi="Arial" w:cs="Arial"/>
          <w:noProof/>
          <w:sz w:val="20"/>
          <w:szCs w:val="18"/>
          <w:lang w:val="en" w:eastAsia="en-US"/>
        </w:rPr>
        <w:drawing>
          <wp:inline distT="0" distB="0" distL="0" distR="0" wp14:anchorId="7BC2C854" wp14:editId="26128A3F">
            <wp:extent cx="4606951" cy="2635250"/>
            <wp:effectExtent l="19050" t="19050" r="2222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7273" cy="2669755"/>
                    </a:xfrm>
                    <a:prstGeom prst="rect">
                      <a:avLst/>
                    </a:prstGeom>
                    <a:ln>
                      <a:solidFill>
                        <a:schemeClr val="accent1">
                          <a:lumMod val="40000"/>
                          <a:lumOff val="60000"/>
                        </a:schemeClr>
                      </a:solidFill>
                    </a:ln>
                  </pic:spPr>
                </pic:pic>
              </a:graphicData>
            </a:graphic>
          </wp:inline>
        </w:drawing>
      </w:r>
    </w:p>
    <w:p w14:paraId="2E5E418E" w14:textId="7F3544EE" w:rsidR="00ED28EA" w:rsidRDefault="00ED28EA" w:rsidP="004B0009">
      <w:pPr>
        <w:pStyle w:val="FigureCaption"/>
        <w:ind w:left="1440"/>
        <w:rPr>
          <w:rFonts w:eastAsiaTheme="minorHAnsi"/>
        </w:rPr>
      </w:pPr>
      <w:bookmarkStart w:id="195" w:name="_Toc10041645"/>
      <w:r w:rsidRPr="0019657B">
        <w:t xml:space="preserve">Figure </w:t>
      </w:r>
      <w:r w:rsidRPr="0019657B">
        <w:fldChar w:fldCharType="begin"/>
      </w:r>
      <w:r w:rsidRPr="0019657B">
        <w:instrText xml:space="preserve"> seq figure </w:instrText>
      </w:r>
      <w:r w:rsidRPr="0019657B">
        <w:fldChar w:fldCharType="separate"/>
      </w:r>
      <w:r w:rsidR="00AC2F41">
        <w:rPr>
          <w:noProof/>
        </w:rPr>
        <w:t>11</w:t>
      </w:r>
      <w:r w:rsidRPr="0019657B">
        <w:rPr>
          <w:noProof/>
        </w:rPr>
        <w:fldChar w:fldCharType="end"/>
      </w:r>
      <w:r w:rsidRPr="0019657B">
        <w:t xml:space="preserve">. VMS Gateway Configuration. </w:t>
      </w:r>
      <w:r>
        <w:t>Adding Hardware</w:t>
      </w:r>
      <w:bookmarkEnd w:id="195"/>
    </w:p>
    <w:p w14:paraId="605789E1" w14:textId="508502BA" w:rsidR="00ED28EA" w:rsidRDefault="00ED28EA" w:rsidP="00E6224A">
      <w:pPr>
        <w:pStyle w:val="af"/>
        <w:numPr>
          <w:ilvl w:val="0"/>
          <w:numId w:val="32"/>
        </w:numPr>
        <w:rPr>
          <w:rFonts w:ascii="Roboto" w:eastAsiaTheme="minorHAnsi" w:hAnsi="Roboto" w:cs="Arial"/>
          <w:sz w:val="20"/>
          <w:szCs w:val="18"/>
          <w:lang w:val="en" w:eastAsia="en-US"/>
        </w:rPr>
      </w:pPr>
      <w:r>
        <w:rPr>
          <w:rFonts w:ascii="Roboto" w:eastAsiaTheme="minorHAnsi" w:hAnsi="Roboto" w:cs="Arial"/>
          <w:sz w:val="20"/>
          <w:szCs w:val="18"/>
          <w:lang w:val="en" w:eastAsia="en-US"/>
        </w:rPr>
        <w:t xml:space="preserve">In the Add Hardware wizard, select </w:t>
      </w:r>
      <w:r w:rsidRPr="00ED28EA">
        <w:rPr>
          <w:rFonts w:ascii="Roboto" w:eastAsiaTheme="minorHAnsi" w:hAnsi="Roboto" w:cs="Arial"/>
          <w:b/>
          <w:bCs/>
          <w:sz w:val="20"/>
          <w:szCs w:val="18"/>
          <w:lang w:val="en" w:eastAsia="en-US"/>
        </w:rPr>
        <w:t>Manual</w:t>
      </w:r>
      <w:r>
        <w:rPr>
          <w:rFonts w:ascii="Roboto" w:eastAsiaTheme="minorHAnsi" w:hAnsi="Roboto" w:cs="Arial"/>
          <w:sz w:val="20"/>
          <w:szCs w:val="18"/>
          <w:lang w:val="en" w:eastAsia="en-US"/>
        </w:rPr>
        <w:t xml:space="preserve">; click </w:t>
      </w:r>
      <w:r w:rsidRPr="00ED28EA">
        <w:rPr>
          <w:rFonts w:ascii="Roboto" w:eastAsiaTheme="minorHAnsi" w:hAnsi="Roboto" w:cs="Arial"/>
          <w:b/>
          <w:bCs/>
          <w:sz w:val="20"/>
          <w:szCs w:val="18"/>
          <w:lang w:val="en" w:eastAsia="en-US"/>
        </w:rPr>
        <w:t>Next</w:t>
      </w:r>
      <w:r>
        <w:rPr>
          <w:rFonts w:ascii="Roboto" w:eastAsiaTheme="minorHAnsi" w:hAnsi="Roboto" w:cs="Arial"/>
          <w:sz w:val="20"/>
          <w:szCs w:val="18"/>
          <w:lang w:val="en" w:eastAsia="en-US"/>
        </w:rPr>
        <w:t xml:space="preserve">.  </w:t>
      </w:r>
    </w:p>
    <w:p w14:paraId="7105B74E" w14:textId="23F42E91" w:rsidR="00ED28EA" w:rsidRPr="0019657B" w:rsidRDefault="00ED28EA" w:rsidP="00E6224A">
      <w:pPr>
        <w:pStyle w:val="af"/>
        <w:numPr>
          <w:ilvl w:val="0"/>
          <w:numId w:val="32"/>
        </w:numPr>
        <w:rPr>
          <w:rFonts w:ascii="Roboto" w:eastAsiaTheme="minorHAnsi" w:hAnsi="Roboto" w:cs="Arial"/>
          <w:sz w:val="20"/>
          <w:szCs w:val="18"/>
          <w:lang w:val="en" w:eastAsia="en-US"/>
        </w:rPr>
      </w:pPr>
      <w:r w:rsidRPr="0019657B">
        <w:rPr>
          <w:rFonts w:ascii="Roboto" w:eastAsiaTheme="minorHAnsi" w:hAnsi="Roboto" w:cs="Arial"/>
          <w:sz w:val="20"/>
          <w:szCs w:val="18"/>
          <w:lang w:val="en" w:eastAsia="en-US"/>
        </w:rPr>
        <w:t>Add a user with the following credentials</w:t>
      </w:r>
      <w:r>
        <w:rPr>
          <w:rFonts w:ascii="Roboto" w:eastAsiaTheme="minorHAnsi" w:hAnsi="Roboto" w:cs="Arial"/>
          <w:sz w:val="20"/>
          <w:szCs w:val="18"/>
          <w:lang w:val="en" w:eastAsia="en-US"/>
        </w:rPr>
        <w:t xml:space="preserve"> (use the MIP password)</w:t>
      </w:r>
      <w:r w:rsidRPr="0019657B">
        <w:rPr>
          <w:rFonts w:ascii="Roboto" w:eastAsiaTheme="minorHAnsi" w:hAnsi="Roboto" w:cs="Arial"/>
          <w:sz w:val="20"/>
          <w:szCs w:val="18"/>
          <w:lang w:val="en" w:eastAsia="en-US"/>
        </w:rPr>
        <w:t xml:space="preserve">: </w:t>
      </w:r>
    </w:p>
    <w:p w14:paraId="4522F5C1" w14:textId="77777777" w:rsidR="004B0009" w:rsidRPr="00424C2B" w:rsidRDefault="00ED28EA" w:rsidP="00424C2B">
      <w:pPr>
        <w:pStyle w:val="af"/>
        <w:keepNext/>
        <w:keepLines/>
        <w:numPr>
          <w:ilvl w:val="0"/>
          <w:numId w:val="36"/>
        </w:numPr>
        <w:spacing w:after="0" w:line="360" w:lineRule="auto"/>
        <w:ind w:left="1843" w:hanging="357"/>
        <w:contextualSpacing/>
        <w:rPr>
          <w:rFonts w:ascii="Roboto" w:hAnsi="Roboto"/>
          <w:bCs/>
          <w:sz w:val="20"/>
          <w:szCs w:val="18"/>
        </w:rPr>
      </w:pPr>
      <w:r w:rsidRPr="00424C2B">
        <w:rPr>
          <w:rFonts w:ascii="Roboto" w:hAnsi="Roboto"/>
          <w:bCs/>
          <w:sz w:val="20"/>
          <w:szCs w:val="18"/>
        </w:rPr>
        <w:t xml:space="preserve">User = </w:t>
      </w:r>
      <w:r w:rsidRPr="002E6136">
        <w:rPr>
          <w:rFonts w:ascii="Roboto" w:hAnsi="Roboto"/>
          <w:b/>
          <w:sz w:val="20"/>
          <w:szCs w:val="18"/>
        </w:rPr>
        <w:t>admin</w:t>
      </w:r>
      <w:r w:rsidRPr="00424C2B">
        <w:rPr>
          <w:rFonts w:ascii="Roboto" w:hAnsi="Roboto"/>
          <w:bCs/>
          <w:sz w:val="20"/>
          <w:szCs w:val="18"/>
        </w:rPr>
        <w:t xml:space="preserve">; </w:t>
      </w:r>
    </w:p>
    <w:p w14:paraId="191F3DEC" w14:textId="627928BE" w:rsidR="00ED28EA" w:rsidRPr="00424C2B" w:rsidRDefault="00ED28EA" w:rsidP="00424C2B">
      <w:pPr>
        <w:pStyle w:val="af"/>
        <w:keepNext/>
        <w:keepLines/>
        <w:numPr>
          <w:ilvl w:val="0"/>
          <w:numId w:val="36"/>
        </w:numPr>
        <w:spacing w:after="0" w:line="360" w:lineRule="auto"/>
        <w:ind w:left="1843" w:hanging="357"/>
        <w:contextualSpacing/>
        <w:rPr>
          <w:rFonts w:ascii="Roboto" w:hAnsi="Roboto"/>
          <w:bCs/>
          <w:sz w:val="20"/>
          <w:szCs w:val="18"/>
        </w:rPr>
      </w:pPr>
      <w:r w:rsidRPr="00424C2B">
        <w:rPr>
          <w:rFonts w:ascii="Roboto" w:hAnsi="Roboto"/>
          <w:bCs/>
          <w:sz w:val="20"/>
          <w:szCs w:val="18"/>
        </w:rPr>
        <w:t xml:space="preserve">Password = </w:t>
      </w:r>
      <w:r w:rsidRPr="002E6136">
        <w:rPr>
          <w:rFonts w:ascii="Roboto" w:hAnsi="Roboto"/>
          <w:b/>
          <w:sz w:val="20"/>
          <w:szCs w:val="18"/>
        </w:rPr>
        <w:t>1234</w:t>
      </w:r>
      <w:r w:rsidRPr="00424C2B">
        <w:rPr>
          <w:rFonts w:ascii="Roboto" w:hAnsi="Roboto"/>
          <w:bCs/>
          <w:sz w:val="20"/>
          <w:szCs w:val="18"/>
        </w:rPr>
        <w:t xml:space="preserve">. </w:t>
      </w:r>
      <w:r w:rsidRPr="00424C2B">
        <w:rPr>
          <w:rFonts w:ascii="Roboto" w:hAnsi="Roboto"/>
          <w:bCs/>
          <w:sz w:val="20"/>
          <w:szCs w:val="18"/>
        </w:rPr>
        <w:br/>
      </w:r>
      <w:r w:rsidRPr="00424C2B">
        <w:rPr>
          <w:rFonts w:ascii="Roboto" w:hAnsi="Roboto"/>
          <w:bCs/>
          <w:noProof/>
          <w:sz w:val="20"/>
          <w:szCs w:val="18"/>
        </w:rPr>
        <w:drawing>
          <wp:inline distT="0" distB="0" distL="0" distR="0" wp14:anchorId="3F62815E" wp14:editId="045115E2">
            <wp:extent cx="4373880" cy="2499360"/>
            <wp:effectExtent l="19050" t="19050" r="2667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t="399" r="461" b="1496"/>
                    <a:stretch/>
                  </pic:blipFill>
                  <pic:spPr bwMode="auto">
                    <a:xfrm>
                      <a:off x="0" y="0"/>
                      <a:ext cx="4374572" cy="2499755"/>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6A591E85" w14:textId="0D833D05" w:rsidR="00ED28EA" w:rsidRPr="00E97015" w:rsidRDefault="00ED28EA" w:rsidP="004B0009">
      <w:pPr>
        <w:pStyle w:val="FigureCaption"/>
        <w:ind w:left="1800"/>
      </w:pPr>
      <w:bookmarkStart w:id="196" w:name="_Toc10041646"/>
      <w:r w:rsidRPr="0019657B">
        <w:t xml:space="preserve">Figure </w:t>
      </w:r>
      <w:r w:rsidRPr="0019657B">
        <w:fldChar w:fldCharType="begin"/>
      </w:r>
      <w:r w:rsidRPr="0019657B">
        <w:instrText xml:space="preserve"> seq figure </w:instrText>
      </w:r>
      <w:r w:rsidRPr="0019657B">
        <w:fldChar w:fldCharType="separate"/>
      </w:r>
      <w:r w:rsidR="00AC2F41">
        <w:rPr>
          <w:noProof/>
        </w:rPr>
        <w:t>12</w:t>
      </w:r>
      <w:r w:rsidRPr="0019657B">
        <w:rPr>
          <w:noProof/>
        </w:rPr>
        <w:fldChar w:fldCharType="end"/>
      </w:r>
      <w:r w:rsidRPr="0019657B">
        <w:t>. Add User. Set Credentials</w:t>
      </w:r>
      <w:bookmarkEnd w:id="196"/>
      <w:r w:rsidRPr="0019657B">
        <w:t xml:space="preserve">  </w:t>
      </w:r>
    </w:p>
    <w:p w14:paraId="77F4C801" w14:textId="77777777" w:rsidR="00ED28EA" w:rsidRPr="00CF137D" w:rsidRDefault="00ED28EA" w:rsidP="00E6224A">
      <w:pPr>
        <w:pStyle w:val="af"/>
        <w:numPr>
          <w:ilvl w:val="0"/>
          <w:numId w:val="32"/>
        </w:numPr>
        <w:rPr>
          <w:rFonts w:asciiTheme="minorBidi" w:hAnsiTheme="minorBidi" w:cstheme="minorBidi"/>
          <w:sz w:val="20"/>
          <w:szCs w:val="18"/>
        </w:rPr>
      </w:pPr>
      <w:r>
        <w:rPr>
          <w:rFonts w:asciiTheme="minorBidi" w:hAnsiTheme="minorBidi" w:cstheme="minorBidi"/>
          <w:sz w:val="20"/>
          <w:szCs w:val="18"/>
        </w:rPr>
        <w:t xml:space="preserve">Click </w:t>
      </w:r>
      <w:r w:rsidRPr="00CF137D">
        <w:rPr>
          <w:rFonts w:asciiTheme="minorBidi" w:hAnsiTheme="minorBidi" w:cstheme="minorBidi"/>
          <w:b/>
          <w:bCs/>
          <w:sz w:val="20"/>
          <w:szCs w:val="18"/>
        </w:rPr>
        <w:t>Next</w:t>
      </w:r>
      <w:r>
        <w:rPr>
          <w:rFonts w:asciiTheme="minorBidi" w:hAnsiTheme="minorBidi" w:cstheme="minorBidi"/>
          <w:sz w:val="20"/>
          <w:szCs w:val="18"/>
        </w:rPr>
        <w:t xml:space="preserve">. </w:t>
      </w:r>
    </w:p>
    <w:p w14:paraId="04A9B997" w14:textId="69E0C0FB" w:rsidR="00ED28EA" w:rsidRDefault="00ED28EA" w:rsidP="00E6224A">
      <w:pPr>
        <w:pStyle w:val="af"/>
        <w:numPr>
          <w:ilvl w:val="0"/>
          <w:numId w:val="32"/>
        </w:numPr>
        <w:rPr>
          <w:rFonts w:ascii="Arial" w:eastAsiaTheme="minorHAnsi" w:hAnsi="Arial" w:cs="Arial"/>
          <w:sz w:val="20"/>
          <w:szCs w:val="18"/>
          <w:lang w:val="en" w:eastAsia="en-US"/>
        </w:rPr>
      </w:pPr>
      <w:r>
        <w:rPr>
          <w:rFonts w:ascii="Arial" w:eastAsiaTheme="minorHAnsi" w:hAnsi="Arial" w:cs="Arial"/>
          <w:sz w:val="20"/>
          <w:szCs w:val="18"/>
          <w:lang w:val="en" w:eastAsia="en-US"/>
        </w:rPr>
        <w:t xml:space="preserve">For the various camera hardware devices, select drivers. In the drivers list, </w:t>
      </w:r>
      <w:r w:rsidR="0080701D">
        <w:rPr>
          <w:rFonts w:ascii="Arial" w:eastAsiaTheme="minorHAnsi" w:hAnsi="Arial" w:cs="Arial"/>
          <w:sz w:val="20"/>
          <w:szCs w:val="18"/>
          <w:lang w:val="en" w:eastAsia="en-US"/>
        </w:rPr>
        <w:t xml:space="preserve">select the </w:t>
      </w:r>
      <w:r w:rsidR="0080701D" w:rsidRPr="002E6136">
        <w:rPr>
          <w:rFonts w:ascii="Arial" w:eastAsiaTheme="minorHAnsi" w:hAnsi="Arial" w:cs="Arial"/>
          <w:b/>
          <w:bCs/>
          <w:sz w:val="20"/>
          <w:szCs w:val="18"/>
          <w:lang w:val="en" w:eastAsia="en-US"/>
        </w:rPr>
        <w:t>MIP Driver</w:t>
      </w:r>
      <w:r w:rsidR="0080701D">
        <w:rPr>
          <w:rFonts w:ascii="Arial" w:eastAsiaTheme="minorHAnsi" w:hAnsi="Arial" w:cs="Arial"/>
          <w:sz w:val="20"/>
          <w:szCs w:val="18"/>
          <w:lang w:val="en" w:eastAsia="en-US"/>
        </w:rPr>
        <w:t xml:space="preserve"> (only). </w:t>
      </w:r>
      <w:r>
        <w:rPr>
          <w:rFonts w:ascii="Arial" w:eastAsiaTheme="minorHAnsi" w:hAnsi="Arial" w:cs="Arial"/>
          <w:sz w:val="20"/>
          <w:szCs w:val="18"/>
          <w:lang w:val="en" w:eastAsia="en-US"/>
        </w:rPr>
        <w:br/>
      </w:r>
      <w:r>
        <w:rPr>
          <w:rFonts w:ascii="Arial" w:eastAsiaTheme="minorHAnsi" w:hAnsi="Arial" w:cs="Arial"/>
          <w:sz w:val="20"/>
          <w:szCs w:val="18"/>
          <w:lang w:val="en" w:eastAsia="en-US"/>
        </w:rPr>
        <w:lastRenderedPageBreak/>
        <w:br/>
      </w:r>
      <w:r w:rsidR="002E6136" w:rsidRPr="00154B8F">
        <w:rPr>
          <w:noProof/>
          <w:lang w:val="en" w:eastAsia="en-US"/>
        </w:rPr>
        <mc:AlternateContent>
          <mc:Choice Requires="wps">
            <w:drawing>
              <wp:anchor distT="0" distB="0" distL="114300" distR="114300" simplePos="0" relativeHeight="251778048" behindDoc="0" locked="0" layoutInCell="1" allowOverlap="1" wp14:anchorId="52307747" wp14:editId="5836175F">
                <wp:simplePos x="0" y="0"/>
                <wp:positionH relativeFrom="column">
                  <wp:posOffset>1187450</wp:posOffset>
                </wp:positionH>
                <wp:positionV relativeFrom="paragraph">
                  <wp:posOffset>1686560</wp:posOffset>
                </wp:positionV>
                <wp:extent cx="478895" cy="112121"/>
                <wp:effectExtent l="0" t="0" r="16510" b="21590"/>
                <wp:wrapNone/>
                <wp:docPr id="84687" name="Rectangle 84687"/>
                <wp:cNvGraphicFramePr/>
                <a:graphic xmlns:a="http://schemas.openxmlformats.org/drawingml/2006/main">
                  <a:graphicData uri="http://schemas.microsoft.com/office/word/2010/wordprocessingShape">
                    <wps:wsp>
                      <wps:cNvSpPr/>
                      <wps:spPr>
                        <a:xfrm>
                          <a:off x="0" y="0"/>
                          <a:ext cx="478895" cy="112121"/>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254C" id="Rectangle 84687" o:spid="_x0000_s1026" style="position:absolute;margin-left:93.5pt;margin-top:132.8pt;width:37.7pt;height:8.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" filled="f" strokecolor="red" strokeweight="1.75pt"/>
            </w:pict>
          </mc:Fallback>
        </mc:AlternateContent>
      </w:r>
      <w:r w:rsidR="0080701D" w:rsidRPr="0080701D">
        <w:rPr>
          <w:rFonts w:ascii="Arial" w:eastAsiaTheme="minorHAnsi" w:hAnsi="Arial" w:cs="Arial"/>
          <w:noProof/>
          <w:sz w:val="20"/>
          <w:szCs w:val="18"/>
          <w:lang w:val="en" w:eastAsia="en-US"/>
        </w:rPr>
        <w:drawing>
          <wp:inline distT="0" distB="0" distL="0" distR="0" wp14:anchorId="19AEF6E3" wp14:editId="2370C2D2">
            <wp:extent cx="4641163" cy="2145030"/>
            <wp:effectExtent l="19050" t="19050" r="26670" b="26670"/>
            <wp:docPr id="84683" name="Picture 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26" b="1063"/>
                    <a:stretch/>
                  </pic:blipFill>
                  <pic:spPr bwMode="auto">
                    <a:xfrm>
                      <a:off x="0" y="0"/>
                      <a:ext cx="4677499" cy="2161823"/>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7E4186A1" w14:textId="367E8328" w:rsidR="00ED28EA" w:rsidRPr="0019657B" w:rsidRDefault="00ED28EA" w:rsidP="00F46A8A">
      <w:pPr>
        <w:pStyle w:val="FigureCaption"/>
        <w:ind w:left="1440"/>
        <w:rPr>
          <w:rFonts w:eastAsiaTheme="minorHAnsi" w:cs="Arial"/>
        </w:rPr>
      </w:pPr>
      <w:bookmarkStart w:id="197" w:name="_Toc10041647"/>
      <w:r w:rsidRPr="0019657B">
        <w:t xml:space="preserve">Figure </w:t>
      </w:r>
      <w:r w:rsidRPr="0019657B">
        <w:fldChar w:fldCharType="begin"/>
      </w:r>
      <w:r w:rsidRPr="0019657B">
        <w:instrText xml:space="preserve"> seq figure </w:instrText>
      </w:r>
      <w:r w:rsidRPr="0019657B">
        <w:fldChar w:fldCharType="separate"/>
      </w:r>
      <w:r w:rsidR="00AC2F41">
        <w:rPr>
          <w:noProof/>
        </w:rPr>
        <w:t>13</w:t>
      </w:r>
      <w:r w:rsidRPr="0019657B">
        <w:rPr>
          <w:noProof/>
        </w:rPr>
        <w:fldChar w:fldCharType="end"/>
      </w:r>
      <w:r w:rsidRPr="0019657B">
        <w:t>. Camera Hardware. Select Device Drivers</w:t>
      </w:r>
      <w:bookmarkEnd w:id="197"/>
      <w:r w:rsidRPr="0019657B">
        <w:t xml:space="preserve">  </w:t>
      </w:r>
    </w:p>
    <w:p w14:paraId="471E16C2" w14:textId="3BC4219D" w:rsidR="00ED28EA" w:rsidRPr="00ED28EA" w:rsidRDefault="00ED28EA" w:rsidP="00E6224A">
      <w:pPr>
        <w:pStyle w:val="af"/>
        <w:numPr>
          <w:ilvl w:val="0"/>
          <w:numId w:val="32"/>
        </w:numPr>
        <w:rPr>
          <w:rFonts w:ascii="Arial" w:eastAsiaTheme="minorHAnsi" w:hAnsi="Arial" w:cs="Arial"/>
          <w:sz w:val="20"/>
          <w:szCs w:val="18"/>
          <w:lang w:val="en" w:eastAsia="en-US"/>
        </w:rPr>
      </w:pPr>
      <w:r>
        <w:rPr>
          <w:rFonts w:ascii="Arial" w:eastAsiaTheme="minorHAnsi" w:hAnsi="Arial" w:cs="Arial"/>
          <w:sz w:val="20"/>
          <w:szCs w:val="18"/>
          <w:lang w:val="en" w:eastAsia="en-US"/>
        </w:rPr>
        <w:t xml:space="preserve">Click </w:t>
      </w:r>
      <w:r w:rsidRPr="00ED28EA">
        <w:rPr>
          <w:rFonts w:ascii="Arial" w:eastAsiaTheme="minorHAnsi" w:hAnsi="Arial" w:cs="Arial"/>
          <w:b/>
          <w:bCs/>
          <w:sz w:val="20"/>
          <w:szCs w:val="18"/>
          <w:lang w:val="en" w:eastAsia="en-US"/>
        </w:rPr>
        <w:t>Next</w:t>
      </w:r>
      <w:r>
        <w:rPr>
          <w:rFonts w:ascii="Arial" w:eastAsiaTheme="minorHAnsi" w:hAnsi="Arial" w:cs="Arial"/>
          <w:sz w:val="20"/>
          <w:szCs w:val="18"/>
          <w:lang w:val="en" w:eastAsia="en-US"/>
        </w:rPr>
        <w:t xml:space="preserve">. </w:t>
      </w:r>
    </w:p>
    <w:p w14:paraId="77313DB2" w14:textId="5478FCA0" w:rsidR="00ED28EA" w:rsidRDefault="00ED28EA" w:rsidP="00E6224A">
      <w:pPr>
        <w:pStyle w:val="af"/>
        <w:numPr>
          <w:ilvl w:val="0"/>
          <w:numId w:val="32"/>
        </w:numPr>
        <w:rPr>
          <w:rFonts w:ascii="Arial" w:eastAsiaTheme="minorHAnsi" w:hAnsi="Arial" w:cs="Arial"/>
          <w:sz w:val="20"/>
          <w:szCs w:val="18"/>
          <w:lang w:val="en" w:eastAsia="en-US"/>
        </w:rPr>
      </w:pPr>
      <w:r w:rsidRPr="0019657B">
        <w:rPr>
          <w:rFonts w:ascii="Roboto" w:eastAsiaTheme="minorHAnsi" w:hAnsi="Roboto" w:cs="Arial"/>
          <w:sz w:val="20"/>
          <w:szCs w:val="18"/>
          <w:lang w:val="en" w:eastAsia="en-US"/>
        </w:rPr>
        <w:t xml:space="preserve">For the various hardware devices, associate the relevant IP </w:t>
      </w:r>
      <w:sdt>
        <w:sdtPr>
          <w:tag w:val="goog_rdk_5"/>
          <w:id w:val="1154878098"/>
        </w:sdtPr>
        <w:sdtEndPr/>
        <w:sdtContent/>
      </w:sdt>
      <w:sdt>
        <w:sdtPr>
          <w:tag w:val="goog_rdk_10"/>
          <w:id w:val="-1044911796"/>
        </w:sdtPr>
        <w:sdtEndPr/>
        <w:sdtContent/>
      </w:sdt>
      <w:sdt>
        <w:sdtPr>
          <w:tag w:val="goog_rdk_15"/>
          <w:id w:val="1881746300"/>
        </w:sdtPr>
        <w:sdtEndPr/>
        <w:sdtContent/>
      </w:sdt>
      <w:r w:rsidRPr="0019657B">
        <w:rPr>
          <w:rFonts w:ascii="Roboto" w:eastAsiaTheme="minorHAnsi" w:hAnsi="Roboto" w:cs="Arial"/>
          <w:sz w:val="20"/>
          <w:szCs w:val="18"/>
          <w:lang w:val="en" w:eastAsia="en-US"/>
        </w:rPr>
        <w:t>address</w:t>
      </w:r>
      <w:r w:rsidR="0080701D">
        <w:rPr>
          <w:rFonts w:ascii="Roboto" w:eastAsiaTheme="minorHAnsi" w:hAnsi="Roboto" w:cs="Arial"/>
          <w:sz w:val="20"/>
          <w:szCs w:val="18"/>
          <w:lang w:val="en" w:eastAsia="en-US"/>
        </w:rPr>
        <w:t xml:space="preserve"> and port </w:t>
      </w:r>
      <w:r w:rsidR="0080701D" w:rsidRPr="0080701D">
        <w:rPr>
          <w:rFonts w:ascii="Roboto" w:eastAsiaTheme="minorHAnsi" w:hAnsi="Roboto" w:cs="Arial"/>
          <w:b/>
          <w:bCs/>
          <w:sz w:val="20"/>
          <w:szCs w:val="18"/>
          <w:lang w:val="en" w:eastAsia="en-US"/>
        </w:rPr>
        <w:t>52123</w:t>
      </w:r>
      <w:r w:rsidR="00F4183C">
        <w:rPr>
          <w:rFonts w:ascii="Roboto" w:eastAsiaTheme="minorHAnsi" w:hAnsi="Roboto" w:cs="Arial"/>
          <w:sz w:val="20"/>
          <w:szCs w:val="18"/>
          <w:lang w:val="en" w:eastAsia="en-US"/>
        </w:rPr>
        <w:t xml:space="preserve">; click </w:t>
      </w:r>
      <w:r w:rsidR="00F4183C" w:rsidRPr="00F4183C">
        <w:rPr>
          <w:rFonts w:ascii="Roboto" w:eastAsiaTheme="minorHAnsi" w:hAnsi="Roboto" w:cs="Arial"/>
          <w:b/>
          <w:bCs/>
          <w:sz w:val="20"/>
          <w:szCs w:val="18"/>
          <w:lang w:val="en" w:eastAsia="en-US"/>
        </w:rPr>
        <w:t>Next</w:t>
      </w:r>
      <w:r w:rsidRPr="0019657B">
        <w:rPr>
          <w:rFonts w:ascii="Roboto" w:eastAsiaTheme="minorHAnsi" w:hAnsi="Roboto" w:cs="Arial"/>
          <w:sz w:val="20"/>
          <w:szCs w:val="18"/>
          <w:lang w:val="en" w:eastAsia="en-US"/>
        </w:rPr>
        <w:t>.</w:t>
      </w:r>
      <w:r>
        <w:rPr>
          <w:rFonts w:ascii="Arial" w:eastAsiaTheme="minorHAnsi" w:hAnsi="Arial" w:cs="Arial"/>
          <w:sz w:val="20"/>
          <w:szCs w:val="18"/>
          <w:lang w:val="en" w:eastAsia="en-US"/>
        </w:rPr>
        <w:t xml:space="preserve"> </w:t>
      </w:r>
      <w:r>
        <w:rPr>
          <w:rFonts w:ascii="Arial" w:eastAsiaTheme="minorHAnsi" w:hAnsi="Arial" w:cs="Arial"/>
          <w:sz w:val="20"/>
          <w:szCs w:val="18"/>
          <w:lang w:val="en" w:eastAsia="en-US"/>
        </w:rPr>
        <w:br/>
      </w:r>
      <w:r>
        <w:rPr>
          <w:rFonts w:ascii="Arial" w:eastAsiaTheme="minorHAnsi" w:hAnsi="Arial" w:cs="Arial"/>
          <w:sz w:val="20"/>
          <w:szCs w:val="18"/>
          <w:lang w:val="en" w:eastAsia="en-US"/>
        </w:rPr>
        <w:br/>
      </w:r>
      <w:r w:rsidRPr="00CF137D">
        <w:rPr>
          <w:rFonts w:ascii="Arial" w:eastAsiaTheme="minorHAnsi" w:hAnsi="Arial" w:cs="Arial"/>
          <w:noProof/>
          <w:sz w:val="20"/>
          <w:szCs w:val="18"/>
          <w:lang w:val="en" w:eastAsia="en-US"/>
        </w:rPr>
        <w:drawing>
          <wp:inline distT="0" distB="0" distL="0" distR="0" wp14:anchorId="2D582F03" wp14:editId="1963C2B7">
            <wp:extent cx="4665980" cy="2701191"/>
            <wp:effectExtent l="19050" t="19050" r="2032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9" t="978"/>
                    <a:stretch/>
                  </pic:blipFill>
                  <pic:spPr bwMode="auto">
                    <a:xfrm>
                      <a:off x="0" y="0"/>
                      <a:ext cx="4683115" cy="2711111"/>
                    </a:xfrm>
                    <a:prstGeom prst="rect">
                      <a:avLst/>
                    </a:prstGeom>
                    <a:ln w="9525" cap="flat" cmpd="sng" algn="ctr">
                      <a:solidFill>
                        <a:srgbClr val="4472C4">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EC3078" w14:textId="593DFE3C" w:rsidR="00F4183C" w:rsidRPr="0019657B" w:rsidRDefault="00ED28EA" w:rsidP="007C0D9C">
      <w:pPr>
        <w:pStyle w:val="FigureCaption"/>
        <w:ind w:left="1440"/>
        <w:rPr>
          <w:rFonts w:eastAsiaTheme="minorHAnsi"/>
        </w:rPr>
      </w:pPr>
      <w:bookmarkStart w:id="198" w:name="_Toc10041648"/>
      <w:r w:rsidRPr="0019657B">
        <w:t xml:space="preserve">Figure </w:t>
      </w:r>
      <w:r w:rsidRPr="0019657B">
        <w:fldChar w:fldCharType="begin"/>
      </w:r>
      <w:r w:rsidRPr="0019657B">
        <w:instrText xml:space="preserve"> seq figure </w:instrText>
      </w:r>
      <w:r w:rsidRPr="0019657B">
        <w:fldChar w:fldCharType="separate"/>
      </w:r>
      <w:r w:rsidR="00AC2F41">
        <w:rPr>
          <w:noProof/>
        </w:rPr>
        <w:t>14</w:t>
      </w:r>
      <w:r w:rsidRPr="0019657B">
        <w:rPr>
          <w:noProof/>
        </w:rPr>
        <w:fldChar w:fldCharType="end"/>
      </w:r>
      <w:r w:rsidRPr="0019657B">
        <w:t>. Hardware Devices. Associate IP Addresses</w:t>
      </w:r>
      <w:bookmarkEnd w:id="198"/>
      <w:r w:rsidRPr="0019657B">
        <w:t xml:space="preserve">  </w:t>
      </w:r>
    </w:p>
    <w:p w14:paraId="4D252ABD" w14:textId="3C3D9312" w:rsidR="00ED28EA" w:rsidRDefault="00F4183C" w:rsidP="00E6224A">
      <w:pPr>
        <w:pStyle w:val="af"/>
        <w:numPr>
          <w:ilvl w:val="0"/>
          <w:numId w:val="32"/>
        </w:numPr>
        <w:rPr>
          <w:rFonts w:ascii="Roboto" w:eastAsiaTheme="minorHAnsi" w:hAnsi="Roboto" w:cs="Arial"/>
          <w:sz w:val="20"/>
          <w:szCs w:val="18"/>
          <w:lang w:val="en" w:eastAsia="en-US"/>
        </w:rPr>
      </w:pPr>
      <w:r>
        <w:rPr>
          <w:rFonts w:ascii="Roboto" w:eastAsiaTheme="minorHAnsi" w:hAnsi="Roboto" w:cs="Arial"/>
          <w:sz w:val="20"/>
          <w:szCs w:val="18"/>
          <w:lang w:val="en" w:eastAsia="en-US"/>
        </w:rPr>
        <w:lastRenderedPageBreak/>
        <w:t xml:space="preserve">Select all relevant metadata ports (one per camera); click </w:t>
      </w:r>
      <w:r w:rsidRPr="00F4183C">
        <w:rPr>
          <w:rFonts w:ascii="Roboto" w:eastAsiaTheme="minorHAnsi" w:hAnsi="Roboto" w:cs="Arial"/>
          <w:b/>
          <w:bCs/>
          <w:sz w:val="20"/>
          <w:szCs w:val="18"/>
          <w:lang w:val="en" w:eastAsia="en-US"/>
        </w:rPr>
        <w:t>Next</w:t>
      </w:r>
      <w:r w:rsidR="00ED28EA" w:rsidRPr="00F4183C">
        <w:rPr>
          <w:rFonts w:ascii="Roboto" w:eastAsiaTheme="minorHAnsi" w:hAnsi="Roboto" w:cs="Arial"/>
          <w:sz w:val="20"/>
          <w:szCs w:val="18"/>
          <w:lang w:val="en" w:eastAsia="en-US"/>
        </w:rPr>
        <w:t xml:space="preserve">. </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r>
      <w:r w:rsidRPr="00F4183C">
        <w:rPr>
          <w:rFonts w:ascii="Roboto" w:eastAsiaTheme="minorHAnsi" w:hAnsi="Roboto" w:cs="Arial"/>
          <w:noProof/>
          <w:sz w:val="20"/>
          <w:szCs w:val="18"/>
          <w:lang w:val="en" w:eastAsia="en-US"/>
        </w:rPr>
        <w:drawing>
          <wp:inline distT="0" distB="0" distL="0" distR="0" wp14:anchorId="3D2008E4" wp14:editId="3962E109">
            <wp:extent cx="4652010" cy="2705030"/>
            <wp:effectExtent l="19050" t="19050" r="15240" b="19685"/>
            <wp:docPr id="84672" name="Picture 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31"/>
                    <a:stretch/>
                  </pic:blipFill>
                  <pic:spPr bwMode="auto">
                    <a:xfrm>
                      <a:off x="0" y="0"/>
                      <a:ext cx="4669308" cy="2715088"/>
                    </a:xfrm>
                    <a:prstGeom prst="rect">
                      <a:avLst/>
                    </a:prstGeom>
                    <a:ln w="9525" cap="flat" cmpd="sng" algn="ctr">
                      <a:solidFill>
                        <a:srgbClr val="4472C4">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2E4C27" w14:textId="12F839F6" w:rsidR="00F4183C" w:rsidRDefault="00F4183C" w:rsidP="00F46A8A">
      <w:pPr>
        <w:pStyle w:val="FigureCaption"/>
        <w:ind w:left="1440"/>
      </w:pPr>
      <w:bookmarkStart w:id="199" w:name="_Toc10041649"/>
      <w:r w:rsidRPr="0019657B">
        <w:t xml:space="preserve">Figure </w:t>
      </w:r>
      <w:r w:rsidRPr="0019657B">
        <w:fldChar w:fldCharType="begin"/>
      </w:r>
      <w:r w:rsidRPr="0019657B">
        <w:instrText xml:space="preserve"> seq figure </w:instrText>
      </w:r>
      <w:r w:rsidRPr="0019657B">
        <w:fldChar w:fldCharType="separate"/>
      </w:r>
      <w:r w:rsidR="00AC2F41">
        <w:rPr>
          <w:noProof/>
        </w:rPr>
        <w:t>15</w:t>
      </w:r>
      <w:r w:rsidRPr="0019657B">
        <w:fldChar w:fldCharType="end"/>
      </w:r>
      <w:r w:rsidRPr="0019657B">
        <w:t xml:space="preserve">. Hardware Devices. Associate </w:t>
      </w:r>
      <w:r>
        <w:t>Metadata Ports</w:t>
      </w:r>
      <w:bookmarkEnd w:id="199"/>
      <w:r w:rsidRPr="0019657B">
        <w:t xml:space="preserve">  </w:t>
      </w:r>
    </w:p>
    <w:p w14:paraId="1B2C5A26" w14:textId="180E0365" w:rsidR="00F4183C" w:rsidRDefault="00F4183C" w:rsidP="00E6224A">
      <w:pPr>
        <w:pStyle w:val="af"/>
        <w:numPr>
          <w:ilvl w:val="0"/>
          <w:numId w:val="32"/>
        </w:numPr>
        <w:rPr>
          <w:rFonts w:ascii="Roboto" w:eastAsiaTheme="minorHAnsi" w:hAnsi="Roboto" w:cs="Arial"/>
          <w:sz w:val="20"/>
          <w:szCs w:val="18"/>
          <w:lang w:val="en" w:eastAsia="en-US"/>
        </w:rPr>
      </w:pPr>
      <w:r>
        <w:rPr>
          <w:rFonts w:ascii="Roboto" w:eastAsiaTheme="minorHAnsi" w:hAnsi="Roboto" w:cs="Arial"/>
          <w:sz w:val="20"/>
          <w:szCs w:val="18"/>
          <w:lang w:val="en" w:eastAsia="en-US"/>
        </w:rPr>
        <w:t xml:space="preserve">Assign the metadata devices to a group; click </w:t>
      </w:r>
      <w:r w:rsidRPr="00F4183C">
        <w:rPr>
          <w:rFonts w:ascii="Roboto" w:eastAsiaTheme="minorHAnsi" w:hAnsi="Roboto" w:cs="Arial"/>
          <w:b/>
          <w:bCs/>
          <w:sz w:val="20"/>
          <w:szCs w:val="18"/>
          <w:lang w:val="en" w:eastAsia="en-US"/>
        </w:rPr>
        <w:t>Finish</w:t>
      </w:r>
      <w:r>
        <w:rPr>
          <w:rFonts w:ascii="Roboto" w:eastAsiaTheme="minorHAnsi" w:hAnsi="Roboto" w:cs="Arial"/>
          <w:sz w:val="20"/>
          <w:szCs w:val="18"/>
          <w:lang w:val="en" w:eastAsia="en-US"/>
        </w:rPr>
        <w:t xml:space="preserve">. </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r>
      <w:r w:rsidRPr="00F4183C">
        <w:rPr>
          <w:rFonts w:ascii="Roboto" w:eastAsiaTheme="minorHAnsi" w:hAnsi="Roboto" w:cs="Arial"/>
          <w:noProof/>
          <w:sz w:val="20"/>
          <w:szCs w:val="18"/>
          <w:lang w:val="en" w:eastAsia="en-US"/>
        </w:rPr>
        <w:drawing>
          <wp:inline distT="0" distB="0" distL="0" distR="0" wp14:anchorId="55AA2886" wp14:editId="76C7C8E4">
            <wp:extent cx="4629150" cy="2671352"/>
            <wp:effectExtent l="19050" t="19050" r="19050" b="15240"/>
            <wp:docPr id="84674" name="Picture 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2237" cy="2684675"/>
                    </a:xfrm>
                    <a:prstGeom prst="rect">
                      <a:avLst/>
                    </a:prstGeom>
                    <a:ln>
                      <a:solidFill>
                        <a:schemeClr val="accent1">
                          <a:lumMod val="40000"/>
                          <a:lumOff val="60000"/>
                        </a:schemeClr>
                      </a:solidFill>
                    </a:ln>
                  </pic:spPr>
                </pic:pic>
              </a:graphicData>
            </a:graphic>
          </wp:inline>
        </w:drawing>
      </w:r>
    </w:p>
    <w:p w14:paraId="09588DF0" w14:textId="7E125C63" w:rsidR="00F4183C" w:rsidRDefault="00F4183C" w:rsidP="004B0009">
      <w:pPr>
        <w:pStyle w:val="FigureCaption"/>
        <w:ind w:left="1440"/>
      </w:pPr>
      <w:bookmarkStart w:id="200" w:name="_Toc10041650"/>
      <w:r w:rsidRPr="0019657B">
        <w:t xml:space="preserve">Figure </w:t>
      </w:r>
      <w:r w:rsidRPr="0019657B">
        <w:fldChar w:fldCharType="begin"/>
      </w:r>
      <w:r w:rsidRPr="0019657B">
        <w:instrText xml:space="preserve"> seq figure </w:instrText>
      </w:r>
      <w:r w:rsidRPr="0019657B">
        <w:fldChar w:fldCharType="separate"/>
      </w:r>
      <w:r w:rsidR="00AC2F41">
        <w:rPr>
          <w:noProof/>
        </w:rPr>
        <w:t>16</w:t>
      </w:r>
      <w:r w:rsidRPr="0019657B">
        <w:fldChar w:fldCharType="end"/>
      </w:r>
      <w:r w:rsidRPr="0019657B">
        <w:t xml:space="preserve">. Hardware Devices. </w:t>
      </w:r>
      <w:r>
        <w:t>Assign Devices to Groups</w:t>
      </w:r>
      <w:bookmarkEnd w:id="200"/>
    </w:p>
    <w:p w14:paraId="08302B4E" w14:textId="6A36A69E" w:rsidR="00ED28EA" w:rsidRPr="00ED28EA" w:rsidRDefault="00F4183C" w:rsidP="000C3111">
      <w:pPr>
        <w:rPr>
          <w:rFonts w:ascii="Roboto" w:eastAsiaTheme="minorHAnsi" w:hAnsi="Roboto" w:cs="Arial"/>
          <w:lang w:val="en" w:eastAsia="en-US"/>
        </w:rPr>
      </w:pPr>
      <w:r>
        <w:rPr>
          <w:rFonts w:eastAsiaTheme="minorHAnsi"/>
          <w:lang w:val="en" w:eastAsia="en-US" w:bidi="he-IL"/>
        </w:rPr>
        <w:t xml:space="preserve">When the wizard has completed, you then need to assign a metadata port to a camera, </w:t>
      </w:r>
      <w:r w:rsidR="002E6136">
        <w:rPr>
          <w:rFonts w:eastAsiaTheme="minorHAnsi"/>
          <w:lang w:val="en" w:eastAsia="en-US" w:bidi="he-IL"/>
        </w:rPr>
        <w:t>as</w:t>
      </w:r>
      <w:r>
        <w:rPr>
          <w:rFonts w:eastAsiaTheme="minorHAnsi"/>
          <w:lang w:val="en" w:eastAsia="en-US" w:bidi="he-IL"/>
        </w:rPr>
        <w:t xml:space="preserve"> a one-to-one relationship. </w:t>
      </w:r>
    </w:p>
    <w:p w14:paraId="51CE05D8" w14:textId="6A290081" w:rsidR="0066764F" w:rsidRDefault="0066764F" w:rsidP="00E6224A">
      <w:pPr>
        <w:pStyle w:val="41"/>
        <w:numPr>
          <w:ilvl w:val="3"/>
          <w:numId w:val="22"/>
        </w:numPr>
        <w:ind w:right="567"/>
        <w:rPr>
          <w:lang w:val="en" w:eastAsia="en-US" w:bidi="he-IL"/>
        </w:rPr>
      </w:pPr>
      <w:bookmarkStart w:id="201" w:name="_Ref9877989"/>
      <w:r w:rsidRPr="0066764F">
        <w:rPr>
          <w:lang w:val="en" w:eastAsia="en-US" w:bidi="he-IL"/>
        </w:rPr>
        <w:t>Assigning Metadata Ports</w:t>
      </w:r>
      <w:bookmarkEnd w:id="201"/>
    </w:p>
    <w:p w14:paraId="420554EA" w14:textId="4D747003" w:rsidR="00F4183C" w:rsidRDefault="00F4183C" w:rsidP="00F4183C">
      <w:pPr>
        <w:rPr>
          <w:lang w:val="en" w:eastAsia="en-US" w:bidi="he-IL"/>
        </w:rPr>
      </w:pPr>
      <w:r>
        <w:rPr>
          <w:lang w:val="en" w:eastAsia="en-US" w:bidi="he-IL"/>
        </w:rPr>
        <w:t xml:space="preserve">Once you have configured the system’s camera metadata, go ahead and assign metadata ports to cameras. </w:t>
      </w:r>
      <w:r w:rsidR="0010625C">
        <w:rPr>
          <w:lang w:val="en" w:eastAsia="en-US" w:bidi="he-IL"/>
        </w:rPr>
        <w:fldChar w:fldCharType="begin"/>
      </w:r>
      <w:r w:rsidR="0010625C">
        <w:instrText xml:space="preserve"> XE "</w:instrText>
      </w:r>
      <w:r w:rsidR="0010625C" w:rsidRPr="00976B06">
        <w:instrText>Metadata:ports</w:instrText>
      </w:r>
      <w:r w:rsidR="0010625C">
        <w:instrText xml:space="preserve">" </w:instrText>
      </w:r>
      <w:r w:rsidR="0010625C">
        <w:rPr>
          <w:lang w:val="en" w:eastAsia="en-US" w:bidi="he-IL"/>
        </w:rPr>
        <w:fldChar w:fldCharType="end"/>
      </w:r>
    </w:p>
    <w:p w14:paraId="0CA6205F" w14:textId="77777777" w:rsidR="00F4183C" w:rsidRPr="00ED28EA" w:rsidRDefault="00F4183C" w:rsidP="00F4183C">
      <w:pPr>
        <w:keepNext/>
        <w:rPr>
          <w:rFonts w:eastAsiaTheme="minorHAnsi"/>
          <w:b/>
          <w:bCs/>
          <w:lang w:val="en" w:eastAsia="en-US" w:bidi="he-IL"/>
        </w:rPr>
      </w:pPr>
      <w:r w:rsidRPr="00ED28EA">
        <w:rPr>
          <w:rFonts w:eastAsiaTheme="minorHAnsi"/>
          <w:b/>
          <w:bCs/>
          <w:lang w:val="en" w:eastAsia="en-US" w:bidi="he-IL"/>
        </w:rPr>
        <w:lastRenderedPageBreak/>
        <w:t xml:space="preserve">To configure metadata: </w:t>
      </w:r>
    </w:p>
    <w:p w14:paraId="4A38481C" w14:textId="7024F8F5" w:rsidR="00E05B8D" w:rsidRDefault="00E05B8D" w:rsidP="00E6224A">
      <w:pPr>
        <w:pStyle w:val="af"/>
        <w:numPr>
          <w:ilvl w:val="0"/>
          <w:numId w:val="33"/>
        </w:numPr>
        <w:rPr>
          <w:rFonts w:ascii="Arial" w:eastAsiaTheme="minorHAnsi" w:hAnsi="Arial" w:cs="Arial"/>
          <w:sz w:val="20"/>
          <w:szCs w:val="18"/>
          <w:lang w:val="en" w:eastAsia="en-US"/>
        </w:rPr>
      </w:pPr>
      <w:r>
        <w:rPr>
          <w:rFonts w:ascii="Arial" w:eastAsiaTheme="minorHAnsi" w:hAnsi="Arial" w:cs="Arial"/>
          <w:sz w:val="20"/>
          <w:szCs w:val="18"/>
          <w:lang w:val="en" w:eastAsia="en-US"/>
        </w:rPr>
        <w:t>Return to Site Navigation and create a new camera group; add to that group the camera(s) you defined above</w:t>
      </w:r>
      <w:r w:rsidR="00882E6F">
        <w:rPr>
          <w:rFonts w:ascii="Arial" w:eastAsiaTheme="minorHAnsi" w:hAnsi="Arial" w:cs="Arial"/>
          <w:sz w:val="20"/>
          <w:szCs w:val="18"/>
          <w:lang w:val="en" w:eastAsia="en-US"/>
        </w:rPr>
        <w:t xml:space="preserve"> (see</w:t>
      </w:r>
      <w:r w:rsidR="00EE47B0">
        <w:rPr>
          <w:rFonts w:ascii="Arial" w:eastAsiaTheme="minorHAnsi" w:hAnsi="Arial" w:cs="Arial"/>
          <w:sz w:val="20"/>
          <w:szCs w:val="18"/>
          <w:lang w:val="en" w:eastAsia="en-US"/>
        </w:rPr>
        <w:t xml:space="preserve"> section </w:t>
      </w:r>
      <w:r w:rsidR="00EE47B0">
        <w:rPr>
          <w:rFonts w:ascii="Arial" w:eastAsiaTheme="minorHAnsi" w:hAnsi="Arial" w:cs="Arial"/>
          <w:sz w:val="20"/>
          <w:szCs w:val="18"/>
          <w:lang w:val="en" w:eastAsia="en-US"/>
        </w:rPr>
        <w:fldChar w:fldCharType="begin"/>
      </w:r>
      <w:r w:rsidR="00EE47B0">
        <w:rPr>
          <w:rFonts w:ascii="Arial" w:eastAsiaTheme="minorHAnsi" w:hAnsi="Arial" w:cs="Arial"/>
          <w:sz w:val="20"/>
          <w:szCs w:val="18"/>
          <w:lang w:val="en" w:eastAsia="en-US"/>
        </w:rPr>
        <w:instrText xml:space="preserve"> REF _Ref9880502 \r \h </w:instrText>
      </w:r>
      <w:r w:rsidR="00EE47B0">
        <w:rPr>
          <w:rFonts w:ascii="Arial" w:eastAsiaTheme="minorHAnsi" w:hAnsi="Arial" w:cs="Arial"/>
          <w:sz w:val="20"/>
          <w:szCs w:val="18"/>
          <w:lang w:val="en" w:eastAsia="en-US"/>
        </w:rPr>
      </w:r>
      <w:r w:rsidR="00EE47B0">
        <w:rPr>
          <w:rFonts w:ascii="Arial" w:eastAsiaTheme="minorHAnsi" w:hAnsi="Arial" w:cs="Arial"/>
          <w:sz w:val="20"/>
          <w:szCs w:val="18"/>
          <w:lang w:val="en" w:eastAsia="en-US"/>
        </w:rPr>
        <w:fldChar w:fldCharType="separate"/>
      </w:r>
      <w:r w:rsidR="00AC2F41">
        <w:rPr>
          <w:rFonts w:ascii="Arial" w:eastAsiaTheme="minorHAnsi" w:hAnsi="Arial" w:cs="Arial"/>
          <w:sz w:val="20"/>
          <w:szCs w:val="18"/>
          <w:cs/>
          <w:lang w:val="en" w:eastAsia="en-US"/>
        </w:rPr>
        <w:t>‎</w:t>
      </w:r>
      <w:r w:rsidR="00AC2F41">
        <w:rPr>
          <w:rFonts w:ascii="Arial" w:eastAsiaTheme="minorHAnsi" w:hAnsi="Arial" w:cs="Arial"/>
          <w:sz w:val="20"/>
          <w:szCs w:val="18"/>
          <w:lang w:val="en" w:eastAsia="en-US"/>
        </w:rPr>
        <w:t>3.2.2.3</w:t>
      </w:r>
      <w:r w:rsidR="00EE47B0">
        <w:rPr>
          <w:rFonts w:ascii="Arial" w:eastAsiaTheme="minorHAnsi" w:hAnsi="Arial" w:cs="Arial"/>
          <w:sz w:val="20"/>
          <w:szCs w:val="18"/>
          <w:lang w:val="en" w:eastAsia="en-US"/>
        </w:rPr>
        <w:fldChar w:fldCharType="end"/>
      </w:r>
      <w:r w:rsidR="00EE47B0">
        <w:rPr>
          <w:rFonts w:ascii="Arial" w:eastAsiaTheme="minorHAnsi" w:hAnsi="Arial" w:cs="Arial"/>
          <w:sz w:val="20"/>
          <w:szCs w:val="18"/>
          <w:lang w:val="en" w:eastAsia="en-US"/>
        </w:rPr>
        <w:t>, above</w:t>
      </w:r>
      <w:r w:rsidR="00882E6F">
        <w:rPr>
          <w:rFonts w:ascii="Arial" w:eastAsiaTheme="minorHAnsi" w:hAnsi="Arial" w:cs="Arial"/>
          <w:sz w:val="20"/>
          <w:szCs w:val="18"/>
          <w:lang w:val="en" w:eastAsia="en-US"/>
        </w:rPr>
        <w:t>)</w:t>
      </w:r>
      <w:r>
        <w:rPr>
          <w:rFonts w:ascii="Arial" w:eastAsiaTheme="minorHAnsi" w:hAnsi="Arial" w:cs="Arial"/>
          <w:sz w:val="20"/>
          <w:szCs w:val="18"/>
          <w:lang w:val="en" w:eastAsia="en-US"/>
        </w:rPr>
        <w:t xml:space="preserve">. </w:t>
      </w:r>
    </w:p>
    <w:p w14:paraId="7803E71A" w14:textId="5209BB28" w:rsidR="00722763" w:rsidRPr="00722763" w:rsidRDefault="00BF4047" w:rsidP="00BF4047">
      <w:pPr>
        <w:pStyle w:val="af"/>
        <w:keepNext/>
        <w:keepLines/>
        <w:numPr>
          <w:ilvl w:val="0"/>
          <w:numId w:val="33"/>
        </w:numPr>
        <w:rPr>
          <w:rFonts w:ascii="Arial" w:eastAsiaTheme="minorHAnsi" w:hAnsi="Arial" w:cs="Arial"/>
          <w:sz w:val="20"/>
          <w:szCs w:val="18"/>
          <w:lang w:val="en" w:eastAsia="en-US"/>
        </w:rPr>
      </w:pPr>
      <w:r>
        <w:rPr>
          <w:noProof/>
        </w:rPr>
        <mc:AlternateContent>
          <mc:Choice Requires="wps">
            <w:drawing>
              <wp:anchor distT="0" distB="0" distL="114300" distR="114300" simplePos="0" relativeHeight="251770880" behindDoc="0" locked="0" layoutInCell="1" allowOverlap="1" wp14:anchorId="30276762" wp14:editId="7A7F80E4">
                <wp:simplePos x="0" y="0"/>
                <wp:positionH relativeFrom="column">
                  <wp:posOffset>4528185</wp:posOffset>
                </wp:positionH>
                <wp:positionV relativeFrom="paragraph">
                  <wp:posOffset>2856230</wp:posOffset>
                </wp:positionV>
                <wp:extent cx="342900" cy="16002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342900" cy="16002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3887" id="Rectangle 23" o:spid="_x0000_s1026" style="position:absolute;margin-left:356.55pt;margin-top:224.9pt;width:27pt;height:12.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" filled="f" strokecolor="red" strokeweight="1.75pt"/>
            </w:pict>
          </mc:Fallback>
        </mc:AlternateContent>
      </w:r>
      <w:r w:rsidR="00E05B8D" w:rsidRPr="00722763">
        <w:rPr>
          <w:rFonts w:ascii="Arial" w:eastAsiaTheme="minorHAnsi" w:hAnsi="Arial" w:cs="Arial"/>
          <w:sz w:val="20"/>
          <w:szCs w:val="18"/>
          <w:lang w:val="en" w:eastAsia="en-US"/>
        </w:rPr>
        <w:t xml:space="preserve">In </w:t>
      </w:r>
      <w:r w:rsidR="00E05B8D" w:rsidRPr="00722763">
        <w:rPr>
          <w:rFonts w:ascii="Arial" w:eastAsiaTheme="minorHAnsi" w:hAnsi="Arial" w:cs="Arial"/>
          <w:b/>
          <w:bCs/>
          <w:sz w:val="20"/>
          <w:szCs w:val="18"/>
          <w:lang w:val="en" w:eastAsia="en-US"/>
        </w:rPr>
        <w:t>Management Client Application</w:t>
      </w:r>
      <w:r w:rsidR="00E05B8D" w:rsidRPr="00722763">
        <w:rPr>
          <w:rFonts w:ascii="Arial" w:eastAsiaTheme="minorHAnsi" w:hAnsi="Arial" w:cs="Arial"/>
          <w:sz w:val="20"/>
          <w:szCs w:val="18"/>
          <w:lang w:val="en" w:eastAsia="en-US"/>
        </w:rPr>
        <w:t xml:space="preserve">, add hardware metadata (with user = </w:t>
      </w:r>
      <w:r w:rsidR="00E05B8D" w:rsidRPr="002E6136">
        <w:rPr>
          <w:rFonts w:ascii="Arial" w:eastAsiaTheme="minorHAnsi" w:hAnsi="Arial" w:cs="Arial"/>
          <w:b/>
          <w:bCs/>
          <w:sz w:val="20"/>
          <w:szCs w:val="18"/>
          <w:lang w:val="en" w:eastAsia="en-US"/>
        </w:rPr>
        <w:t>admin</w:t>
      </w:r>
      <w:r w:rsidR="00E05B8D" w:rsidRPr="00722763">
        <w:rPr>
          <w:rFonts w:ascii="Arial" w:eastAsiaTheme="minorHAnsi" w:hAnsi="Arial" w:cs="Arial"/>
          <w:sz w:val="20"/>
          <w:szCs w:val="18"/>
          <w:lang w:val="en" w:eastAsia="en-US"/>
        </w:rPr>
        <w:t xml:space="preserve">, password = </w:t>
      </w:r>
      <w:r w:rsidR="00E05B8D" w:rsidRPr="002E6136">
        <w:rPr>
          <w:rFonts w:ascii="Arial" w:eastAsiaTheme="minorHAnsi" w:hAnsi="Arial" w:cs="Arial"/>
          <w:b/>
          <w:bCs/>
          <w:sz w:val="20"/>
          <w:szCs w:val="18"/>
          <w:lang w:val="en" w:eastAsia="en-US"/>
        </w:rPr>
        <w:t>1234</w:t>
      </w:r>
      <w:r w:rsidR="00E05B8D" w:rsidRPr="00722763">
        <w:rPr>
          <w:rFonts w:ascii="Arial" w:eastAsiaTheme="minorHAnsi" w:hAnsi="Arial" w:cs="Arial"/>
          <w:sz w:val="20"/>
          <w:szCs w:val="18"/>
          <w:lang w:val="en" w:eastAsia="en-US"/>
        </w:rPr>
        <w:t xml:space="preserve">). </w:t>
      </w:r>
      <w:r w:rsidR="00722763">
        <w:rPr>
          <w:rFonts w:ascii="Arial" w:eastAsiaTheme="minorHAnsi" w:hAnsi="Arial" w:cs="Arial"/>
          <w:sz w:val="20"/>
          <w:szCs w:val="18"/>
          <w:lang w:val="en" w:eastAsia="en-US"/>
        </w:rPr>
        <w:br/>
      </w:r>
      <w:r w:rsidR="00722763">
        <w:rPr>
          <w:rFonts w:ascii="Arial" w:eastAsiaTheme="minorHAnsi" w:hAnsi="Arial" w:cs="Arial"/>
          <w:sz w:val="20"/>
          <w:szCs w:val="18"/>
          <w:lang w:val="en" w:eastAsia="en-US"/>
        </w:rPr>
        <w:br/>
      </w:r>
      <w:r w:rsidR="00EE47B0" w:rsidRPr="00EE47B0">
        <w:rPr>
          <w:rFonts w:ascii="Arial" w:eastAsiaTheme="minorHAnsi" w:hAnsi="Arial" w:cs="Arial"/>
          <w:noProof/>
          <w:sz w:val="20"/>
          <w:szCs w:val="18"/>
          <w:lang w:val="en" w:eastAsia="en-US"/>
        </w:rPr>
        <w:drawing>
          <wp:inline distT="0" distB="0" distL="0" distR="0" wp14:anchorId="59E22406" wp14:editId="0238D649">
            <wp:extent cx="4448175" cy="2556933"/>
            <wp:effectExtent l="19050" t="19050" r="9525" b="15240"/>
            <wp:docPr id="84675" name="Picture 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49" b="1594"/>
                    <a:stretch/>
                  </pic:blipFill>
                  <pic:spPr bwMode="auto">
                    <a:xfrm>
                      <a:off x="0" y="0"/>
                      <a:ext cx="4448284" cy="2556996"/>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1207AA47" w14:textId="3BAF69F9" w:rsidR="00722763" w:rsidRDefault="00722763" w:rsidP="00BF4047">
      <w:pPr>
        <w:pStyle w:val="FigureCaption"/>
        <w:keepNext/>
        <w:keepLines/>
        <w:ind w:left="1440"/>
        <w:rPr>
          <w:rFonts w:eastAsiaTheme="minorHAnsi"/>
        </w:rPr>
      </w:pPr>
      <w:bookmarkStart w:id="202" w:name="_Toc10041651"/>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17</w:t>
      </w:r>
      <w:r w:rsidR="00014DB5" w:rsidRPr="009B2E8B">
        <w:rPr>
          <w:noProof/>
        </w:rPr>
        <w:fldChar w:fldCharType="end"/>
      </w:r>
      <w:r w:rsidRPr="009B2E8B">
        <w:t xml:space="preserve">. </w:t>
      </w:r>
      <w:r w:rsidR="00EE47B0">
        <w:t>Metadata Definitions</w:t>
      </w:r>
      <w:bookmarkEnd w:id="202"/>
    </w:p>
    <w:p w14:paraId="6C8AB7B9" w14:textId="41D20776" w:rsidR="00F468B4" w:rsidRDefault="00E05B8D" w:rsidP="00E6224A">
      <w:pPr>
        <w:pStyle w:val="af"/>
        <w:numPr>
          <w:ilvl w:val="0"/>
          <w:numId w:val="33"/>
        </w:numPr>
        <w:rPr>
          <w:rFonts w:ascii="Roboto" w:eastAsiaTheme="minorHAnsi" w:hAnsi="Roboto" w:cs="Arial"/>
          <w:sz w:val="20"/>
          <w:szCs w:val="18"/>
          <w:lang w:val="en" w:eastAsia="en-US"/>
        </w:rPr>
      </w:pPr>
      <w:bookmarkStart w:id="203" w:name="_Ref9880920"/>
      <w:r w:rsidRPr="009B2E8B">
        <w:rPr>
          <w:rFonts w:ascii="Roboto" w:eastAsiaTheme="minorHAnsi" w:hAnsi="Roboto" w:cs="Arial"/>
          <w:sz w:val="20"/>
          <w:szCs w:val="18"/>
          <w:lang w:val="en" w:eastAsia="en-US"/>
        </w:rPr>
        <w:t xml:space="preserve">Click the </w:t>
      </w:r>
      <w:r w:rsidRPr="009B2E8B">
        <w:rPr>
          <w:rFonts w:ascii="Roboto" w:eastAsiaTheme="minorHAnsi" w:hAnsi="Roboto" w:cs="Arial"/>
          <w:b/>
          <w:bCs/>
          <w:sz w:val="20"/>
          <w:szCs w:val="18"/>
          <w:lang w:val="en" w:eastAsia="en-US"/>
        </w:rPr>
        <w:t>Client</w:t>
      </w:r>
      <w:r w:rsidRPr="009B2E8B">
        <w:rPr>
          <w:rFonts w:ascii="Roboto" w:eastAsiaTheme="minorHAnsi" w:hAnsi="Roboto" w:cs="Arial"/>
          <w:sz w:val="20"/>
          <w:szCs w:val="18"/>
          <w:lang w:val="en" w:eastAsia="en-US"/>
        </w:rPr>
        <w:t xml:space="preserve"> button</w:t>
      </w:r>
      <w:r w:rsidR="002E6136">
        <w:rPr>
          <w:rFonts w:ascii="Roboto" w:eastAsiaTheme="minorHAnsi" w:hAnsi="Roboto" w:cs="Arial"/>
          <w:sz w:val="20"/>
          <w:szCs w:val="18"/>
          <w:lang w:val="en" w:eastAsia="en-US"/>
        </w:rPr>
        <w:t xml:space="preserve">; </w:t>
      </w:r>
      <w:r w:rsidRPr="009B2E8B">
        <w:rPr>
          <w:rFonts w:ascii="Roboto" w:eastAsiaTheme="minorHAnsi" w:hAnsi="Roboto" w:cs="Arial"/>
          <w:sz w:val="20"/>
          <w:szCs w:val="18"/>
          <w:lang w:val="en" w:eastAsia="en-US"/>
        </w:rPr>
        <w:t xml:space="preserve">under </w:t>
      </w:r>
      <w:r w:rsidRPr="009B2E8B">
        <w:rPr>
          <w:rFonts w:ascii="Roboto" w:eastAsiaTheme="minorHAnsi" w:hAnsi="Roboto" w:cs="Arial"/>
          <w:b/>
          <w:bCs/>
          <w:sz w:val="20"/>
          <w:szCs w:val="18"/>
          <w:lang w:val="en" w:eastAsia="en-US"/>
        </w:rPr>
        <w:t>Related Metadata</w:t>
      </w:r>
      <w:r w:rsidRPr="009B2E8B">
        <w:rPr>
          <w:rFonts w:ascii="Roboto" w:eastAsiaTheme="minorHAnsi" w:hAnsi="Roboto" w:cs="Arial"/>
          <w:sz w:val="20"/>
          <w:szCs w:val="18"/>
          <w:lang w:val="en" w:eastAsia="en-US"/>
        </w:rPr>
        <w:t xml:space="preserve">, declare metadata definitions for the various cameras. </w:t>
      </w:r>
      <w:r w:rsidR="00F468B4">
        <w:rPr>
          <w:rFonts w:ascii="Roboto" w:eastAsiaTheme="minorHAnsi" w:hAnsi="Roboto" w:cs="Arial"/>
          <w:sz w:val="20"/>
          <w:szCs w:val="18"/>
          <w:lang w:val="en" w:eastAsia="en-US"/>
        </w:rPr>
        <w:br/>
      </w:r>
      <w:r w:rsidR="00F468B4">
        <w:rPr>
          <w:rFonts w:ascii="Roboto" w:eastAsiaTheme="minorHAnsi" w:hAnsi="Roboto" w:cs="Arial"/>
          <w:sz w:val="20"/>
          <w:szCs w:val="18"/>
          <w:lang w:val="en" w:eastAsia="en-US"/>
        </w:rPr>
        <w:br/>
      </w:r>
      <w:r w:rsidR="00F468B4" w:rsidRPr="00F468B4">
        <w:rPr>
          <w:rFonts w:ascii="Roboto" w:eastAsia="Times New Roman" w:hAnsi="Roboto" w:cstheme="minorHAnsi"/>
          <w:noProof/>
          <w:sz w:val="20"/>
          <w:szCs w:val="18"/>
          <w:lang w:bidi="ar-SA"/>
        </w:rPr>
        <w:drawing>
          <wp:inline distT="0" distB="0" distL="0" distR="0" wp14:anchorId="78D2D43B" wp14:editId="67E7AAF7">
            <wp:extent cx="4442460" cy="2293733"/>
            <wp:effectExtent l="19050" t="19050" r="15240" b="11430"/>
            <wp:docPr id="84677" name="Picture 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67603" cy="2306715"/>
                    </a:xfrm>
                    <a:prstGeom prst="rect">
                      <a:avLst/>
                    </a:prstGeom>
                    <a:ln>
                      <a:solidFill>
                        <a:schemeClr val="accent1">
                          <a:lumMod val="40000"/>
                          <a:lumOff val="60000"/>
                        </a:schemeClr>
                      </a:solidFill>
                    </a:ln>
                  </pic:spPr>
                </pic:pic>
              </a:graphicData>
            </a:graphic>
          </wp:inline>
        </w:drawing>
      </w:r>
      <w:bookmarkEnd w:id="203"/>
    </w:p>
    <w:p w14:paraId="059B2F08" w14:textId="4860CB10" w:rsidR="00E05B8D" w:rsidRPr="00F468B4" w:rsidRDefault="00F468B4" w:rsidP="00424C2B">
      <w:pPr>
        <w:pStyle w:val="FigureCaption"/>
        <w:ind w:left="1440"/>
        <w:rPr>
          <w:rFonts w:eastAsiaTheme="minorHAnsi"/>
        </w:rPr>
      </w:pPr>
      <w:bookmarkStart w:id="204" w:name="_Toc10041652"/>
      <w:r w:rsidRPr="009B2E8B">
        <w:t xml:space="preserve">Figure </w:t>
      </w:r>
      <w:r w:rsidRPr="009B2E8B">
        <w:fldChar w:fldCharType="begin"/>
      </w:r>
      <w:r w:rsidRPr="009B2E8B">
        <w:instrText xml:space="preserve"> seq figure </w:instrText>
      </w:r>
      <w:r w:rsidRPr="009B2E8B">
        <w:fldChar w:fldCharType="separate"/>
      </w:r>
      <w:r w:rsidR="00AC2F41">
        <w:rPr>
          <w:noProof/>
        </w:rPr>
        <w:t>18</w:t>
      </w:r>
      <w:r w:rsidRPr="009B2E8B">
        <w:fldChar w:fldCharType="end"/>
      </w:r>
      <w:r w:rsidRPr="009B2E8B">
        <w:t xml:space="preserve">. </w:t>
      </w:r>
      <w:r>
        <w:t>Assign Metadata to Cameras</w:t>
      </w:r>
      <w:bookmarkEnd w:id="204"/>
      <w:r w:rsidR="00E05B8D" w:rsidRPr="00F468B4">
        <w:rPr>
          <w:rFonts w:eastAsiaTheme="minorHAnsi"/>
        </w:rPr>
        <w:fldChar w:fldCharType="begin"/>
      </w:r>
      <w:r w:rsidR="00E05B8D" w:rsidRPr="00F468B4">
        <w:rPr>
          <w:rFonts w:eastAsiaTheme="minorHAnsi"/>
        </w:rPr>
        <w:instrText xml:space="preserve"> XE "Metadata: related" </w:instrText>
      </w:r>
      <w:r w:rsidR="00E05B8D" w:rsidRPr="00F468B4">
        <w:rPr>
          <w:rFonts w:eastAsiaTheme="minorHAnsi"/>
        </w:rPr>
        <w:fldChar w:fldCharType="end"/>
      </w:r>
    </w:p>
    <w:p w14:paraId="338E0E9E" w14:textId="5958E9C6" w:rsidR="00F468B4" w:rsidRDefault="00F468B4" w:rsidP="00E6224A">
      <w:pPr>
        <w:pStyle w:val="af"/>
        <w:numPr>
          <w:ilvl w:val="0"/>
          <w:numId w:val="33"/>
        </w:numPr>
        <w:rPr>
          <w:rFonts w:ascii="Roboto" w:eastAsiaTheme="minorHAnsi" w:hAnsi="Roboto" w:cs="Arial"/>
          <w:sz w:val="20"/>
          <w:szCs w:val="18"/>
          <w:lang w:val="en" w:eastAsia="en-US"/>
        </w:rPr>
      </w:pPr>
      <w:bookmarkStart w:id="205" w:name="_Ref9880926"/>
      <w:r>
        <w:rPr>
          <w:rFonts w:ascii="Roboto" w:eastAsiaTheme="minorHAnsi" w:hAnsi="Roboto" w:cs="Arial"/>
          <w:sz w:val="20"/>
          <w:szCs w:val="18"/>
          <w:lang w:val="en" w:eastAsia="en-US"/>
        </w:rPr>
        <w:t xml:space="preserve">Add </w:t>
      </w:r>
      <w:r w:rsidRPr="00F468B4">
        <w:rPr>
          <w:rFonts w:ascii="Roboto" w:eastAsiaTheme="minorHAnsi" w:hAnsi="Roboto" w:cs="Arial"/>
          <w:b/>
          <w:bCs/>
          <w:sz w:val="20"/>
          <w:szCs w:val="18"/>
          <w:lang w:val="en" w:eastAsia="en-US"/>
        </w:rPr>
        <w:t>Metadata 1</w:t>
      </w:r>
      <w:r>
        <w:rPr>
          <w:rFonts w:ascii="Roboto" w:eastAsiaTheme="minorHAnsi" w:hAnsi="Roboto" w:cs="Arial"/>
          <w:sz w:val="20"/>
          <w:szCs w:val="18"/>
          <w:lang w:val="en" w:eastAsia="en-US"/>
        </w:rPr>
        <w:t xml:space="preserve"> and assign it to </w:t>
      </w:r>
      <w:r w:rsidRPr="00F468B4">
        <w:rPr>
          <w:rFonts w:ascii="Roboto" w:eastAsiaTheme="minorHAnsi" w:hAnsi="Roboto" w:cs="Arial"/>
          <w:b/>
          <w:bCs/>
          <w:sz w:val="20"/>
          <w:szCs w:val="18"/>
          <w:lang w:val="en" w:eastAsia="en-US"/>
        </w:rPr>
        <w:t>Camera 1</w:t>
      </w:r>
      <w:r>
        <w:rPr>
          <w:rFonts w:ascii="Roboto" w:eastAsiaTheme="minorHAnsi" w:hAnsi="Roboto" w:cs="Arial"/>
          <w:sz w:val="20"/>
          <w:szCs w:val="18"/>
          <w:lang w:val="en" w:eastAsia="en-US"/>
        </w:rPr>
        <w:t xml:space="preserve">; click </w:t>
      </w:r>
      <w:r w:rsidRPr="00F468B4">
        <w:rPr>
          <w:rFonts w:ascii="Roboto" w:eastAsiaTheme="minorHAnsi" w:hAnsi="Roboto" w:cs="Arial"/>
          <w:b/>
          <w:bCs/>
          <w:sz w:val="20"/>
          <w:szCs w:val="18"/>
          <w:lang w:val="en" w:eastAsia="en-US"/>
        </w:rPr>
        <w:t>OK</w:t>
      </w:r>
      <w:r>
        <w:rPr>
          <w:rFonts w:ascii="Roboto" w:eastAsiaTheme="minorHAnsi" w:hAnsi="Roboto" w:cs="Arial"/>
          <w:sz w:val="20"/>
          <w:szCs w:val="18"/>
          <w:lang w:val="en" w:eastAsia="en-US"/>
        </w:rPr>
        <w:t>.</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t xml:space="preserve">For each camera, repeat steps </w:t>
      </w:r>
      <w:r>
        <w:rPr>
          <w:rFonts w:ascii="Roboto" w:eastAsiaTheme="minorHAnsi" w:hAnsi="Roboto" w:cs="Arial"/>
          <w:sz w:val="20"/>
          <w:szCs w:val="18"/>
          <w:lang w:val="en" w:eastAsia="en-US"/>
        </w:rPr>
        <w:fldChar w:fldCharType="begin"/>
      </w:r>
      <w:r>
        <w:rPr>
          <w:rFonts w:ascii="Roboto" w:eastAsiaTheme="minorHAnsi" w:hAnsi="Roboto" w:cs="Arial"/>
          <w:sz w:val="20"/>
          <w:szCs w:val="18"/>
          <w:lang w:val="en" w:eastAsia="en-US"/>
        </w:rPr>
        <w:instrText xml:space="preserve"> REF _Ref9880920 \r \h </w:instrText>
      </w:r>
      <w:r>
        <w:rPr>
          <w:rFonts w:ascii="Roboto" w:eastAsiaTheme="minorHAnsi" w:hAnsi="Roboto" w:cs="Arial"/>
          <w:sz w:val="20"/>
          <w:szCs w:val="18"/>
          <w:lang w:val="en" w:eastAsia="en-US"/>
        </w:rPr>
      </w:r>
      <w:r>
        <w:rPr>
          <w:rFonts w:ascii="Roboto" w:eastAsiaTheme="minorHAnsi" w:hAnsi="Roboto" w:cs="Arial"/>
          <w:sz w:val="20"/>
          <w:szCs w:val="18"/>
          <w:lang w:val="en" w:eastAsia="en-US"/>
        </w:rPr>
        <w:fldChar w:fldCharType="separate"/>
      </w:r>
      <w:r w:rsidR="00AC2F41">
        <w:rPr>
          <w:rFonts w:ascii="Roboto" w:eastAsiaTheme="minorHAnsi" w:hAnsi="Roboto" w:cs="Arial" w:hint="eastAsia"/>
          <w:sz w:val="20"/>
          <w:szCs w:val="18"/>
          <w:cs/>
          <w:lang w:val="en" w:eastAsia="en-US"/>
        </w:rPr>
        <w:t>‎</w:t>
      </w:r>
      <w:r w:rsidR="00AC2F41">
        <w:rPr>
          <w:rFonts w:ascii="Roboto" w:eastAsiaTheme="minorHAnsi" w:hAnsi="Roboto" w:cs="Arial"/>
          <w:sz w:val="20"/>
          <w:szCs w:val="18"/>
          <w:lang w:val="en" w:eastAsia="en-US"/>
        </w:rPr>
        <w:t>3</w:t>
      </w:r>
      <w:r>
        <w:rPr>
          <w:rFonts w:ascii="Roboto" w:eastAsiaTheme="minorHAnsi" w:hAnsi="Roboto" w:cs="Arial"/>
          <w:sz w:val="20"/>
          <w:szCs w:val="18"/>
          <w:lang w:val="en" w:eastAsia="en-US"/>
        </w:rPr>
        <w:fldChar w:fldCharType="end"/>
      </w:r>
      <w:r>
        <w:rPr>
          <w:rFonts w:ascii="Roboto" w:eastAsiaTheme="minorHAnsi" w:hAnsi="Roboto" w:cs="Arial"/>
          <w:sz w:val="20"/>
          <w:szCs w:val="18"/>
          <w:lang w:val="en" w:eastAsia="en-US"/>
        </w:rPr>
        <w:t xml:space="preserve"> and </w:t>
      </w:r>
      <w:r>
        <w:rPr>
          <w:rFonts w:ascii="Roboto" w:eastAsiaTheme="minorHAnsi" w:hAnsi="Roboto" w:cs="Arial"/>
          <w:sz w:val="20"/>
          <w:szCs w:val="18"/>
          <w:lang w:val="en" w:eastAsia="en-US"/>
        </w:rPr>
        <w:fldChar w:fldCharType="begin"/>
      </w:r>
      <w:r>
        <w:rPr>
          <w:rFonts w:ascii="Roboto" w:eastAsiaTheme="minorHAnsi" w:hAnsi="Roboto" w:cs="Arial"/>
          <w:sz w:val="20"/>
          <w:szCs w:val="18"/>
          <w:lang w:val="en" w:eastAsia="en-US"/>
        </w:rPr>
        <w:instrText xml:space="preserve"> REF _Ref9880926 \r \h </w:instrText>
      </w:r>
      <w:r>
        <w:rPr>
          <w:rFonts w:ascii="Roboto" w:eastAsiaTheme="minorHAnsi" w:hAnsi="Roboto" w:cs="Arial"/>
          <w:sz w:val="20"/>
          <w:szCs w:val="18"/>
          <w:lang w:val="en" w:eastAsia="en-US"/>
        </w:rPr>
      </w:r>
      <w:r>
        <w:rPr>
          <w:rFonts w:ascii="Roboto" w:eastAsiaTheme="minorHAnsi" w:hAnsi="Roboto" w:cs="Arial"/>
          <w:sz w:val="20"/>
          <w:szCs w:val="18"/>
          <w:lang w:val="en" w:eastAsia="en-US"/>
        </w:rPr>
        <w:fldChar w:fldCharType="separate"/>
      </w:r>
      <w:r w:rsidR="00AC2F41">
        <w:rPr>
          <w:rFonts w:ascii="Roboto" w:eastAsiaTheme="minorHAnsi" w:hAnsi="Roboto" w:cs="Arial" w:hint="eastAsia"/>
          <w:sz w:val="20"/>
          <w:szCs w:val="18"/>
          <w:cs/>
          <w:lang w:val="en" w:eastAsia="en-US"/>
        </w:rPr>
        <w:t>‎</w:t>
      </w:r>
      <w:r w:rsidR="00AC2F41">
        <w:rPr>
          <w:rFonts w:ascii="Roboto" w:eastAsiaTheme="minorHAnsi" w:hAnsi="Roboto" w:cs="Arial"/>
          <w:sz w:val="20"/>
          <w:szCs w:val="18"/>
          <w:lang w:val="en" w:eastAsia="en-US"/>
        </w:rPr>
        <w:t>4</w:t>
      </w:r>
      <w:r>
        <w:rPr>
          <w:rFonts w:ascii="Roboto" w:eastAsiaTheme="minorHAnsi" w:hAnsi="Roboto" w:cs="Arial"/>
          <w:sz w:val="20"/>
          <w:szCs w:val="18"/>
          <w:lang w:val="en" w:eastAsia="en-US"/>
        </w:rPr>
        <w:fldChar w:fldCharType="end"/>
      </w:r>
      <w:r w:rsidR="002E6136">
        <w:rPr>
          <w:rFonts w:ascii="Roboto" w:eastAsiaTheme="minorHAnsi" w:hAnsi="Roboto" w:cs="Arial"/>
          <w:sz w:val="20"/>
          <w:szCs w:val="18"/>
          <w:lang w:val="en" w:eastAsia="en-US"/>
        </w:rPr>
        <w:t>, above</w:t>
      </w:r>
      <w:r>
        <w:rPr>
          <w:rFonts w:ascii="Roboto" w:eastAsiaTheme="minorHAnsi" w:hAnsi="Roboto" w:cs="Arial"/>
          <w:sz w:val="20"/>
          <w:szCs w:val="18"/>
          <w:lang w:val="en" w:eastAsia="en-US"/>
        </w:rPr>
        <w:t>.</w:t>
      </w:r>
      <w:bookmarkEnd w:id="205"/>
      <w:r>
        <w:rPr>
          <w:rFonts w:ascii="Roboto" w:eastAsiaTheme="minorHAnsi" w:hAnsi="Roboto" w:cs="Arial"/>
          <w:sz w:val="20"/>
          <w:szCs w:val="18"/>
          <w:lang w:val="en" w:eastAsia="en-US"/>
        </w:rPr>
        <w:t xml:space="preserve"> </w:t>
      </w:r>
    </w:p>
    <w:p w14:paraId="2D67EA8C" w14:textId="19063EEF" w:rsidR="00E05B8D" w:rsidRDefault="00E05B8D" w:rsidP="00E6224A">
      <w:pPr>
        <w:pStyle w:val="af"/>
        <w:numPr>
          <w:ilvl w:val="0"/>
          <w:numId w:val="33"/>
        </w:numPr>
        <w:rPr>
          <w:rFonts w:ascii="Roboto" w:eastAsiaTheme="minorHAnsi" w:hAnsi="Roboto" w:cs="Arial"/>
          <w:sz w:val="20"/>
          <w:szCs w:val="18"/>
          <w:lang w:val="en" w:eastAsia="en-US"/>
        </w:rPr>
      </w:pPr>
      <w:r w:rsidRPr="009B2E8B">
        <w:rPr>
          <w:rFonts w:ascii="Roboto" w:eastAsiaTheme="minorHAnsi" w:hAnsi="Roboto" w:cs="Arial"/>
          <w:sz w:val="20"/>
          <w:szCs w:val="18"/>
          <w:lang w:val="en" w:eastAsia="en-US"/>
        </w:rPr>
        <w:t>To request service, use the camera’s unique identifier, for instance:</w:t>
      </w:r>
      <w:r w:rsidRPr="009B2E8B">
        <w:rPr>
          <w:rFonts w:ascii="Roboto" w:eastAsiaTheme="minorHAnsi" w:hAnsi="Roboto" w:cs="Arial"/>
          <w:sz w:val="20"/>
          <w:szCs w:val="18"/>
          <w:lang w:val="en" w:eastAsia="en-US"/>
        </w:rPr>
        <w:br/>
        <w:t>Camera 1 = Grundi</w:t>
      </w:r>
      <w:r w:rsidR="00700F80">
        <w:rPr>
          <w:rFonts w:ascii="Roboto" w:eastAsiaTheme="minorHAnsi" w:hAnsi="Roboto" w:cs="Arial"/>
          <w:sz w:val="20"/>
          <w:szCs w:val="18"/>
          <w:lang w:val="en" w:eastAsia="en-US"/>
        </w:rPr>
        <w:t>g</w:t>
      </w:r>
      <w:r w:rsidRPr="009B2E8B">
        <w:rPr>
          <w:rFonts w:ascii="Roboto" w:eastAsiaTheme="minorHAnsi" w:hAnsi="Roboto" w:cs="Arial"/>
          <w:sz w:val="20"/>
          <w:szCs w:val="18"/>
          <w:lang w:val="en" w:eastAsia="en-US"/>
        </w:rPr>
        <w:t xml:space="preserve"> GCI-K3505B (10.0.0.68). </w:t>
      </w:r>
    </w:p>
    <w:p w14:paraId="78B721A9" w14:textId="74815D4D" w:rsidR="00137AD1" w:rsidRDefault="00137AD1" w:rsidP="00AC2F41">
      <w:pPr>
        <w:pStyle w:val="af"/>
        <w:keepNext/>
        <w:keepLines/>
        <w:numPr>
          <w:ilvl w:val="0"/>
          <w:numId w:val="33"/>
        </w:numPr>
        <w:ind w:left="1434" w:hanging="357"/>
        <w:rPr>
          <w:rFonts w:ascii="Roboto" w:eastAsiaTheme="minorHAnsi" w:hAnsi="Roboto" w:cs="Arial"/>
          <w:sz w:val="20"/>
          <w:szCs w:val="18"/>
          <w:lang w:val="en" w:eastAsia="en-US"/>
        </w:rPr>
      </w:pPr>
      <w:r>
        <w:rPr>
          <w:rFonts w:ascii="Roboto" w:eastAsiaTheme="minorHAnsi" w:hAnsi="Roboto" w:cs="Arial"/>
          <w:sz w:val="20"/>
          <w:szCs w:val="18"/>
          <w:lang w:val="en" w:eastAsia="en-US"/>
        </w:rPr>
        <w:lastRenderedPageBreak/>
        <w:t xml:space="preserve">Start the smart client and choose the </w:t>
      </w:r>
      <w:r w:rsidR="002E6136">
        <w:rPr>
          <w:rFonts w:ascii="Roboto" w:eastAsiaTheme="minorHAnsi" w:hAnsi="Roboto" w:cs="Arial"/>
          <w:sz w:val="20"/>
          <w:szCs w:val="18"/>
          <w:lang w:val="en" w:eastAsia="en-US"/>
        </w:rPr>
        <w:t xml:space="preserve">relevant </w:t>
      </w:r>
      <w:r>
        <w:rPr>
          <w:rFonts w:ascii="Roboto" w:eastAsiaTheme="minorHAnsi" w:hAnsi="Roboto" w:cs="Arial"/>
          <w:sz w:val="20"/>
          <w:szCs w:val="18"/>
          <w:lang w:val="en" w:eastAsia="en-US"/>
        </w:rPr>
        <w:t xml:space="preserve">camera. In setup mode, verify that bonding boxes are enabled, and that the new metadata device is present in the “Bounding Box” Providers list. </w:t>
      </w:r>
      <w:r>
        <w:rPr>
          <w:rFonts w:ascii="Roboto" w:eastAsiaTheme="minorHAnsi" w:hAnsi="Roboto" w:cs="Arial"/>
          <w:sz w:val="20"/>
          <w:szCs w:val="18"/>
          <w:lang w:val="en" w:eastAsia="en-US"/>
        </w:rPr>
        <w:br/>
      </w:r>
      <w:r>
        <w:rPr>
          <w:rFonts w:ascii="Roboto" w:eastAsiaTheme="minorHAnsi" w:hAnsi="Roboto" w:cs="Arial"/>
          <w:sz w:val="20"/>
          <w:szCs w:val="18"/>
          <w:lang w:val="en" w:eastAsia="en-US"/>
        </w:rPr>
        <w:br/>
      </w:r>
      <w:r w:rsidRPr="00137AD1">
        <w:rPr>
          <w:rFonts w:ascii="Roboto" w:eastAsiaTheme="minorHAnsi" w:hAnsi="Roboto" w:cs="Arial"/>
          <w:noProof/>
          <w:sz w:val="20"/>
          <w:szCs w:val="18"/>
          <w:lang w:val="en" w:eastAsia="en-US"/>
        </w:rPr>
        <w:drawing>
          <wp:inline distT="0" distB="0" distL="0" distR="0" wp14:anchorId="58594E03" wp14:editId="256B66E1">
            <wp:extent cx="4472940" cy="3390073"/>
            <wp:effectExtent l="0" t="0" r="3810" b="1270"/>
            <wp:docPr id="84681" name="Picture 8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3239" cy="3397879"/>
                    </a:xfrm>
                    <a:prstGeom prst="rect">
                      <a:avLst/>
                    </a:prstGeom>
                  </pic:spPr>
                </pic:pic>
              </a:graphicData>
            </a:graphic>
          </wp:inline>
        </w:drawing>
      </w:r>
    </w:p>
    <w:p w14:paraId="1E554052" w14:textId="4C198C9F" w:rsidR="00137AD1" w:rsidRPr="009B2E8B" w:rsidRDefault="00137AD1" w:rsidP="00F46A8A">
      <w:pPr>
        <w:pStyle w:val="FigureCaption"/>
        <w:ind w:left="1440"/>
      </w:pPr>
      <w:bookmarkStart w:id="206" w:name="_Toc10041653"/>
      <w:r w:rsidRPr="009B2E8B">
        <w:t xml:space="preserve">Figure </w:t>
      </w:r>
      <w:r w:rsidRPr="009B2E8B">
        <w:fldChar w:fldCharType="begin"/>
      </w:r>
      <w:r w:rsidRPr="009B2E8B">
        <w:instrText xml:space="preserve"> seq figure </w:instrText>
      </w:r>
      <w:r w:rsidRPr="009B2E8B">
        <w:fldChar w:fldCharType="separate"/>
      </w:r>
      <w:r w:rsidR="00AC2F41">
        <w:rPr>
          <w:noProof/>
        </w:rPr>
        <w:t>19</w:t>
      </w:r>
      <w:r w:rsidRPr="009B2E8B">
        <w:fldChar w:fldCharType="end"/>
      </w:r>
      <w:r w:rsidRPr="009B2E8B">
        <w:t xml:space="preserve">. </w:t>
      </w:r>
      <w:r>
        <w:t>“Bounding Box” Providers List</w:t>
      </w:r>
      <w:bookmarkEnd w:id="206"/>
    </w:p>
    <w:p w14:paraId="61063CD5" w14:textId="3A31BAE0" w:rsidR="00137AD1" w:rsidRDefault="00137AD1" w:rsidP="001E1E61">
      <w:pPr>
        <w:spacing w:before="240"/>
        <w:ind w:left="1077"/>
        <w:rPr>
          <w:rFonts w:eastAsiaTheme="minorHAnsi"/>
          <w:lang w:val="en" w:eastAsia="en-US" w:bidi="he-IL"/>
        </w:rPr>
      </w:pPr>
      <w:r>
        <w:rPr>
          <w:rFonts w:eastAsiaTheme="minorHAnsi"/>
          <w:lang w:val="en" w:eastAsia="en-US" w:bidi="he-IL"/>
        </w:rPr>
        <w:t xml:space="preserve">Assuming all the above steps in this section have been performed successfully, the Milestone XProtect client will display all the cameras tracked by AnyVision BT. These include detection bounding boxes and generated events. </w:t>
      </w:r>
    </w:p>
    <w:p w14:paraId="439208F3" w14:textId="08E2B03A" w:rsidR="0080701D" w:rsidRPr="00DF41AD" w:rsidRDefault="00E05B8D" w:rsidP="0080701D">
      <w:pPr>
        <w:spacing w:before="240"/>
        <w:ind w:left="1077"/>
        <w:rPr>
          <w:lang w:eastAsia="en-US"/>
        </w:rPr>
      </w:pPr>
      <w:r>
        <w:rPr>
          <w:rFonts w:eastAsiaTheme="minorHAnsi"/>
          <w:lang w:val="en" w:eastAsia="en-US" w:bidi="he-IL"/>
        </w:rPr>
        <w:t xml:space="preserve">Once the security management software is installed, continue to the next section to ensure connection with the VMS Gateway driver. </w:t>
      </w:r>
    </w:p>
    <w:p w14:paraId="36FE6699" w14:textId="21D7E674" w:rsidR="00CB753C" w:rsidRDefault="009F264A" w:rsidP="00E6224A">
      <w:pPr>
        <w:pStyle w:val="31"/>
        <w:keepNext w:val="0"/>
        <w:numPr>
          <w:ilvl w:val="2"/>
          <w:numId w:val="22"/>
        </w:numPr>
        <w:spacing w:before="0" w:after="160" w:line="260" w:lineRule="atLeast"/>
        <w:ind w:left="1985" w:hanging="992"/>
      </w:pPr>
      <w:bookmarkStart w:id="207" w:name="_Ref9337318"/>
      <w:bookmarkStart w:id="208" w:name="_Toc10041593"/>
      <w:r>
        <w:t>Configuring the VMS Driver</w:t>
      </w:r>
      <w:bookmarkEnd w:id="207"/>
      <w:bookmarkEnd w:id="208"/>
    </w:p>
    <w:p w14:paraId="64AEEC63" w14:textId="24FA2FAB" w:rsidR="000A4619" w:rsidRDefault="00BF342A" w:rsidP="00BF342A">
      <w:pPr>
        <w:keepNext/>
        <w:rPr>
          <w:rFonts w:eastAsiaTheme="minorHAnsi"/>
          <w:lang w:val="en" w:eastAsia="en-US" w:bidi="he-IL"/>
        </w:rPr>
      </w:pPr>
      <w:r>
        <w:rPr>
          <w:rFonts w:eastAsiaTheme="minorHAnsi"/>
          <w:lang w:val="en" w:eastAsia="en-US" w:bidi="he-IL"/>
        </w:rPr>
        <w:t xml:space="preserve">With connectivity now established, you can go ahead and verify communication. </w:t>
      </w:r>
      <w:r w:rsidR="000A4619">
        <w:rPr>
          <w:rFonts w:eastAsiaTheme="minorHAnsi"/>
          <w:lang w:val="en" w:eastAsia="en-US" w:bidi="he-IL"/>
        </w:rPr>
        <w:t xml:space="preserve">This segment of the Gateway configuration involves editing the VMS </w:t>
      </w:r>
      <w:proofErr w:type="gramStart"/>
      <w:r w:rsidR="000A4619">
        <w:rPr>
          <w:rFonts w:eastAsiaTheme="minorHAnsi"/>
          <w:lang w:val="en" w:eastAsia="en-US" w:bidi="he-IL"/>
        </w:rPr>
        <w:t>driver's</w:t>
      </w:r>
      <w:proofErr w:type="gramEnd"/>
      <w:r w:rsidR="000A4619">
        <w:rPr>
          <w:rFonts w:eastAsiaTheme="minorHAnsi"/>
          <w:lang w:val="en" w:eastAsia="en-US" w:bidi="he-IL"/>
        </w:rPr>
        <w:t xml:space="preserve"> .</w:t>
      </w:r>
      <w:proofErr w:type="spellStart"/>
      <w:r w:rsidR="000A4619">
        <w:rPr>
          <w:rFonts w:eastAsiaTheme="minorHAnsi"/>
          <w:lang w:val="en" w:eastAsia="en-US" w:bidi="he-IL"/>
        </w:rPr>
        <w:t>dll</w:t>
      </w:r>
      <w:proofErr w:type="spellEnd"/>
      <w:r w:rsidR="000A4619">
        <w:rPr>
          <w:rFonts w:eastAsiaTheme="minorHAnsi"/>
          <w:lang w:val="en" w:eastAsia="en-US" w:bidi="he-IL"/>
        </w:rPr>
        <w:t xml:space="preserve"> file. </w:t>
      </w:r>
      <w:r w:rsidR="000A4619" w:rsidRPr="00F37B9D">
        <w:rPr>
          <w:rFonts w:asciiTheme="minorHAnsi" w:hAnsiTheme="minorHAnsi" w:cstheme="minorHAnsi"/>
        </w:rPr>
        <w:fldChar w:fldCharType="begin"/>
      </w:r>
      <w:r w:rsidR="000A4619" w:rsidRPr="00F37B9D">
        <w:rPr>
          <w:rFonts w:asciiTheme="minorHAnsi" w:hAnsiTheme="minorHAnsi" w:cstheme="minorHAnsi"/>
        </w:rPr>
        <w:instrText xml:space="preserve"> XE "VMS:driver installation" </w:instrText>
      </w:r>
      <w:r w:rsidR="000A4619" w:rsidRPr="00F37B9D">
        <w:rPr>
          <w:rFonts w:asciiTheme="minorHAnsi" w:hAnsiTheme="minorHAnsi" w:cstheme="minorHAnsi"/>
        </w:rPr>
        <w:fldChar w:fldCharType="end"/>
      </w:r>
    </w:p>
    <w:p w14:paraId="25AF8834" w14:textId="77777777" w:rsidR="000A4619" w:rsidRDefault="000A4619" w:rsidP="000A4619">
      <w:pPr>
        <w:keepNext/>
        <w:rPr>
          <w:rFonts w:eastAsiaTheme="minorHAnsi"/>
          <w:b/>
          <w:bCs/>
          <w:lang w:val="en" w:eastAsia="en-US" w:bidi="he-IL"/>
        </w:rPr>
      </w:pPr>
      <w:r>
        <w:rPr>
          <w:rFonts w:eastAsiaTheme="minorHAnsi"/>
          <w:b/>
          <w:bCs/>
          <w:lang w:val="en" w:eastAsia="en-US" w:bidi="he-IL"/>
        </w:rPr>
        <w:t xml:space="preserve">To configure the VMS driver: </w:t>
      </w:r>
    </w:p>
    <w:p w14:paraId="5A08FE7E" w14:textId="77777777" w:rsidR="000A4619" w:rsidRPr="009B2E8B" w:rsidRDefault="000A4619" w:rsidP="00E6224A">
      <w:pPr>
        <w:pStyle w:val="af"/>
        <w:keepNext/>
        <w:keepLines/>
        <w:numPr>
          <w:ilvl w:val="0"/>
          <w:numId w:val="27"/>
        </w:numPr>
        <w:rPr>
          <w:rFonts w:ascii="Roboto" w:hAnsi="Roboto" w:cstheme="minorBidi"/>
          <w:sz w:val="20"/>
          <w:szCs w:val="18"/>
          <w:lang w:val="en" w:eastAsia="en-US"/>
        </w:rPr>
      </w:pPr>
      <w:r w:rsidRPr="009B2E8B">
        <w:rPr>
          <w:rFonts w:ascii="Roboto" w:hAnsi="Roboto" w:cstheme="minorBidi"/>
          <w:sz w:val="20"/>
          <w:szCs w:val="18"/>
          <w:lang w:val="en" w:eastAsia="en-US"/>
        </w:rPr>
        <w:t xml:space="preserve">Once the VMS Gateway has been installed, go to the </w:t>
      </w:r>
      <w:r w:rsidRPr="009B2E8B">
        <w:rPr>
          <w:rFonts w:ascii="Roboto" w:hAnsi="Roboto" w:cstheme="minorBidi"/>
          <w:b/>
          <w:bCs/>
          <w:sz w:val="20"/>
          <w:szCs w:val="18"/>
          <w:lang w:val="en" w:eastAsia="en-US"/>
        </w:rPr>
        <w:t>C:\Program Files (x86)\VMS\</w:t>
      </w:r>
      <w:proofErr w:type="spellStart"/>
      <w:r w:rsidRPr="009B2E8B">
        <w:rPr>
          <w:rFonts w:ascii="Roboto" w:hAnsi="Roboto" w:cstheme="minorBidi"/>
          <w:b/>
          <w:bCs/>
          <w:sz w:val="20"/>
          <w:szCs w:val="18"/>
          <w:lang w:val="en" w:eastAsia="en-US"/>
        </w:rPr>
        <w:t>VMS.Gateway</w:t>
      </w:r>
      <w:proofErr w:type="spellEnd"/>
      <w:r w:rsidRPr="009B2E8B">
        <w:rPr>
          <w:rFonts w:ascii="Roboto" w:hAnsi="Roboto" w:cstheme="minorBidi"/>
          <w:b/>
          <w:bCs/>
          <w:sz w:val="20"/>
          <w:szCs w:val="18"/>
          <w:lang w:val="en" w:eastAsia="en-US"/>
        </w:rPr>
        <w:t xml:space="preserve">\Plugins </w:t>
      </w:r>
      <w:r w:rsidRPr="009B2E8B">
        <w:rPr>
          <w:rFonts w:ascii="Roboto" w:hAnsi="Roboto" w:cstheme="minorBidi"/>
          <w:sz w:val="20"/>
          <w:szCs w:val="18"/>
          <w:lang w:val="en" w:eastAsia="en-US"/>
        </w:rPr>
        <w:t xml:space="preserve">directory, and open the </w:t>
      </w:r>
      <w:proofErr w:type="spellStart"/>
      <w:r w:rsidRPr="009B2E8B">
        <w:rPr>
          <w:rFonts w:ascii="Roboto" w:hAnsi="Roboto" w:cstheme="minorBidi"/>
          <w:b/>
          <w:bCs/>
          <w:sz w:val="20"/>
          <w:szCs w:val="18"/>
          <w:lang w:val="en" w:eastAsia="en-US"/>
        </w:rPr>
        <w:t>VMS.Driver.Milestone.dll.config</w:t>
      </w:r>
      <w:proofErr w:type="spellEnd"/>
      <w:r w:rsidRPr="009B2E8B">
        <w:rPr>
          <w:rFonts w:ascii="Roboto" w:hAnsi="Roboto" w:cstheme="minorBidi"/>
          <w:sz w:val="20"/>
          <w:szCs w:val="18"/>
          <w:lang w:val="en" w:eastAsia="en-US"/>
        </w:rPr>
        <w:t xml:space="preserve"> file. </w:t>
      </w:r>
    </w:p>
    <w:p w14:paraId="26180C2E" w14:textId="77777777" w:rsidR="000A4619" w:rsidRPr="009B2E8B" w:rsidRDefault="000A4619" w:rsidP="00E6224A">
      <w:pPr>
        <w:pStyle w:val="af"/>
        <w:numPr>
          <w:ilvl w:val="0"/>
          <w:numId w:val="27"/>
        </w:numPr>
        <w:rPr>
          <w:rFonts w:ascii="Roboto" w:hAnsi="Roboto" w:cstheme="minorBidi"/>
          <w:sz w:val="20"/>
          <w:szCs w:val="18"/>
          <w:lang w:val="en" w:eastAsia="en-US"/>
        </w:rPr>
      </w:pPr>
      <w:r w:rsidRPr="009B2E8B">
        <w:rPr>
          <w:rFonts w:ascii="Roboto" w:hAnsi="Roboto" w:cstheme="minorBidi"/>
          <w:sz w:val="20"/>
          <w:szCs w:val="18"/>
          <w:lang w:val="en" w:eastAsia="en-US"/>
        </w:rPr>
        <w:t xml:space="preserve">Using a text editor, define the following parameters, as follows: </w:t>
      </w:r>
    </w:p>
    <w:p w14:paraId="0398037A" w14:textId="776DF322" w:rsidR="000A4619" w:rsidRPr="009B2E8B" w:rsidRDefault="000A4619" w:rsidP="00E6224A">
      <w:pPr>
        <w:pStyle w:val="af"/>
        <w:keepNext/>
        <w:keepLines/>
        <w:numPr>
          <w:ilvl w:val="0"/>
          <w:numId w:val="28"/>
        </w:numPr>
        <w:ind w:left="1797" w:hanging="357"/>
        <w:rPr>
          <w:rFonts w:ascii="Roboto" w:hAnsi="Roboto" w:cstheme="minorBidi"/>
          <w:sz w:val="20"/>
          <w:szCs w:val="18"/>
          <w:lang w:val="en" w:eastAsia="en-US"/>
        </w:rPr>
      </w:pPr>
      <w:r w:rsidRPr="009B2E8B">
        <w:rPr>
          <w:rFonts w:ascii="Roboto" w:hAnsi="Roboto" w:cstheme="minorBidi"/>
          <w:b/>
          <w:bCs/>
          <w:sz w:val="20"/>
          <w:szCs w:val="18"/>
          <w:lang w:val="en" w:eastAsia="en-US"/>
        </w:rPr>
        <w:lastRenderedPageBreak/>
        <w:t>User</w:t>
      </w:r>
      <w:r w:rsidR="007F6174">
        <w:rPr>
          <w:rFonts w:ascii="Roboto" w:hAnsi="Roboto" w:cstheme="minorBidi"/>
          <w:b/>
          <w:bCs/>
          <w:sz w:val="20"/>
          <w:szCs w:val="18"/>
          <w:lang w:val="en" w:eastAsia="en-US"/>
        </w:rPr>
        <w:t>n</w:t>
      </w:r>
      <w:r w:rsidRPr="009B2E8B">
        <w:rPr>
          <w:rFonts w:ascii="Roboto" w:hAnsi="Roboto" w:cstheme="minorBidi"/>
          <w:b/>
          <w:bCs/>
          <w:sz w:val="20"/>
          <w:szCs w:val="18"/>
          <w:lang w:val="en" w:eastAsia="en-US"/>
        </w:rPr>
        <w:t>ame</w:t>
      </w:r>
      <w:r w:rsidRPr="009B2E8B">
        <w:rPr>
          <w:rFonts w:ascii="Roboto" w:hAnsi="Roboto" w:cstheme="minorBidi"/>
          <w:sz w:val="20"/>
          <w:szCs w:val="18"/>
          <w:lang w:val="en" w:eastAsia="en-US"/>
        </w:rPr>
        <w:t xml:space="preserve"> = take the value for this credential from the VMS. </w:t>
      </w:r>
    </w:p>
    <w:p w14:paraId="79CA0CB9" w14:textId="77777777" w:rsidR="000A4619" w:rsidRPr="009B2E8B" w:rsidRDefault="000A4619" w:rsidP="00E6224A">
      <w:pPr>
        <w:pStyle w:val="af"/>
        <w:keepNext/>
        <w:keepLines/>
        <w:numPr>
          <w:ilvl w:val="0"/>
          <w:numId w:val="28"/>
        </w:numPr>
        <w:ind w:left="1797" w:hanging="357"/>
        <w:rPr>
          <w:rFonts w:ascii="Roboto" w:eastAsiaTheme="minorHAnsi" w:hAnsi="Roboto" w:cs="Arial"/>
          <w:sz w:val="20"/>
          <w:szCs w:val="18"/>
          <w:lang w:val="en" w:eastAsia="en-US"/>
        </w:rPr>
      </w:pPr>
      <w:r w:rsidRPr="009B2E8B">
        <w:rPr>
          <w:rFonts w:ascii="Roboto" w:eastAsiaTheme="minorHAnsi" w:hAnsi="Roboto" w:cs="Arial"/>
          <w:b/>
          <w:bCs/>
          <w:sz w:val="20"/>
          <w:szCs w:val="18"/>
          <w:lang w:val="en" w:eastAsia="en-US"/>
        </w:rPr>
        <w:t>Password</w:t>
      </w:r>
      <w:r w:rsidRPr="009B2E8B">
        <w:rPr>
          <w:rFonts w:ascii="Roboto" w:eastAsiaTheme="minorHAnsi" w:hAnsi="Roboto" w:cs="Arial"/>
          <w:sz w:val="20"/>
          <w:szCs w:val="18"/>
          <w:lang w:val="en" w:eastAsia="en-US"/>
        </w:rPr>
        <w:t xml:space="preserve"> = take the value for this credential from the VMS. </w:t>
      </w:r>
    </w:p>
    <w:p w14:paraId="57571841" w14:textId="6AED0565" w:rsidR="000A4619" w:rsidRPr="009B2E8B" w:rsidRDefault="007F6174" w:rsidP="00E6224A">
      <w:pPr>
        <w:pStyle w:val="af"/>
        <w:keepNext/>
        <w:keepLines/>
        <w:numPr>
          <w:ilvl w:val="0"/>
          <w:numId w:val="28"/>
        </w:numPr>
        <w:ind w:left="1797" w:hanging="357"/>
        <w:rPr>
          <w:rFonts w:ascii="Roboto" w:eastAsiaTheme="minorHAnsi" w:hAnsi="Roboto" w:cs="Arial"/>
          <w:sz w:val="20"/>
          <w:szCs w:val="18"/>
          <w:lang w:val="en" w:eastAsia="en-US"/>
        </w:rPr>
      </w:pPr>
      <w:r w:rsidRPr="009B2E8B">
        <w:rPr>
          <w:rFonts w:ascii="Roboto" w:eastAsiaTheme="minorHAnsi" w:hAnsi="Roboto" w:cs="Arial"/>
          <w:b/>
          <w:bCs/>
          <w:sz w:val="20"/>
          <w:szCs w:val="18"/>
          <w:lang w:val="en" w:eastAsia="en-US"/>
        </w:rPr>
        <w:t>IP</w:t>
      </w:r>
      <w:r>
        <w:rPr>
          <w:rFonts w:ascii="Roboto" w:eastAsiaTheme="minorHAnsi" w:hAnsi="Roboto" w:cs="Arial"/>
          <w:b/>
          <w:bCs/>
          <w:sz w:val="20"/>
          <w:szCs w:val="18"/>
          <w:lang w:val="en" w:eastAsia="en-US"/>
        </w:rPr>
        <w:t xml:space="preserve"> </w:t>
      </w:r>
      <w:r w:rsidR="000A4619" w:rsidRPr="009B2E8B">
        <w:rPr>
          <w:rFonts w:ascii="Roboto" w:eastAsiaTheme="minorHAnsi" w:hAnsi="Roboto" w:cs="Arial"/>
          <w:b/>
          <w:bCs/>
          <w:sz w:val="20"/>
          <w:szCs w:val="18"/>
          <w:lang w:val="en" w:eastAsia="en-US"/>
        </w:rPr>
        <w:t>Address</w:t>
      </w:r>
      <w:r w:rsidR="000A4619" w:rsidRPr="009B2E8B">
        <w:rPr>
          <w:rFonts w:ascii="Roboto" w:eastAsiaTheme="minorHAnsi" w:hAnsi="Roboto" w:cs="Arial"/>
          <w:sz w:val="20"/>
          <w:szCs w:val="18"/>
          <w:lang w:val="en" w:eastAsia="en-US"/>
        </w:rPr>
        <w:t xml:space="preserve"> = the network location of the computer on which the VMS is running. </w:t>
      </w:r>
    </w:p>
    <w:p w14:paraId="434A69FA" w14:textId="7942A772" w:rsidR="000A4619" w:rsidRPr="009B2E8B" w:rsidRDefault="000A4619" w:rsidP="00E6224A">
      <w:pPr>
        <w:pStyle w:val="af"/>
        <w:keepNext/>
        <w:keepLines/>
        <w:numPr>
          <w:ilvl w:val="0"/>
          <w:numId w:val="28"/>
        </w:numPr>
        <w:ind w:hanging="357"/>
        <w:rPr>
          <w:rFonts w:ascii="Roboto" w:eastAsiaTheme="minorHAnsi" w:hAnsi="Roboto" w:cs="Arial"/>
          <w:sz w:val="20"/>
          <w:szCs w:val="18"/>
          <w:lang w:val="en" w:eastAsia="en-US"/>
        </w:rPr>
      </w:pPr>
      <w:r w:rsidRPr="009B2E8B">
        <w:rPr>
          <w:rFonts w:ascii="Roboto" w:eastAsiaTheme="minorHAnsi" w:hAnsi="Roboto" w:cs="Arial"/>
          <w:b/>
          <w:bCs/>
          <w:sz w:val="20"/>
          <w:szCs w:val="18"/>
          <w:lang w:val="en" w:eastAsia="en-US"/>
        </w:rPr>
        <w:t>Username</w:t>
      </w:r>
      <w:r w:rsidR="007F6174">
        <w:rPr>
          <w:rFonts w:ascii="Roboto" w:eastAsiaTheme="minorHAnsi" w:hAnsi="Roboto" w:cs="Arial"/>
          <w:b/>
          <w:bCs/>
          <w:sz w:val="20"/>
          <w:szCs w:val="18"/>
          <w:lang w:val="en" w:eastAsia="en-US"/>
        </w:rPr>
        <w:t xml:space="preserve"> </w:t>
      </w:r>
      <w:r w:rsidR="007F6174" w:rsidRPr="009B2E8B">
        <w:rPr>
          <w:rFonts w:ascii="Roboto" w:eastAsiaTheme="minorHAnsi" w:hAnsi="Roboto" w:cs="Arial"/>
          <w:b/>
          <w:bCs/>
          <w:sz w:val="20"/>
          <w:szCs w:val="18"/>
          <w:lang w:val="en" w:eastAsia="en-US"/>
        </w:rPr>
        <w:t>ONVIF</w:t>
      </w:r>
      <w:r w:rsidR="007F6174" w:rsidRPr="009B2E8B">
        <w:rPr>
          <w:rFonts w:ascii="Roboto" w:eastAsiaTheme="minorHAnsi" w:hAnsi="Roboto" w:cs="Arial"/>
          <w:sz w:val="20"/>
          <w:szCs w:val="18"/>
          <w:lang w:val="en" w:eastAsia="en-US"/>
        </w:rPr>
        <w:t xml:space="preserve"> </w:t>
      </w:r>
      <w:r w:rsidRPr="009B2E8B">
        <w:rPr>
          <w:rFonts w:ascii="Roboto" w:eastAsiaTheme="minorHAnsi" w:hAnsi="Roboto" w:cs="Arial"/>
          <w:sz w:val="20"/>
          <w:szCs w:val="18"/>
          <w:lang w:val="en" w:eastAsia="en-US"/>
        </w:rPr>
        <w:t xml:space="preserve">= the camera’s username: </w:t>
      </w:r>
      <w:proofErr w:type="spellStart"/>
      <w:r w:rsidRPr="009B2E8B">
        <w:rPr>
          <w:rFonts w:ascii="Roboto" w:eastAsiaTheme="minorHAnsi" w:hAnsi="Roboto" w:cs="Arial"/>
          <w:b/>
          <w:bCs/>
          <w:sz w:val="20"/>
          <w:szCs w:val="18"/>
          <w:lang w:val="en" w:eastAsia="en-US"/>
        </w:rPr>
        <w:t>onvif</w:t>
      </w:r>
      <w:proofErr w:type="spellEnd"/>
      <w:r w:rsidRPr="009B2E8B">
        <w:rPr>
          <w:rFonts w:ascii="Roboto" w:eastAsiaTheme="minorHAnsi" w:hAnsi="Roboto" w:cs="Arial"/>
          <w:sz w:val="20"/>
          <w:szCs w:val="18"/>
          <w:lang w:val="en" w:eastAsia="en-US"/>
        </w:rPr>
        <w:t xml:space="preserve">. </w:t>
      </w:r>
    </w:p>
    <w:p w14:paraId="18D07909" w14:textId="29D2F7F7" w:rsidR="000A4619" w:rsidRPr="009B2E8B" w:rsidRDefault="000A4619" w:rsidP="007F6174">
      <w:pPr>
        <w:pStyle w:val="af"/>
        <w:keepNext/>
        <w:keepLines/>
        <w:numPr>
          <w:ilvl w:val="0"/>
          <w:numId w:val="28"/>
        </w:numPr>
        <w:ind w:hanging="357"/>
        <w:rPr>
          <w:rFonts w:ascii="Roboto" w:eastAsiaTheme="minorHAnsi" w:hAnsi="Roboto" w:cs="Arial"/>
          <w:sz w:val="20"/>
          <w:szCs w:val="18"/>
          <w:lang w:val="en" w:eastAsia="en-US"/>
        </w:rPr>
      </w:pPr>
      <w:r w:rsidRPr="009B2E8B">
        <w:rPr>
          <w:rFonts w:ascii="Roboto" w:eastAsiaTheme="minorHAnsi" w:hAnsi="Roboto" w:cs="Arial"/>
          <w:b/>
          <w:bCs/>
          <w:sz w:val="20"/>
          <w:szCs w:val="18"/>
          <w:lang w:val="en" w:eastAsia="en-US"/>
        </w:rPr>
        <w:t>Password</w:t>
      </w:r>
      <w:r w:rsidR="007F6174">
        <w:rPr>
          <w:rFonts w:ascii="Roboto" w:eastAsiaTheme="minorHAnsi" w:hAnsi="Roboto" w:cs="Arial"/>
          <w:b/>
          <w:bCs/>
          <w:sz w:val="20"/>
          <w:szCs w:val="18"/>
          <w:lang w:val="en" w:eastAsia="en-US"/>
        </w:rPr>
        <w:t xml:space="preserve"> </w:t>
      </w:r>
      <w:r w:rsidR="007F6174" w:rsidRPr="009B2E8B">
        <w:rPr>
          <w:rFonts w:ascii="Roboto" w:eastAsiaTheme="minorHAnsi" w:hAnsi="Roboto" w:cs="Arial"/>
          <w:b/>
          <w:bCs/>
          <w:sz w:val="20"/>
          <w:szCs w:val="18"/>
          <w:lang w:val="en" w:eastAsia="en-US"/>
        </w:rPr>
        <w:t>ONVIF</w:t>
      </w:r>
      <w:r w:rsidR="007F6174" w:rsidRPr="009B2E8B">
        <w:rPr>
          <w:rFonts w:ascii="Roboto" w:eastAsiaTheme="minorHAnsi" w:hAnsi="Roboto" w:cs="Arial"/>
          <w:sz w:val="20"/>
          <w:szCs w:val="18"/>
          <w:lang w:val="en" w:eastAsia="en-US"/>
        </w:rPr>
        <w:t xml:space="preserve"> </w:t>
      </w:r>
      <w:r w:rsidRPr="009B2E8B">
        <w:rPr>
          <w:rFonts w:ascii="Roboto" w:eastAsiaTheme="minorHAnsi" w:hAnsi="Roboto" w:cs="Arial"/>
          <w:sz w:val="20"/>
          <w:szCs w:val="18"/>
          <w:lang w:val="en" w:eastAsia="en-US"/>
        </w:rPr>
        <w:t xml:space="preserve">= the camera’s password: </w:t>
      </w:r>
      <w:proofErr w:type="spellStart"/>
      <w:r w:rsidRPr="009B2E8B">
        <w:rPr>
          <w:rFonts w:ascii="Roboto" w:eastAsiaTheme="minorHAnsi" w:hAnsi="Roboto" w:cs="Arial"/>
          <w:b/>
          <w:bCs/>
          <w:sz w:val="20"/>
          <w:szCs w:val="18"/>
          <w:lang w:val="en" w:eastAsia="en-US"/>
        </w:rPr>
        <w:t>onvif</w:t>
      </w:r>
      <w:proofErr w:type="spellEnd"/>
      <w:r w:rsidRPr="009B2E8B">
        <w:rPr>
          <w:rFonts w:ascii="Roboto" w:eastAsiaTheme="minorHAnsi" w:hAnsi="Roboto" w:cs="Arial"/>
          <w:sz w:val="20"/>
          <w:szCs w:val="18"/>
          <w:lang w:val="en" w:eastAsia="en-US"/>
        </w:rPr>
        <w:t xml:space="preserve">. </w:t>
      </w:r>
    </w:p>
    <w:p w14:paraId="10C00040" w14:textId="77777777" w:rsidR="000A4619" w:rsidRPr="009B2E8B" w:rsidRDefault="000A4619" w:rsidP="00E6224A">
      <w:pPr>
        <w:pStyle w:val="af"/>
        <w:keepNext/>
        <w:keepLines/>
        <w:numPr>
          <w:ilvl w:val="0"/>
          <w:numId w:val="27"/>
        </w:numPr>
        <w:ind w:hanging="357"/>
        <w:rPr>
          <w:rFonts w:ascii="Roboto" w:hAnsi="Roboto" w:cstheme="minorBidi"/>
          <w:sz w:val="20"/>
          <w:szCs w:val="18"/>
          <w:lang w:val="en" w:eastAsia="en-US"/>
        </w:rPr>
      </w:pPr>
      <w:r w:rsidRPr="009B2E8B">
        <w:rPr>
          <w:rFonts w:ascii="Roboto" w:hAnsi="Roboto" w:cstheme="minorBidi"/>
          <w:sz w:val="20"/>
          <w:szCs w:val="18"/>
          <w:lang w:val="en" w:eastAsia="en-US"/>
        </w:rPr>
        <w:t xml:space="preserve">Restart the VMS service by opening </w:t>
      </w:r>
      <w:r w:rsidRPr="009B2E8B">
        <w:rPr>
          <w:rFonts w:ascii="Roboto" w:hAnsi="Roboto" w:cstheme="minorBidi"/>
          <w:b/>
          <w:bCs/>
          <w:sz w:val="20"/>
          <w:szCs w:val="18"/>
          <w:lang w:val="en" w:eastAsia="en-US"/>
        </w:rPr>
        <w:t>Windows</w:t>
      </w:r>
      <w:r w:rsidRPr="009B2E8B">
        <w:rPr>
          <w:rFonts w:ascii="Roboto" w:hAnsi="Roboto" w:cstheme="minorBidi"/>
          <w:sz w:val="20"/>
          <w:szCs w:val="18"/>
          <w:lang w:val="en" w:eastAsia="en-US"/>
        </w:rPr>
        <w:t xml:space="preserve"> &gt; </w:t>
      </w:r>
      <w:r w:rsidRPr="009B2E8B">
        <w:rPr>
          <w:rFonts w:ascii="Roboto" w:hAnsi="Roboto" w:cstheme="minorBidi"/>
          <w:b/>
          <w:bCs/>
          <w:sz w:val="20"/>
          <w:szCs w:val="18"/>
          <w:lang w:val="en" w:eastAsia="en-US"/>
        </w:rPr>
        <w:t>Services</w:t>
      </w:r>
      <w:r w:rsidRPr="009B2E8B">
        <w:rPr>
          <w:rFonts w:ascii="Roboto" w:hAnsi="Roboto" w:cstheme="minorBidi"/>
          <w:sz w:val="20"/>
          <w:szCs w:val="18"/>
          <w:lang w:val="en" w:eastAsia="en-US"/>
        </w:rPr>
        <w:t xml:space="preserve">; then close the service and restart it. Alternatively, you could perform this step by simply restarting the computer. </w:t>
      </w:r>
    </w:p>
    <w:p w14:paraId="2AB92A81" w14:textId="4A015498" w:rsidR="00E1165F" w:rsidRPr="00F37B9D" w:rsidRDefault="002438CF" w:rsidP="001E7F85">
      <w:pPr>
        <w:rPr>
          <w:rFonts w:asciiTheme="minorHAnsi" w:hAnsiTheme="minorHAnsi" w:cstheme="minorHAnsi"/>
        </w:rPr>
      </w:pPr>
      <w:r w:rsidRPr="00F37B9D">
        <w:rPr>
          <w:rFonts w:asciiTheme="minorHAnsi" w:hAnsiTheme="minorHAnsi" w:cstheme="minorHAnsi"/>
        </w:rPr>
        <w:fldChar w:fldCharType="begin"/>
      </w:r>
      <w:r w:rsidRPr="00F37B9D">
        <w:rPr>
          <w:rFonts w:asciiTheme="minorHAnsi" w:hAnsiTheme="minorHAnsi" w:cstheme="minorHAnsi"/>
        </w:rPr>
        <w:instrText xml:space="preserve"> XE "Ports:9995" </w:instrText>
      </w:r>
      <w:r w:rsidRPr="00F37B9D">
        <w:rPr>
          <w:rFonts w:asciiTheme="minorHAnsi" w:hAnsiTheme="minorHAnsi" w:cstheme="minorHAnsi"/>
        </w:rPr>
        <w:fldChar w:fldCharType="end"/>
      </w:r>
      <w:r w:rsidRPr="00F37B9D">
        <w:rPr>
          <w:rFonts w:asciiTheme="minorHAnsi" w:hAnsiTheme="minorHAnsi" w:cstheme="minorHAnsi"/>
        </w:rPr>
        <w:fldChar w:fldCharType="begin"/>
      </w:r>
      <w:r w:rsidRPr="00F37B9D">
        <w:rPr>
          <w:rFonts w:asciiTheme="minorHAnsi" w:hAnsiTheme="minorHAnsi" w:cstheme="minorHAnsi"/>
        </w:rPr>
        <w:instrText xml:space="preserve"> XE "TCP" </w:instrText>
      </w:r>
      <w:r w:rsidRPr="00F37B9D">
        <w:rPr>
          <w:rFonts w:asciiTheme="minorHAnsi" w:hAnsiTheme="minorHAnsi" w:cstheme="minorHAnsi"/>
        </w:rPr>
        <w:fldChar w:fldCharType="end"/>
      </w:r>
      <w:r w:rsidRPr="00F37B9D">
        <w:rPr>
          <w:rFonts w:asciiTheme="minorHAnsi" w:hAnsiTheme="minorHAnsi" w:cstheme="minorHAnsi"/>
        </w:rPr>
        <w:fldChar w:fldCharType="begin"/>
      </w:r>
      <w:r w:rsidRPr="00F37B9D">
        <w:rPr>
          <w:rFonts w:asciiTheme="minorHAnsi" w:hAnsiTheme="minorHAnsi" w:cstheme="minorHAnsi"/>
        </w:rPr>
        <w:instrText xml:space="preserve"> XE "UDP" </w:instrText>
      </w:r>
      <w:r w:rsidRPr="00F37B9D">
        <w:rPr>
          <w:rFonts w:asciiTheme="minorHAnsi" w:hAnsiTheme="minorHAnsi" w:cstheme="minorHAnsi"/>
        </w:rPr>
        <w:fldChar w:fldCharType="end"/>
      </w:r>
    </w:p>
    <w:p w14:paraId="5ECC6C40" w14:textId="22C50FD1" w:rsidR="001B38AB" w:rsidRPr="00CB7480" w:rsidRDefault="000A4619" w:rsidP="00A25C7E">
      <w:pPr>
        <w:pStyle w:val="21"/>
        <w:keepNext w:val="0"/>
        <w:keepLines w:val="0"/>
        <w:numPr>
          <w:ilvl w:val="1"/>
          <w:numId w:val="22"/>
        </w:numPr>
        <w:tabs>
          <w:tab w:val="clear" w:pos="1440"/>
          <w:tab w:val="clear" w:pos="1800"/>
        </w:tabs>
        <w:spacing w:before="0" w:after="160" w:line="260" w:lineRule="atLeast"/>
        <w:ind w:left="2013" w:hanging="1021"/>
      </w:pPr>
      <w:bookmarkStart w:id="209" w:name="chName_ServerConfiguration"/>
      <w:bookmarkStart w:id="210" w:name="_Toc10041594"/>
      <w:r>
        <w:t>Connec</w:t>
      </w:r>
      <w:r w:rsidR="00146755">
        <w:t xml:space="preserve">t Cameras: </w:t>
      </w:r>
      <w:r w:rsidR="00A516C3">
        <w:t>Server</w:t>
      </w:r>
      <w:r w:rsidR="001B38AB">
        <w:t xml:space="preserve"> Configuration</w:t>
      </w:r>
      <w:bookmarkEnd w:id="209"/>
      <w:bookmarkEnd w:id="210"/>
    </w:p>
    <w:p w14:paraId="0D01449E" w14:textId="6FBD22AF" w:rsidR="000A4619" w:rsidRDefault="000A4619" w:rsidP="00A25C7E">
      <w:pPr>
        <w:keepLines w:val="0"/>
        <w:rPr>
          <w:rFonts w:eastAsiaTheme="minorHAnsi"/>
          <w:lang w:val="en" w:eastAsia="en-US" w:bidi="he-IL"/>
        </w:rPr>
      </w:pPr>
      <w:r>
        <w:rPr>
          <w:rFonts w:eastAsiaTheme="minorHAnsi"/>
          <w:lang w:val="en" w:eastAsia="en-US" w:bidi="he-IL"/>
        </w:rPr>
        <w:t xml:space="preserve">There are key two steps involved in configuring the AnyVision VMS Server to work with Milestone video devices: </w:t>
      </w:r>
    </w:p>
    <w:p w14:paraId="04B2140E" w14:textId="7E00237F" w:rsidR="000A4619" w:rsidRPr="000C3111" w:rsidRDefault="000A4619" w:rsidP="00A25C7E">
      <w:pPr>
        <w:pStyle w:val="Bullets"/>
        <w:keepLines w:val="0"/>
        <w:numPr>
          <w:ilvl w:val="0"/>
          <w:numId w:val="34"/>
        </w:numPr>
        <w:ind w:left="1434" w:hanging="357"/>
        <w:rPr>
          <w:lang w:eastAsia="ko-KR"/>
        </w:rPr>
      </w:pPr>
      <w:r w:rsidRPr="000C3111">
        <w:rPr>
          <w:lang w:eastAsia="ko-KR"/>
        </w:rPr>
        <w:t>Defining Server Settings and Selecting Cameras</w:t>
      </w:r>
      <w:r w:rsidR="009256BE">
        <w:rPr>
          <w:lang w:eastAsia="ko-KR"/>
        </w:rPr>
        <w:t xml:space="preserve"> (see </w:t>
      </w:r>
      <w:r w:rsidR="009256BE">
        <w:rPr>
          <w:lang w:eastAsia="ko-KR"/>
        </w:rPr>
        <w:fldChar w:fldCharType="begin"/>
      </w:r>
      <w:r w:rsidR="009256BE">
        <w:rPr>
          <w:lang w:eastAsia="ko-KR"/>
        </w:rPr>
        <w:instrText xml:space="preserve"> REF _Ref10040283 \r \h </w:instrText>
      </w:r>
      <w:r w:rsidR="009256BE">
        <w:rPr>
          <w:lang w:eastAsia="ko-KR"/>
        </w:rPr>
      </w:r>
      <w:r w:rsidR="009256BE">
        <w:rPr>
          <w:lang w:eastAsia="ko-KR"/>
        </w:rPr>
        <w:fldChar w:fldCharType="separate"/>
      </w:r>
      <w:r w:rsidR="00AC2F41">
        <w:rPr>
          <w:rFonts w:hint="eastAsia"/>
          <w:cs/>
          <w:lang w:eastAsia="ko-KR"/>
        </w:rPr>
        <w:t>‎</w:t>
      </w:r>
      <w:r w:rsidR="00AC2F41">
        <w:rPr>
          <w:lang w:eastAsia="ko-KR"/>
        </w:rPr>
        <w:t>3.3.1</w:t>
      </w:r>
      <w:r w:rsidR="009256BE">
        <w:rPr>
          <w:lang w:eastAsia="ko-KR"/>
        </w:rPr>
        <w:fldChar w:fldCharType="end"/>
      </w:r>
      <w:r w:rsidR="009256BE">
        <w:rPr>
          <w:lang w:eastAsia="ko-KR"/>
        </w:rPr>
        <w:t>);</w:t>
      </w:r>
    </w:p>
    <w:p w14:paraId="3EB80878" w14:textId="67132293" w:rsidR="000A4619" w:rsidRPr="000C3111" w:rsidRDefault="000A4619" w:rsidP="00A25C7E">
      <w:pPr>
        <w:pStyle w:val="Bullets"/>
        <w:keepLines w:val="0"/>
        <w:numPr>
          <w:ilvl w:val="0"/>
          <w:numId w:val="34"/>
        </w:numPr>
        <w:ind w:left="1434" w:hanging="357"/>
        <w:rPr>
          <w:lang w:eastAsia="ko-KR"/>
        </w:rPr>
      </w:pPr>
      <w:r w:rsidRPr="000C3111">
        <w:rPr>
          <w:lang w:eastAsia="ko-KR"/>
        </w:rPr>
        <w:t>Defining General Settings</w:t>
      </w:r>
      <w:r w:rsidR="009256BE">
        <w:rPr>
          <w:lang w:eastAsia="ko-KR"/>
        </w:rPr>
        <w:t xml:space="preserve"> (see </w:t>
      </w:r>
      <w:r w:rsidR="009256BE">
        <w:rPr>
          <w:lang w:eastAsia="ko-KR"/>
        </w:rPr>
        <w:fldChar w:fldCharType="begin"/>
      </w:r>
      <w:r w:rsidR="009256BE">
        <w:rPr>
          <w:lang w:eastAsia="ko-KR"/>
        </w:rPr>
        <w:instrText xml:space="preserve"> REF _Ref10040292 \r \h </w:instrText>
      </w:r>
      <w:r w:rsidR="009256BE">
        <w:rPr>
          <w:lang w:eastAsia="ko-KR"/>
        </w:rPr>
      </w:r>
      <w:r w:rsidR="009256BE">
        <w:rPr>
          <w:lang w:eastAsia="ko-KR"/>
        </w:rPr>
        <w:fldChar w:fldCharType="separate"/>
      </w:r>
      <w:r w:rsidR="00AC2F41">
        <w:rPr>
          <w:rFonts w:hint="eastAsia"/>
          <w:cs/>
          <w:lang w:eastAsia="ko-KR"/>
        </w:rPr>
        <w:t>‎</w:t>
      </w:r>
      <w:r w:rsidR="00AC2F41">
        <w:rPr>
          <w:lang w:eastAsia="ko-KR"/>
        </w:rPr>
        <w:t>3.3.2</w:t>
      </w:r>
      <w:r w:rsidR="009256BE">
        <w:rPr>
          <w:lang w:eastAsia="ko-KR"/>
        </w:rPr>
        <w:fldChar w:fldCharType="end"/>
      </w:r>
      <w:r w:rsidR="009256BE">
        <w:rPr>
          <w:lang w:eastAsia="ko-KR"/>
        </w:rPr>
        <w:t>).</w:t>
      </w:r>
    </w:p>
    <w:p w14:paraId="77F57963" w14:textId="1B4C8663" w:rsidR="000A4619" w:rsidRDefault="000A4619" w:rsidP="00A25C7E">
      <w:pPr>
        <w:keepLines w:val="0"/>
        <w:rPr>
          <w:rFonts w:ascii="Roboto" w:hAnsi="Roboto"/>
          <w:szCs w:val="20"/>
          <w:lang w:val="en"/>
        </w:rPr>
      </w:pPr>
      <w:r>
        <w:rPr>
          <w:rFonts w:eastAsiaTheme="minorHAnsi"/>
          <w:lang w:val="en" w:eastAsia="en-US" w:bidi="he-IL"/>
        </w:rPr>
        <w:t xml:space="preserve">You configure the AnyVision Server using the settings window. </w:t>
      </w:r>
    </w:p>
    <w:p w14:paraId="779E7D3C" w14:textId="77777777" w:rsidR="000A4619" w:rsidRDefault="000A4619" w:rsidP="00A25C7E">
      <w:pPr>
        <w:pStyle w:val="31"/>
        <w:keepNext w:val="0"/>
        <w:numPr>
          <w:ilvl w:val="2"/>
          <w:numId w:val="22"/>
        </w:numPr>
        <w:spacing w:before="0" w:after="160" w:line="260" w:lineRule="atLeast"/>
        <w:ind w:left="1985" w:hanging="992"/>
      </w:pPr>
      <w:bookmarkStart w:id="211" w:name="_Toc7905265"/>
      <w:bookmarkStart w:id="212" w:name="_Ref10040283"/>
      <w:bookmarkStart w:id="213" w:name="_Toc10041595"/>
      <w:r w:rsidRPr="00363A9E">
        <w:t xml:space="preserve">Defining </w:t>
      </w:r>
      <w:r>
        <w:t>Server</w:t>
      </w:r>
      <w:r w:rsidRPr="00363A9E">
        <w:t xml:space="preserve"> Settings and Selecting Cameras</w:t>
      </w:r>
      <w:bookmarkEnd w:id="211"/>
      <w:bookmarkEnd w:id="212"/>
      <w:bookmarkEnd w:id="213"/>
    </w:p>
    <w:p w14:paraId="163753BF" w14:textId="77777777" w:rsidR="000A4619" w:rsidRPr="000C5A5C" w:rsidRDefault="000A4619" w:rsidP="00A25C7E">
      <w:pPr>
        <w:keepLines w:val="0"/>
        <w:rPr>
          <w:lang w:eastAsia="en-US"/>
        </w:rPr>
      </w:pPr>
      <w:r>
        <w:rPr>
          <w:lang w:eastAsia="en-US"/>
        </w:rPr>
        <w:t xml:space="preserve">The procedure below explains how to configure Server settings and select cameras. </w:t>
      </w:r>
      <w:r w:rsidRPr="00F37B9D">
        <w:rPr>
          <w:rFonts w:asciiTheme="minorHAnsi" w:hAnsiTheme="minorHAnsi" w:cstheme="minorHAnsi"/>
        </w:rPr>
        <w:fldChar w:fldCharType="begin"/>
      </w:r>
      <w:r w:rsidRPr="00F37B9D">
        <w:rPr>
          <w:rFonts w:asciiTheme="minorHAnsi" w:hAnsiTheme="minorHAnsi" w:cstheme="minorHAnsi"/>
        </w:rPr>
        <w:instrText xml:space="preserve"> XE "VMS Server:configuration" </w:instrText>
      </w:r>
      <w:r w:rsidRPr="00F37B9D">
        <w:rPr>
          <w:rFonts w:asciiTheme="minorHAnsi" w:hAnsiTheme="minorHAnsi" w:cstheme="minorHAnsi"/>
        </w:rPr>
        <w:fldChar w:fldCharType="end"/>
      </w:r>
      <w:r w:rsidRPr="00F37B9D">
        <w:rPr>
          <w:rFonts w:asciiTheme="minorHAnsi" w:hAnsiTheme="minorHAnsi" w:cstheme="minorHAnsi"/>
        </w:rPr>
        <w:fldChar w:fldCharType="begin"/>
      </w:r>
      <w:r w:rsidRPr="00F37B9D">
        <w:rPr>
          <w:rFonts w:asciiTheme="minorHAnsi" w:hAnsiTheme="minorHAnsi" w:cstheme="minorHAnsi"/>
        </w:rPr>
        <w:instrText xml:space="preserve"> XE "VMS Server:camera selection " </w:instrText>
      </w:r>
      <w:r w:rsidRPr="00F37B9D">
        <w:rPr>
          <w:rFonts w:asciiTheme="minorHAnsi" w:hAnsiTheme="minorHAnsi" w:cstheme="minorHAnsi"/>
        </w:rPr>
        <w:fldChar w:fldCharType="end"/>
      </w:r>
    </w:p>
    <w:p w14:paraId="63947E0E" w14:textId="77777777" w:rsidR="000A4619" w:rsidRPr="00B06163" w:rsidRDefault="000A4619" w:rsidP="00A25C7E">
      <w:pPr>
        <w:keepLines w:val="0"/>
        <w:rPr>
          <w:rFonts w:eastAsiaTheme="minorHAnsi"/>
          <w:b/>
          <w:bCs/>
          <w:lang w:val="en" w:eastAsia="en-US" w:bidi="he-IL"/>
        </w:rPr>
      </w:pPr>
      <w:r w:rsidRPr="00B06163">
        <w:rPr>
          <w:rFonts w:eastAsiaTheme="minorHAnsi"/>
          <w:b/>
          <w:bCs/>
          <w:lang w:val="en" w:eastAsia="en-US" w:bidi="he-IL"/>
        </w:rPr>
        <w:t xml:space="preserve">To configure </w:t>
      </w:r>
      <w:r>
        <w:rPr>
          <w:rFonts w:eastAsiaTheme="minorHAnsi"/>
          <w:b/>
          <w:bCs/>
          <w:lang w:val="en" w:eastAsia="en-US" w:bidi="he-IL"/>
        </w:rPr>
        <w:t>Server</w:t>
      </w:r>
      <w:r w:rsidRPr="00B06163">
        <w:rPr>
          <w:rFonts w:eastAsiaTheme="minorHAnsi"/>
          <w:b/>
          <w:bCs/>
          <w:lang w:val="en" w:eastAsia="en-US" w:bidi="he-IL"/>
        </w:rPr>
        <w:t xml:space="preserve"> settings and select cameras: </w:t>
      </w:r>
    </w:p>
    <w:p w14:paraId="0F10F421" w14:textId="59B9130A" w:rsidR="009A1A16" w:rsidRDefault="000A4619" w:rsidP="00A25C7E">
      <w:pPr>
        <w:pStyle w:val="af"/>
        <w:numPr>
          <w:ilvl w:val="0"/>
          <w:numId w:val="21"/>
        </w:numPr>
        <w:rPr>
          <w:rFonts w:asciiTheme="minorBidi" w:hAnsiTheme="minorBidi" w:cstheme="minorBidi"/>
          <w:sz w:val="20"/>
          <w:szCs w:val="18"/>
          <w:lang w:val="en" w:eastAsia="en-US"/>
        </w:rPr>
      </w:pPr>
      <w:r w:rsidRPr="009B2E8B">
        <w:rPr>
          <w:rFonts w:ascii="Roboto" w:hAnsi="Roboto" w:cstheme="minorBidi"/>
          <w:sz w:val="20"/>
          <w:szCs w:val="18"/>
          <w:lang w:val="en" w:eastAsia="en-US"/>
        </w:rPr>
        <w:t xml:space="preserve">Click the </w:t>
      </w:r>
      <w:r w:rsidRPr="009B2E8B">
        <w:rPr>
          <w:rFonts w:ascii="Roboto" w:hAnsi="Roboto" w:cstheme="minorBidi"/>
          <w:b/>
          <w:bCs/>
          <w:sz w:val="20"/>
          <w:szCs w:val="18"/>
          <w:lang w:val="en" w:eastAsia="en-US"/>
        </w:rPr>
        <w:t>Configuration</w:t>
      </w:r>
      <w:r w:rsidRPr="009B2E8B">
        <w:rPr>
          <w:rFonts w:ascii="Roboto" w:hAnsi="Roboto" w:cstheme="minorBidi"/>
          <w:sz w:val="20"/>
          <w:szCs w:val="18"/>
          <w:lang w:val="en" w:eastAsia="en-US"/>
        </w:rPr>
        <w:t xml:space="preserve"> (</w:t>
      </w:r>
      <w:r w:rsidRPr="009B2E8B">
        <w:rPr>
          <w:rFonts w:ascii="Roboto" w:hAnsi="Roboto" w:cstheme="minorBidi"/>
          <w:noProof/>
          <w:sz w:val="20"/>
          <w:szCs w:val="18"/>
          <w:lang w:val="en" w:eastAsia="en-US"/>
        </w:rPr>
        <w:drawing>
          <wp:inline distT="0" distB="0" distL="0" distR="0" wp14:anchorId="74E881C2" wp14:editId="64B95523">
            <wp:extent cx="243840" cy="220980"/>
            <wp:effectExtent l="0" t="0" r="3810" b="7620"/>
            <wp:docPr id="84680" name="Picture 8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 cy="220980"/>
                    </a:xfrm>
                    <a:prstGeom prst="rect">
                      <a:avLst/>
                    </a:prstGeom>
                    <a:noFill/>
                    <a:ln>
                      <a:noFill/>
                    </a:ln>
                  </pic:spPr>
                </pic:pic>
              </a:graphicData>
            </a:graphic>
          </wp:inline>
        </w:drawing>
      </w:r>
      <w:r w:rsidRPr="009B2E8B">
        <w:rPr>
          <w:rFonts w:ascii="Roboto" w:hAnsi="Roboto" w:cstheme="minorBidi"/>
          <w:sz w:val="20"/>
          <w:szCs w:val="18"/>
          <w:lang w:val="en" w:eastAsia="en-US"/>
        </w:rPr>
        <w:t xml:space="preserve">) icon to open the </w:t>
      </w:r>
      <w:r w:rsidRPr="009B2E8B">
        <w:rPr>
          <w:rFonts w:ascii="Roboto" w:hAnsi="Roboto" w:cstheme="minorBidi"/>
          <w:b/>
          <w:bCs/>
          <w:sz w:val="20"/>
          <w:szCs w:val="18"/>
          <w:lang w:val="en" w:eastAsia="en-US"/>
        </w:rPr>
        <w:t>Settings</w:t>
      </w:r>
      <w:r w:rsidRPr="009B2E8B">
        <w:rPr>
          <w:rFonts w:ascii="Roboto" w:hAnsi="Roboto" w:cstheme="minorBidi"/>
          <w:sz w:val="20"/>
          <w:szCs w:val="18"/>
          <w:lang w:val="en" w:eastAsia="en-US"/>
        </w:rPr>
        <w:t xml:space="preserve"> window</w:t>
      </w:r>
      <w:r w:rsidRPr="000C5A5C">
        <w:rPr>
          <w:rFonts w:asciiTheme="minorBidi" w:hAnsiTheme="minorBidi" w:cstheme="minorBidi"/>
          <w:sz w:val="20"/>
          <w:szCs w:val="18"/>
          <w:lang w:val="en" w:eastAsia="en-US"/>
        </w:rPr>
        <w:t xml:space="preserve">. </w:t>
      </w:r>
    </w:p>
    <w:p w14:paraId="52B4DDB7" w14:textId="2C1C415F" w:rsidR="000A4619" w:rsidRDefault="00A25C7E" w:rsidP="00A25C7E">
      <w:pPr>
        <w:pStyle w:val="Body"/>
        <w:spacing w:before="0" w:after="0"/>
        <w:ind w:left="-567"/>
        <w:rPr>
          <w:lang w:val="en"/>
        </w:rPr>
      </w:pPr>
      <w:r w:rsidRPr="009B2E8B">
        <w:rPr>
          <w:rFonts w:ascii="Roboto" w:hAnsi="Roboto"/>
          <w:noProof/>
        </w:rPr>
        <w:lastRenderedPageBreak/>
        <mc:AlternateContent>
          <mc:Choice Requires="wps">
            <w:drawing>
              <wp:anchor distT="0" distB="0" distL="114300" distR="114300" simplePos="0" relativeHeight="251735040" behindDoc="0" locked="0" layoutInCell="1" allowOverlap="1" wp14:anchorId="7D3A44D9" wp14:editId="6FB39EF7">
                <wp:simplePos x="0" y="0"/>
                <wp:positionH relativeFrom="margin">
                  <wp:posOffset>5140325</wp:posOffset>
                </wp:positionH>
                <wp:positionV relativeFrom="paragraph">
                  <wp:posOffset>-17145</wp:posOffset>
                </wp:positionV>
                <wp:extent cx="190500" cy="213360"/>
                <wp:effectExtent l="0" t="0" r="19050" b="15240"/>
                <wp:wrapNone/>
                <wp:docPr id="84694" name="Rectangle 84694"/>
                <wp:cNvGraphicFramePr/>
                <a:graphic xmlns:a="http://schemas.openxmlformats.org/drawingml/2006/main">
                  <a:graphicData uri="http://schemas.microsoft.com/office/word/2010/wordprocessingShape">
                    <wps:wsp>
                      <wps:cNvSpPr/>
                      <wps:spPr>
                        <a:xfrm>
                          <a:off x="0" y="0"/>
                          <a:ext cx="190500" cy="2133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055EF" id="Rectangle 84694" o:spid="_x0000_s1026" style="position:absolute;margin-left:404.75pt;margin-top:-1.35pt;width:15pt;height:16.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" filled="f" strokecolor="red" strokeweight="1.75pt">
                <w10:wrap anchorx="margin"/>
              </v:rect>
            </w:pict>
          </mc:Fallback>
        </mc:AlternateContent>
      </w:r>
      <w:r w:rsidR="009A1A16">
        <w:rPr>
          <w:noProof/>
          <w:lang w:val="en"/>
        </w:rPr>
        <w:drawing>
          <wp:inline distT="0" distB="0" distL="0" distR="0" wp14:anchorId="7B57E986" wp14:editId="78F08C9F">
            <wp:extent cx="5986255" cy="2914650"/>
            <wp:effectExtent l="0" t="0" r="0" b="0"/>
            <wp:docPr id="28" name="Picture 28"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12_ANV_Cfg_Screens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87477" cy="2915245"/>
                    </a:xfrm>
                    <a:prstGeom prst="rect">
                      <a:avLst/>
                    </a:prstGeom>
                  </pic:spPr>
                </pic:pic>
              </a:graphicData>
            </a:graphic>
          </wp:inline>
        </w:drawing>
      </w:r>
    </w:p>
    <w:p w14:paraId="5AB1751B" w14:textId="4250970F" w:rsidR="009C6071" w:rsidRPr="000C5A5C" w:rsidRDefault="009C6071" w:rsidP="00AC2F41">
      <w:pPr>
        <w:pStyle w:val="FigureCaption"/>
        <w:ind w:left="1077"/>
      </w:pPr>
      <w:bookmarkStart w:id="214" w:name="_Toc10041654"/>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20</w:t>
      </w:r>
      <w:r w:rsidR="00014DB5" w:rsidRPr="009B2E8B">
        <w:rPr>
          <w:noProof/>
        </w:rPr>
        <w:fldChar w:fldCharType="end"/>
      </w:r>
      <w:r w:rsidRPr="009B2E8B">
        <w:t>. AnyVision Configuration. Settings</w:t>
      </w:r>
      <w:bookmarkEnd w:id="214"/>
    </w:p>
    <w:p w14:paraId="7FAA8E44" w14:textId="44730F33" w:rsidR="000A4619" w:rsidRDefault="004402B9" w:rsidP="00E6224A">
      <w:pPr>
        <w:pStyle w:val="af"/>
        <w:keepNext/>
        <w:keepLines/>
        <w:numPr>
          <w:ilvl w:val="0"/>
          <w:numId w:val="21"/>
        </w:numPr>
        <w:ind w:left="1434" w:hanging="357"/>
        <w:rPr>
          <w:rFonts w:asciiTheme="minorBidi" w:hAnsiTheme="minorBidi" w:cstheme="minorBidi"/>
          <w:sz w:val="20"/>
          <w:szCs w:val="18"/>
          <w:lang w:val="en" w:eastAsia="en-US"/>
        </w:rPr>
      </w:pPr>
      <w:r>
        <w:rPr>
          <w:rFonts w:asciiTheme="minorBidi" w:hAnsiTheme="minorBidi" w:cstheme="minorBidi"/>
          <w:noProof/>
          <w:sz w:val="20"/>
          <w:szCs w:val="18"/>
          <w:lang w:val="en" w:eastAsia="en-US"/>
        </w:rPr>
        <mc:AlternateContent>
          <mc:Choice Requires="wpg">
            <w:drawing>
              <wp:anchor distT="0" distB="0" distL="114300" distR="114300" simplePos="0" relativeHeight="251732992" behindDoc="0" locked="0" layoutInCell="1" allowOverlap="1" wp14:anchorId="78E2FBF9" wp14:editId="43F35F04">
                <wp:simplePos x="0" y="0"/>
                <wp:positionH relativeFrom="column">
                  <wp:posOffset>1388745</wp:posOffset>
                </wp:positionH>
                <wp:positionV relativeFrom="paragraph">
                  <wp:posOffset>1100455</wp:posOffset>
                </wp:positionV>
                <wp:extent cx="559678" cy="2377834"/>
                <wp:effectExtent l="0" t="0" r="12065" b="3810"/>
                <wp:wrapNone/>
                <wp:docPr id="84692" name="Group 84692"/>
                <wp:cNvGraphicFramePr/>
                <a:graphic xmlns:a="http://schemas.openxmlformats.org/drawingml/2006/main">
                  <a:graphicData uri="http://schemas.microsoft.com/office/word/2010/wordprocessingGroup">
                    <wpg:wgp>
                      <wpg:cNvGrpSpPr/>
                      <wpg:grpSpPr>
                        <a:xfrm>
                          <a:off x="0" y="0"/>
                          <a:ext cx="559678" cy="2377834"/>
                          <a:chOff x="-128954" y="-149470"/>
                          <a:chExt cx="559678" cy="2377834"/>
                        </a:xfrm>
                      </wpg:grpSpPr>
                      <wps:wsp>
                        <wps:cNvPr id="84679" name="Text Box 84679"/>
                        <wps:cNvSpPr txBox="1"/>
                        <wps:spPr>
                          <a:xfrm>
                            <a:off x="5861" y="-149470"/>
                            <a:ext cx="182033" cy="203200"/>
                          </a:xfrm>
                          <a:prstGeom prst="rect">
                            <a:avLst/>
                          </a:prstGeom>
                          <a:noFill/>
                          <a:ln w="6350">
                            <a:noFill/>
                          </a:ln>
                        </wps:spPr>
                        <wps:txbx>
                          <w:txbxContent>
                            <w:p w14:paraId="47A666C1" w14:textId="12FC05CF" w:rsidR="00C52E1E" w:rsidRPr="00EA5D85" w:rsidRDefault="00C52E1E" w:rsidP="00EA5D85">
                              <w:pPr>
                                <w:spacing w:after="0" w:line="240" w:lineRule="auto"/>
                                <w:ind w:left="0"/>
                                <w:rPr>
                                  <w:color w:val="FF0000"/>
                                </w:rPr>
                              </w:pPr>
                              <w:r w:rsidRPr="00EA5D85">
                                <w:rPr>
                                  <w:color w:val="FF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82" name="Text Box 84682"/>
                        <wps:cNvSpPr txBox="1"/>
                        <wps:spPr>
                          <a:xfrm>
                            <a:off x="249114" y="275493"/>
                            <a:ext cx="181610" cy="203200"/>
                          </a:xfrm>
                          <a:prstGeom prst="rect">
                            <a:avLst/>
                          </a:prstGeom>
                          <a:noFill/>
                          <a:ln w="6350">
                            <a:noFill/>
                          </a:ln>
                        </wps:spPr>
                        <wps:txbx>
                          <w:txbxContent>
                            <w:p w14:paraId="346E4376" w14:textId="657E43E2" w:rsidR="00C52E1E" w:rsidRPr="00EA5D85" w:rsidRDefault="00C52E1E" w:rsidP="00EA5D85">
                              <w:pPr>
                                <w:spacing w:after="0" w:line="240" w:lineRule="auto"/>
                                <w:ind w:left="0"/>
                                <w:rPr>
                                  <w:color w:val="FF0000"/>
                                </w:rPr>
                              </w:pPr>
                              <w:r w:rsidRPr="00EA5D85">
                                <w:rPr>
                                  <w:color w:val="FF0000"/>
                                </w:rPr>
                                <w:t>(</w:t>
                              </w:r>
                              <w:r>
                                <w:rPr>
                                  <w:color w:val="FF0000"/>
                                </w:rPr>
                                <w:t>4</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86" name="Text Box 84686"/>
                        <wps:cNvSpPr txBox="1"/>
                        <wps:spPr>
                          <a:xfrm>
                            <a:off x="-128954" y="858715"/>
                            <a:ext cx="182033" cy="203200"/>
                          </a:xfrm>
                          <a:prstGeom prst="rect">
                            <a:avLst/>
                          </a:prstGeom>
                          <a:noFill/>
                          <a:ln w="6350">
                            <a:noFill/>
                          </a:ln>
                        </wps:spPr>
                        <wps:txbx>
                          <w:txbxContent>
                            <w:p w14:paraId="58E41340" w14:textId="4440B056" w:rsidR="00C52E1E" w:rsidRPr="00EA5D85" w:rsidRDefault="00C52E1E" w:rsidP="00EA5D85">
                              <w:pPr>
                                <w:spacing w:after="0" w:line="240" w:lineRule="auto"/>
                                <w:ind w:left="0"/>
                                <w:rPr>
                                  <w:color w:val="FF0000"/>
                                </w:rPr>
                              </w:pPr>
                              <w:r w:rsidRPr="00EA5D85">
                                <w:rPr>
                                  <w:color w:val="FF0000"/>
                                </w:rPr>
                                <w:t>(</w:t>
                              </w:r>
                              <w:r>
                                <w:rPr>
                                  <w:color w:val="FF0000"/>
                                </w:rPr>
                                <w:t>6</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88" name="Text Box 84688"/>
                        <wps:cNvSpPr txBox="1"/>
                        <wps:spPr>
                          <a:xfrm>
                            <a:off x="-29307" y="1236785"/>
                            <a:ext cx="249767" cy="203200"/>
                          </a:xfrm>
                          <a:prstGeom prst="rect">
                            <a:avLst/>
                          </a:prstGeom>
                          <a:noFill/>
                          <a:ln w="6350">
                            <a:noFill/>
                          </a:ln>
                        </wps:spPr>
                        <wps:txbx>
                          <w:txbxContent>
                            <w:p w14:paraId="4716CE4E" w14:textId="1CCE0E02" w:rsidR="00C52E1E" w:rsidRPr="00EA5D85" w:rsidRDefault="00C52E1E" w:rsidP="00EA5D85">
                              <w:pPr>
                                <w:spacing w:after="0" w:line="240" w:lineRule="auto"/>
                                <w:ind w:left="0"/>
                                <w:rPr>
                                  <w:color w:val="FF0000"/>
                                </w:rPr>
                              </w:pPr>
                              <w:r w:rsidRPr="00EA5D85">
                                <w:rPr>
                                  <w:color w:val="FF0000"/>
                                </w:rPr>
                                <w:t>(</w:t>
                              </w:r>
                              <w:r>
                                <w:rPr>
                                  <w:color w:val="FF0000"/>
                                </w:rPr>
                                <w:t>7a</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89" name="Text Box 84689"/>
                        <wps:cNvSpPr txBox="1"/>
                        <wps:spPr>
                          <a:xfrm>
                            <a:off x="35168" y="2025164"/>
                            <a:ext cx="182033" cy="203200"/>
                          </a:xfrm>
                          <a:prstGeom prst="rect">
                            <a:avLst/>
                          </a:prstGeom>
                          <a:noFill/>
                          <a:ln w="6350">
                            <a:noFill/>
                          </a:ln>
                        </wps:spPr>
                        <wps:txbx>
                          <w:txbxContent>
                            <w:p w14:paraId="3A69D63B" w14:textId="703E6EDC" w:rsidR="00C52E1E" w:rsidRPr="00EA5D85" w:rsidRDefault="00C52E1E" w:rsidP="00EA5D85">
                              <w:pPr>
                                <w:spacing w:after="0" w:line="240" w:lineRule="auto"/>
                                <w:ind w:left="0"/>
                                <w:rPr>
                                  <w:color w:val="FF0000"/>
                                </w:rPr>
                              </w:pPr>
                              <w:r w:rsidRPr="00EA5D85">
                                <w:rPr>
                                  <w:color w:val="FF0000"/>
                                </w:rPr>
                                <w:t>(</w:t>
                              </w:r>
                              <w:r>
                                <w:rPr>
                                  <w:color w:val="FF0000"/>
                                </w:rPr>
                                <w:t>8</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90" name="Text Box 84690"/>
                        <wps:cNvSpPr txBox="1"/>
                        <wps:spPr>
                          <a:xfrm>
                            <a:off x="55683" y="501159"/>
                            <a:ext cx="181610" cy="203200"/>
                          </a:xfrm>
                          <a:prstGeom prst="rect">
                            <a:avLst/>
                          </a:prstGeom>
                          <a:noFill/>
                          <a:ln w="6350">
                            <a:noFill/>
                          </a:ln>
                        </wps:spPr>
                        <wps:txbx>
                          <w:txbxContent>
                            <w:p w14:paraId="3CA5096C" w14:textId="161000C4" w:rsidR="00C52E1E" w:rsidRPr="00EA5D85" w:rsidRDefault="00C52E1E" w:rsidP="00EA5D85">
                              <w:pPr>
                                <w:spacing w:after="0" w:line="240" w:lineRule="auto"/>
                                <w:ind w:left="0"/>
                                <w:rPr>
                                  <w:color w:val="FF0000"/>
                                </w:rPr>
                              </w:pPr>
                              <w:r w:rsidRPr="00EA5D85">
                                <w:rPr>
                                  <w:color w:val="FF0000"/>
                                </w:rPr>
                                <w:t>(</w:t>
                              </w:r>
                              <w:r>
                                <w:rPr>
                                  <w:color w:val="FF0000"/>
                                </w:rPr>
                                <w:t>5</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91" name="Text Box 84691"/>
                        <wps:cNvSpPr txBox="1"/>
                        <wps:spPr>
                          <a:xfrm>
                            <a:off x="-41029" y="1629507"/>
                            <a:ext cx="249767" cy="203200"/>
                          </a:xfrm>
                          <a:prstGeom prst="rect">
                            <a:avLst/>
                          </a:prstGeom>
                          <a:noFill/>
                          <a:ln w="6350">
                            <a:noFill/>
                          </a:ln>
                        </wps:spPr>
                        <wps:txbx>
                          <w:txbxContent>
                            <w:p w14:paraId="20ECFE93" w14:textId="3A98AB59" w:rsidR="00C52E1E" w:rsidRPr="00EA5D85" w:rsidRDefault="00C52E1E" w:rsidP="00EA5D85">
                              <w:pPr>
                                <w:spacing w:after="0" w:line="240" w:lineRule="auto"/>
                                <w:ind w:left="0"/>
                                <w:rPr>
                                  <w:color w:val="FF0000"/>
                                </w:rPr>
                              </w:pPr>
                              <w:r w:rsidRPr="00EA5D85">
                                <w:rPr>
                                  <w:color w:val="FF0000"/>
                                </w:rPr>
                                <w:t>(</w:t>
                              </w:r>
                              <w:r>
                                <w:rPr>
                                  <w:color w:val="FF0000"/>
                                </w:rPr>
                                <w:t>7b</w:t>
                              </w:r>
                              <w:r w:rsidRPr="00EA5D85">
                                <w:rPr>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2FBF9" id="Group 84692" o:spid="_x0000_s1031" style="position:absolute;left:0;text-align:left;margin-left:109.35pt;margin-top:86.65pt;width:44.05pt;height:187.25pt;z-index:251732992;mso-width-relative:margin;mso-height-relative:margin" coordorigin="-1289,-1494" coordsize="5596,2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">
                <v:shape id="Text Box 84679" o:spid="_x0000_s1032" type="#_x0000_t202" style="position:absolute;left:58;top:-1494;width:1820;height:2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" filled="f" stroked="f" strokeweight=".5pt">
                  <v:textbox inset="0,0,0,0">
                    <w:txbxContent>
                      <w:p w14:paraId="47A666C1" w14:textId="12FC05CF" w:rsidR="00C52E1E" w:rsidRPr="00EA5D85" w:rsidRDefault="00C52E1E" w:rsidP="00EA5D85">
                        <w:pPr>
                          <w:spacing w:after="0" w:line="240" w:lineRule="auto"/>
                          <w:ind w:left="0"/>
                          <w:rPr>
                            <w:color w:val="FF0000"/>
                          </w:rPr>
                        </w:pPr>
                        <w:r w:rsidRPr="00EA5D85">
                          <w:rPr>
                            <w:color w:val="FF0000"/>
                          </w:rPr>
                          <w:t>(3)</w:t>
                        </w:r>
                      </w:p>
                    </w:txbxContent>
                  </v:textbox>
                </v:shape>
                <v:shape id="Text Box 84682" o:spid="_x0000_s1033" type="#_x0000_t202" style="position:absolute;left:2491;top:2754;width:181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" filled="f" stroked="f" strokeweight=".5pt">
                  <v:textbox inset="0,0,0,0">
                    <w:txbxContent>
                      <w:p w14:paraId="346E4376" w14:textId="657E43E2" w:rsidR="00C52E1E" w:rsidRPr="00EA5D85" w:rsidRDefault="00C52E1E" w:rsidP="00EA5D85">
                        <w:pPr>
                          <w:spacing w:after="0" w:line="240" w:lineRule="auto"/>
                          <w:ind w:left="0"/>
                          <w:rPr>
                            <w:color w:val="FF0000"/>
                          </w:rPr>
                        </w:pPr>
                        <w:r w:rsidRPr="00EA5D85">
                          <w:rPr>
                            <w:color w:val="FF0000"/>
                          </w:rPr>
                          <w:t>(</w:t>
                        </w:r>
                        <w:r>
                          <w:rPr>
                            <w:color w:val="FF0000"/>
                          </w:rPr>
                          <w:t>4</w:t>
                        </w:r>
                        <w:r w:rsidRPr="00EA5D85">
                          <w:rPr>
                            <w:color w:val="FF0000"/>
                          </w:rPr>
                          <w:t>)</w:t>
                        </w:r>
                      </w:p>
                    </w:txbxContent>
                  </v:textbox>
                </v:shape>
                <v:shape id="Text Box 84686" o:spid="_x0000_s1034" type="#_x0000_t202" style="position:absolute;left:-1289;top:8587;width:181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" filled="f" stroked="f" strokeweight=".5pt">
                  <v:textbox inset="0,0,0,0">
                    <w:txbxContent>
                      <w:p w14:paraId="58E41340" w14:textId="4440B056" w:rsidR="00C52E1E" w:rsidRPr="00EA5D85" w:rsidRDefault="00C52E1E" w:rsidP="00EA5D85">
                        <w:pPr>
                          <w:spacing w:after="0" w:line="240" w:lineRule="auto"/>
                          <w:ind w:left="0"/>
                          <w:rPr>
                            <w:color w:val="FF0000"/>
                          </w:rPr>
                        </w:pPr>
                        <w:r w:rsidRPr="00EA5D85">
                          <w:rPr>
                            <w:color w:val="FF0000"/>
                          </w:rPr>
                          <w:t>(</w:t>
                        </w:r>
                        <w:r>
                          <w:rPr>
                            <w:color w:val="FF0000"/>
                          </w:rPr>
                          <w:t>6</w:t>
                        </w:r>
                        <w:r w:rsidRPr="00EA5D85">
                          <w:rPr>
                            <w:color w:val="FF0000"/>
                          </w:rPr>
                          <w:t>)</w:t>
                        </w:r>
                      </w:p>
                    </w:txbxContent>
                  </v:textbox>
                </v:shape>
                <v:shape id="Text Box 84688" o:spid="_x0000_s1035" type="#_x0000_t202" style="position:absolute;left:-293;top:12367;width:249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" filled="f" stroked="f" strokeweight=".5pt">
                  <v:textbox inset="0,0,0,0">
                    <w:txbxContent>
                      <w:p w14:paraId="4716CE4E" w14:textId="1CCE0E02" w:rsidR="00C52E1E" w:rsidRPr="00EA5D85" w:rsidRDefault="00C52E1E" w:rsidP="00EA5D85">
                        <w:pPr>
                          <w:spacing w:after="0" w:line="240" w:lineRule="auto"/>
                          <w:ind w:left="0"/>
                          <w:rPr>
                            <w:color w:val="FF0000"/>
                          </w:rPr>
                        </w:pPr>
                        <w:r w:rsidRPr="00EA5D85">
                          <w:rPr>
                            <w:color w:val="FF0000"/>
                          </w:rPr>
                          <w:t>(</w:t>
                        </w:r>
                        <w:r>
                          <w:rPr>
                            <w:color w:val="FF0000"/>
                          </w:rPr>
                          <w:t>7a</w:t>
                        </w:r>
                        <w:r w:rsidRPr="00EA5D85">
                          <w:rPr>
                            <w:color w:val="FF0000"/>
                          </w:rPr>
                          <w:t>)</w:t>
                        </w:r>
                      </w:p>
                    </w:txbxContent>
                  </v:textbox>
                </v:shape>
                <v:shape id="Text Box 84689" o:spid="_x0000_s1036" type="#_x0000_t202" style="position:absolute;left:351;top:20251;width:1821;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" filled="f" stroked="f" strokeweight=".5pt">
                  <v:textbox inset="0,0,0,0">
                    <w:txbxContent>
                      <w:p w14:paraId="3A69D63B" w14:textId="703E6EDC" w:rsidR="00C52E1E" w:rsidRPr="00EA5D85" w:rsidRDefault="00C52E1E" w:rsidP="00EA5D85">
                        <w:pPr>
                          <w:spacing w:after="0" w:line="240" w:lineRule="auto"/>
                          <w:ind w:left="0"/>
                          <w:rPr>
                            <w:color w:val="FF0000"/>
                          </w:rPr>
                        </w:pPr>
                        <w:r w:rsidRPr="00EA5D85">
                          <w:rPr>
                            <w:color w:val="FF0000"/>
                          </w:rPr>
                          <w:t>(</w:t>
                        </w:r>
                        <w:r>
                          <w:rPr>
                            <w:color w:val="FF0000"/>
                          </w:rPr>
                          <w:t>8</w:t>
                        </w:r>
                        <w:r w:rsidRPr="00EA5D85">
                          <w:rPr>
                            <w:color w:val="FF0000"/>
                          </w:rPr>
                          <w:t>)</w:t>
                        </w:r>
                      </w:p>
                    </w:txbxContent>
                  </v:textbox>
                </v:shape>
                <v:shape id="Text Box 84690" o:spid="_x0000_s1037" type="#_x0000_t202" style="position:absolute;left:556;top:5011;width:181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" filled="f" stroked="f" strokeweight=".5pt">
                  <v:textbox inset="0,0,0,0">
                    <w:txbxContent>
                      <w:p w14:paraId="3CA5096C" w14:textId="161000C4" w:rsidR="00C52E1E" w:rsidRPr="00EA5D85" w:rsidRDefault="00C52E1E" w:rsidP="00EA5D85">
                        <w:pPr>
                          <w:spacing w:after="0" w:line="240" w:lineRule="auto"/>
                          <w:ind w:left="0"/>
                          <w:rPr>
                            <w:color w:val="FF0000"/>
                          </w:rPr>
                        </w:pPr>
                        <w:r w:rsidRPr="00EA5D85">
                          <w:rPr>
                            <w:color w:val="FF0000"/>
                          </w:rPr>
                          <w:t>(</w:t>
                        </w:r>
                        <w:r>
                          <w:rPr>
                            <w:color w:val="FF0000"/>
                          </w:rPr>
                          <w:t>5</w:t>
                        </w:r>
                        <w:r w:rsidRPr="00EA5D85">
                          <w:rPr>
                            <w:color w:val="FF0000"/>
                          </w:rPr>
                          <w:t>)</w:t>
                        </w:r>
                      </w:p>
                    </w:txbxContent>
                  </v:textbox>
                </v:shape>
                <v:shape id="Text Box 84691" o:spid="_x0000_s1038" type="#_x0000_t202" style="position:absolute;left:-410;top:16295;width:249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" filled="f" stroked="f" strokeweight=".5pt">
                  <v:textbox inset="0,0,0,0">
                    <w:txbxContent>
                      <w:p w14:paraId="20ECFE93" w14:textId="3A98AB59" w:rsidR="00C52E1E" w:rsidRPr="00EA5D85" w:rsidRDefault="00C52E1E" w:rsidP="00EA5D85">
                        <w:pPr>
                          <w:spacing w:after="0" w:line="240" w:lineRule="auto"/>
                          <w:ind w:left="0"/>
                          <w:rPr>
                            <w:color w:val="FF0000"/>
                          </w:rPr>
                        </w:pPr>
                        <w:r w:rsidRPr="00EA5D85">
                          <w:rPr>
                            <w:color w:val="FF0000"/>
                          </w:rPr>
                          <w:t>(</w:t>
                        </w:r>
                        <w:r>
                          <w:rPr>
                            <w:color w:val="FF0000"/>
                          </w:rPr>
                          <w:t>7b</w:t>
                        </w:r>
                        <w:r w:rsidRPr="00EA5D85">
                          <w:rPr>
                            <w:color w:val="FF0000"/>
                          </w:rPr>
                          <w:t>)</w:t>
                        </w:r>
                      </w:p>
                    </w:txbxContent>
                  </v:textbox>
                </v:shape>
              </v:group>
            </w:pict>
          </mc:Fallback>
        </mc:AlternateContent>
      </w:r>
      <w:r w:rsidR="005C2CBE">
        <w:rPr>
          <w:rFonts w:ascii="Roboto" w:hAnsi="Roboto" w:cstheme="minorBidi"/>
          <w:sz w:val="20"/>
          <w:szCs w:val="18"/>
          <w:lang w:val="en" w:eastAsia="en-US"/>
        </w:rPr>
        <w:t>Toward the top of the screen, c</w:t>
      </w:r>
      <w:r w:rsidR="000A4619" w:rsidRPr="009B2E8B">
        <w:rPr>
          <w:rFonts w:ascii="Roboto" w:hAnsi="Roboto" w:cstheme="minorBidi"/>
          <w:sz w:val="20"/>
          <w:szCs w:val="18"/>
          <w:lang w:val="en" w:eastAsia="en-US"/>
        </w:rPr>
        <w:t xml:space="preserve">lick the </w:t>
      </w:r>
      <w:r w:rsidR="000A4619" w:rsidRPr="009B2E8B">
        <w:rPr>
          <w:rFonts w:ascii="Roboto" w:hAnsi="Roboto" w:cstheme="minorBidi"/>
          <w:b/>
          <w:bCs/>
          <w:sz w:val="20"/>
          <w:szCs w:val="18"/>
          <w:lang w:val="en" w:eastAsia="en-US"/>
        </w:rPr>
        <w:t>VMS Setting tab</w:t>
      </w:r>
      <w:r w:rsidR="000A4619" w:rsidRPr="009B2E8B">
        <w:rPr>
          <w:rFonts w:ascii="Roboto" w:hAnsi="Roboto" w:cstheme="minorBidi"/>
          <w:sz w:val="20"/>
          <w:szCs w:val="18"/>
          <w:lang w:val="en" w:eastAsia="en-US"/>
        </w:rPr>
        <w:t xml:space="preserve">. </w:t>
      </w:r>
      <w:r w:rsidR="000A4619">
        <w:rPr>
          <w:rFonts w:asciiTheme="minorBidi" w:hAnsiTheme="minorBidi" w:cstheme="minorBidi"/>
          <w:sz w:val="20"/>
          <w:szCs w:val="18"/>
          <w:lang w:val="en" w:eastAsia="en-US"/>
        </w:rPr>
        <w:br/>
      </w:r>
      <w:r w:rsidR="000A4619">
        <w:rPr>
          <w:rFonts w:asciiTheme="minorBidi" w:hAnsiTheme="minorBidi" w:cstheme="minorBidi"/>
          <w:sz w:val="20"/>
          <w:szCs w:val="18"/>
          <w:lang w:val="en" w:eastAsia="en-US"/>
        </w:rPr>
        <w:br/>
      </w:r>
      <w:r w:rsidR="000A4619" w:rsidRPr="009B2E8B">
        <w:rPr>
          <w:rFonts w:ascii="Roboto" w:hAnsi="Roboto" w:cstheme="minorBidi"/>
          <w:sz w:val="20"/>
          <w:szCs w:val="18"/>
          <w:lang w:val="en" w:eastAsia="en-US"/>
        </w:rPr>
        <w:t xml:space="preserve">The Gateway IP is an internal interface that communicates with the SDKs of third-party </w:t>
      </w:r>
      <w:proofErr w:type="spellStart"/>
      <w:r w:rsidR="000A4619" w:rsidRPr="009B2E8B">
        <w:rPr>
          <w:rFonts w:ascii="Roboto" w:hAnsi="Roboto" w:cstheme="minorBidi"/>
          <w:sz w:val="20"/>
          <w:szCs w:val="18"/>
          <w:lang w:val="en" w:eastAsia="en-US"/>
        </w:rPr>
        <w:t>VMSes</w:t>
      </w:r>
      <w:proofErr w:type="spellEnd"/>
      <w:r w:rsidR="000A4619" w:rsidRPr="009B2E8B">
        <w:rPr>
          <w:rFonts w:ascii="Roboto" w:hAnsi="Roboto" w:cstheme="minorBidi"/>
          <w:sz w:val="20"/>
          <w:szCs w:val="18"/>
          <w:lang w:val="en" w:eastAsia="en-US"/>
        </w:rPr>
        <w:t>.</w:t>
      </w:r>
      <w:r w:rsidR="000A4619">
        <w:rPr>
          <w:rFonts w:asciiTheme="minorBidi" w:hAnsiTheme="minorBidi" w:cstheme="minorBidi"/>
          <w:sz w:val="20"/>
          <w:szCs w:val="18"/>
          <w:lang w:val="en" w:eastAsia="en-US"/>
        </w:rPr>
        <w:br/>
      </w:r>
      <w:r w:rsidR="000A4619">
        <w:rPr>
          <w:rFonts w:asciiTheme="minorBidi" w:hAnsiTheme="minorBidi" w:cstheme="minorBidi"/>
          <w:sz w:val="20"/>
          <w:szCs w:val="18"/>
          <w:lang w:val="en" w:eastAsia="en-US"/>
        </w:rPr>
        <w:br/>
      </w:r>
      <w:r w:rsidR="002A5CBE">
        <w:rPr>
          <w:rFonts w:asciiTheme="minorBidi" w:hAnsiTheme="minorBidi" w:cstheme="minorBidi"/>
          <w:noProof/>
          <w:sz w:val="20"/>
          <w:szCs w:val="18"/>
          <w:lang w:val="en" w:eastAsia="en-US"/>
        </w:rPr>
        <w:drawing>
          <wp:inline distT="0" distB="0" distL="0" distR="0" wp14:anchorId="0D1AE049" wp14:editId="0C38E923">
            <wp:extent cx="2411062" cy="2842260"/>
            <wp:effectExtent l="0" t="0" r="889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png"/>
                    <pic:cNvPicPr/>
                  </pic:nvPicPr>
                  <pic:blipFill>
                    <a:blip r:embed="rId48">
                      <a:extLst>
                        <a:ext uri="{28A0092B-C50C-407E-A947-70E740481C1C}">
                          <a14:useLocalDpi xmlns:a14="http://schemas.microsoft.com/office/drawing/2010/main" val="0"/>
                        </a:ext>
                      </a:extLst>
                    </a:blip>
                    <a:stretch>
                      <a:fillRect/>
                    </a:stretch>
                  </pic:blipFill>
                  <pic:spPr>
                    <a:xfrm>
                      <a:off x="0" y="0"/>
                      <a:ext cx="2447690" cy="2885439"/>
                    </a:xfrm>
                    <a:prstGeom prst="rect">
                      <a:avLst/>
                    </a:prstGeom>
                  </pic:spPr>
                </pic:pic>
              </a:graphicData>
            </a:graphic>
          </wp:inline>
        </w:drawing>
      </w:r>
    </w:p>
    <w:p w14:paraId="202D12B7" w14:textId="59D11605" w:rsidR="009C6071" w:rsidRPr="000C5A5C" w:rsidRDefault="009C6071" w:rsidP="00F46A8A">
      <w:pPr>
        <w:pStyle w:val="FigureCaption"/>
        <w:ind w:left="1434"/>
      </w:pPr>
      <w:bookmarkStart w:id="215" w:name="_Toc10041655"/>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21</w:t>
      </w:r>
      <w:r w:rsidR="00014DB5" w:rsidRPr="009B2E8B">
        <w:rPr>
          <w:noProof/>
        </w:rPr>
        <w:fldChar w:fldCharType="end"/>
      </w:r>
      <w:r w:rsidRPr="009B2E8B">
        <w:t>. AnyVision. VMS Settings</w:t>
      </w:r>
      <w:bookmarkEnd w:id="215"/>
    </w:p>
    <w:p w14:paraId="4D20D045" w14:textId="77777777"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In the </w:t>
      </w:r>
      <w:r w:rsidRPr="009B2E8B">
        <w:rPr>
          <w:rFonts w:ascii="Roboto" w:hAnsi="Roboto" w:cstheme="minorBidi"/>
          <w:b/>
          <w:bCs/>
          <w:sz w:val="20"/>
          <w:szCs w:val="18"/>
          <w:lang w:val="en" w:eastAsia="en-US"/>
        </w:rPr>
        <w:t>Gateway IP</w:t>
      </w:r>
      <w:r w:rsidRPr="009B2E8B">
        <w:rPr>
          <w:rFonts w:ascii="Roboto" w:hAnsi="Roboto" w:cstheme="minorBidi"/>
          <w:sz w:val="20"/>
          <w:szCs w:val="18"/>
          <w:lang w:val="en" w:eastAsia="en-US"/>
        </w:rPr>
        <w:t xml:space="preserve"> field, enter the IP address of the Gateway. </w:t>
      </w:r>
    </w:p>
    <w:p w14:paraId="7EE2D3C9" w14:textId="77777777"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Click </w:t>
      </w:r>
      <w:r w:rsidRPr="009B2E8B">
        <w:rPr>
          <w:rFonts w:ascii="Roboto" w:hAnsi="Roboto" w:cstheme="minorBidi"/>
          <w:b/>
          <w:bCs/>
          <w:sz w:val="20"/>
          <w:szCs w:val="18"/>
          <w:lang w:val="en" w:eastAsia="en-US"/>
        </w:rPr>
        <w:t>Check Gateway</w:t>
      </w:r>
      <w:r w:rsidRPr="009B2E8B">
        <w:rPr>
          <w:rFonts w:ascii="Roboto" w:hAnsi="Roboto" w:cstheme="minorBidi"/>
          <w:sz w:val="20"/>
          <w:szCs w:val="18"/>
          <w:lang w:val="en" w:eastAsia="en-US"/>
        </w:rPr>
        <w:t xml:space="preserve"> to ensure connectivity. </w:t>
      </w:r>
    </w:p>
    <w:p w14:paraId="5EE3B55D" w14:textId="77777777"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In </w:t>
      </w:r>
      <w:r w:rsidRPr="009B2E8B">
        <w:rPr>
          <w:rFonts w:ascii="Roboto" w:hAnsi="Roboto" w:cstheme="minorBidi"/>
          <w:b/>
          <w:bCs/>
          <w:sz w:val="20"/>
          <w:szCs w:val="18"/>
          <w:lang w:val="en" w:eastAsia="en-US"/>
        </w:rPr>
        <w:t>Driver Name</w:t>
      </w:r>
      <w:r w:rsidRPr="009B2E8B">
        <w:rPr>
          <w:rFonts w:ascii="Roboto" w:hAnsi="Roboto" w:cstheme="minorBidi"/>
          <w:sz w:val="20"/>
          <w:szCs w:val="18"/>
          <w:lang w:val="en" w:eastAsia="en-US"/>
        </w:rPr>
        <w:t xml:space="preserve">, open the menu and select the name of the driver to which you would like to connect. In this case, choose </w:t>
      </w:r>
      <w:r w:rsidRPr="009B2E8B">
        <w:rPr>
          <w:rFonts w:ascii="Roboto" w:hAnsi="Roboto" w:cstheme="minorBidi"/>
          <w:b/>
          <w:bCs/>
          <w:sz w:val="20"/>
          <w:szCs w:val="18"/>
          <w:lang w:val="en" w:eastAsia="en-US"/>
        </w:rPr>
        <w:t>Milestone</w:t>
      </w:r>
      <w:r w:rsidRPr="009B2E8B">
        <w:rPr>
          <w:rFonts w:ascii="Roboto" w:hAnsi="Roboto" w:cstheme="minorBidi"/>
          <w:sz w:val="20"/>
          <w:szCs w:val="18"/>
          <w:lang w:val="en" w:eastAsia="en-US"/>
        </w:rPr>
        <w:t xml:space="preserve">. </w:t>
      </w:r>
    </w:p>
    <w:p w14:paraId="60B187A0" w14:textId="77777777"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In </w:t>
      </w:r>
      <w:r w:rsidRPr="009B2E8B">
        <w:rPr>
          <w:rFonts w:ascii="Roboto" w:hAnsi="Roboto" w:cstheme="minorBidi"/>
          <w:b/>
          <w:bCs/>
          <w:sz w:val="20"/>
          <w:szCs w:val="18"/>
          <w:lang w:val="en" w:eastAsia="en-US"/>
        </w:rPr>
        <w:t>VMS IP</w:t>
      </w:r>
      <w:r w:rsidRPr="009B2E8B">
        <w:rPr>
          <w:rFonts w:ascii="Roboto" w:hAnsi="Roboto" w:cstheme="minorBidi"/>
          <w:sz w:val="20"/>
          <w:szCs w:val="18"/>
          <w:lang w:val="en" w:eastAsia="en-US"/>
        </w:rPr>
        <w:t xml:space="preserve">, specify the IP address of the VMS Gateway. </w:t>
      </w:r>
    </w:p>
    <w:p w14:paraId="15ACF2F9" w14:textId="77777777"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In the remaining fields, enter the VMS' </w:t>
      </w:r>
      <w:r w:rsidRPr="009B2E8B">
        <w:rPr>
          <w:rFonts w:ascii="Roboto" w:hAnsi="Roboto" w:cstheme="minorBidi"/>
          <w:b/>
          <w:bCs/>
          <w:sz w:val="20"/>
          <w:szCs w:val="18"/>
          <w:lang w:val="en" w:eastAsia="en-US"/>
        </w:rPr>
        <w:t>Username</w:t>
      </w:r>
      <w:r w:rsidRPr="009B2E8B">
        <w:rPr>
          <w:rFonts w:ascii="Roboto" w:hAnsi="Roboto" w:cstheme="minorBidi"/>
          <w:sz w:val="20"/>
          <w:szCs w:val="18"/>
          <w:lang w:val="en" w:eastAsia="en-US"/>
        </w:rPr>
        <w:t xml:space="preserve"> and </w:t>
      </w:r>
      <w:r w:rsidRPr="009B2E8B">
        <w:rPr>
          <w:rFonts w:ascii="Roboto" w:hAnsi="Roboto" w:cstheme="minorBidi"/>
          <w:b/>
          <w:bCs/>
          <w:sz w:val="20"/>
          <w:szCs w:val="18"/>
          <w:lang w:val="en" w:eastAsia="en-US"/>
        </w:rPr>
        <w:t>Password</w:t>
      </w:r>
      <w:r w:rsidRPr="009B2E8B">
        <w:rPr>
          <w:rFonts w:ascii="Roboto" w:hAnsi="Roboto" w:cstheme="minorBidi"/>
          <w:sz w:val="20"/>
          <w:szCs w:val="18"/>
          <w:lang w:val="en" w:eastAsia="en-US"/>
        </w:rPr>
        <w:t>.</w:t>
      </w:r>
    </w:p>
    <w:p w14:paraId="26F1F8E0" w14:textId="1795412B"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lastRenderedPageBreak/>
        <w:t xml:space="preserve">To connect with the VMS using the values you specified, click </w:t>
      </w:r>
      <w:r w:rsidRPr="009B2E8B">
        <w:rPr>
          <w:rFonts w:ascii="Roboto" w:hAnsi="Roboto" w:cstheme="minorBidi"/>
          <w:b/>
          <w:bCs/>
          <w:sz w:val="20"/>
          <w:szCs w:val="18"/>
          <w:lang w:val="en" w:eastAsia="en-US"/>
        </w:rPr>
        <w:t>Connect</w:t>
      </w:r>
      <w:r w:rsidRPr="009B2E8B">
        <w:rPr>
          <w:rFonts w:ascii="Roboto" w:hAnsi="Roboto" w:cstheme="minorBidi"/>
          <w:sz w:val="20"/>
          <w:szCs w:val="18"/>
          <w:lang w:val="en" w:eastAsia="en-US"/>
        </w:rPr>
        <w:t xml:space="preserve">. </w:t>
      </w:r>
      <w:r w:rsidRPr="009B2E8B">
        <w:rPr>
          <w:rFonts w:ascii="Roboto" w:hAnsi="Roboto" w:cstheme="minorBidi"/>
          <w:sz w:val="20"/>
          <w:szCs w:val="18"/>
          <w:lang w:val="en" w:eastAsia="en-US"/>
        </w:rPr>
        <w:br/>
      </w:r>
      <w:r w:rsidRPr="009B2E8B">
        <w:rPr>
          <w:rFonts w:ascii="Roboto" w:hAnsi="Roboto" w:cstheme="minorBidi"/>
          <w:sz w:val="20"/>
          <w:szCs w:val="18"/>
          <w:lang w:val="en" w:eastAsia="en-US"/>
        </w:rPr>
        <w:br/>
        <w:t xml:space="preserve">A list of cameras associated with the selected VMS is displayed. </w:t>
      </w:r>
    </w:p>
    <w:p w14:paraId="2BE5689E" w14:textId="53F1D414" w:rsidR="000A4619" w:rsidRDefault="00F71D3E" w:rsidP="000A4619">
      <w:pPr>
        <w:ind w:left="0"/>
        <w:rPr>
          <w:lang w:val="en" w:eastAsia="en-US"/>
        </w:rPr>
      </w:pPr>
      <w:r>
        <w:rPr>
          <w:noProof/>
        </w:rPr>
        <mc:AlternateContent>
          <mc:Choice Requires="wps">
            <w:drawing>
              <wp:anchor distT="0" distB="0" distL="114300" distR="114300" simplePos="0" relativeHeight="251737088" behindDoc="0" locked="0" layoutInCell="1" allowOverlap="1" wp14:anchorId="65AB55B2" wp14:editId="6A9CAD42">
                <wp:simplePos x="0" y="0"/>
                <wp:positionH relativeFrom="column">
                  <wp:posOffset>123825</wp:posOffset>
                </wp:positionH>
                <wp:positionV relativeFrom="paragraph">
                  <wp:posOffset>5080</wp:posOffset>
                </wp:positionV>
                <wp:extent cx="236220" cy="495300"/>
                <wp:effectExtent l="0" t="0" r="11430" b="19050"/>
                <wp:wrapNone/>
                <wp:docPr id="84696" name="Rectangle 84696"/>
                <wp:cNvGraphicFramePr/>
                <a:graphic xmlns:a="http://schemas.openxmlformats.org/drawingml/2006/main">
                  <a:graphicData uri="http://schemas.microsoft.com/office/word/2010/wordprocessingShape">
                    <wps:wsp>
                      <wps:cNvSpPr/>
                      <wps:spPr>
                        <a:xfrm>
                          <a:off x="0" y="0"/>
                          <a:ext cx="236220" cy="4953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3D50" id="Rectangle 84696" o:spid="_x0000_s1026" style="position:absolute;margin-left:9.75pt;margin-top:.4pt;width:18.6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" filled="f" strokecolor="red" strokeweight="1.75pt"/>
            </w:pict>
          </mc:Fallback>
        </mc:AlternateContent>
      </w:r>
      <w:r w:rsidR="002A5CBE">
        <w:rPr>
          <w:noProof/>
          <w:lang w:val="en" w:eastAsia="en-US"/>
        </w:rPr>
        <w:drawing>
          <wp:inline distT="0" distB="0" distL="0" distR="0" wp14:anchorId="719FC9A8" wp14:editId="3361CE61">
            <wp:extent cx="5400675" cy="5162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4) - Copy.png"/>
                    <pic:cNvPicPr/>
                  </pic:nvPicPr>
                  <pic:blipFill>
                    <a:blip r:embed="rId49">
                      <a:extLst>
                        <a:ext uri="{28A0092B-C50C-407E-A947-70E740481C1C}">
                          <a14:useLocalDpi xmlns:a14="http://schemas.microsoft.com/office/drawing/2010/main" val="0"/>
                        </a:ext>
                      </a:extLst>
                    </a:blip>
                    <a:stretch>
                      <a:fillRect/>
                    </a:stretch>
                  </pic:blipFill>
                  <pic:spPr>
                    <a:xfrm>
                      <a:off x="0" y="0"/>
                      <a:ext cx="5400675" cy="516255"/>
                    </a:xfrm>
                    <a:prstGeom prst="rect">
                      <a:avLst/>
                    </a:prstGeom>
                  </pic:spPr>
                </pic:pic>
              </a:graphicData>
            </a:graphic>
          </wp:inline>
        </w:drawing>
      </w:r>
    </w:p>
    <w:p w14:paraId="76E63D59" w14:textId="0C654682" w:rsidR="009C6071" w:rsidRPr="000C5A5C" w:rsidRDefault="009C6071" w:rsidP="00A07F17">
      <w:pPr>
        <w:pStyle w:val="FigureCaption"/>
        <w:ind w:left="1440"/>
      </w:pPr>
      <w:bookmarkStart w:id="216" w:name="_Toc10041656"/>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22</w:t>
      </w:r>
      <w:r w:rsidR="00014DB5" w:rsidRPr="009B2E8B">
        <w:rPr>
          <w:noProof/>
        </w:rPr>
        <w:fldChar w:fldCharType="end"/>
      </w:r>
      <w:r w:rsidRPr="009B2E8B">
        <w:t>. Select Camera Names</w:t>
      </w:r>
      <w:bookmarkEnd w:id="216"/>
    </w:p>
    <w:p w14:paraId="17F1CDAB" w14:textId="4C36602B" w:rsidR="009C6071" w:rsidRPr="009B2E8B" w:rsidRDefault="000A4619" w:rsidP="00E6224A">
      <w:pPr>
        <w:pStyle w:val="af"/>
        <w:numPr>
          <w:ilvl w:val="0"/>
          <w:numId w:val="21"/>
        </w:numPr>
        <w:rPr>
          <w:rFonts w:ascii="Roboto" w:hAnsi="Roboto"/>
          <w:lang w:val="en" w:eastAsia="en-US"/>
        </w:rPr>
      </w:pPr>
      <w:r w:rsidRPr="009B2E8B">
        <w:rPr>
          <w:rFonts w:ascii="Roboto" w:hAnsi="Roboto" w:cstheme="minorBidi"/>
          <w:sz w:val="20"/>
          <w:szCs w:val="18"/>
          <w:lang w:val="en" w:eastAsia="en-US"/>
        </w:rPr>
        <w:t xml:space="preserve">For each camera you wish to add to your system, select the corresponding checkbox and click </w:t>
      </w:r>
      <w:r w:rsidRPr="009B2E8B">
        <w:rPr>
          <w:rFonts w:ascii="Roboto" w:hAnsi="Roboto" w:cstheme="minorBidi"/>
          <w:b/>
          <w:bCs/>
          <w:sz w:val="20"/>
          <w:szCs w:val="18"/>
          <w:lang w:val="en" w:eastAsia="en-US"/>
        </w:rPr>
        <w:t>Import Cameras</w:t>
      </w:r>
      <w:r w:rsidRPr="009B2E8B">
        <w:rPr>
          <w:rFonts w:ascii="Roboto" w:hAnsi="Roboto" w:cstheme="minorBidi"/>
          <w:sz w:val="20"/>
          <w:szCs w:val="18"/>
          <w:lang w:val="en" w:eastAsia="en-US"/>
        </w:rPr>
        <w:t xml:space="preserve">. </w:t>
      </w:r>
    </w:p>
    <w:p w14:paraId="7C381104" w14:textId="0EBCEAE0" w:rsidR="009658F8" w:rsidRPr="009658F8" w:rsidRDefault="000A4619" w:rsidP="00E6224A">
      <w:pPr>
        <w:pStyle w:val="af"/>
        <w:numPr>
          <w:ilvl w:val="0"/>
          <w:numId w:val="21"/>
        </w:numPr>
        <w:rPr>
          <w:rFonts w:asciiTheme="minorBidi" w:hAnsiTheme="minorBidi" w:cstheme="minorBidi"/>
          <w:sz w:val="20"/>
          <w:szCs w:val="18"/>
          <w:lang w:val="en" w:eastAsia="en-US"/>
        </w:rPr>
      </w:pPr>
      <w:r w:rsidRPr="009B2E8B">
        <w:rPr>
          <w:rFonts w:ascii="Roboto" w:hAnsi="Roboto" w:cstheme="minorBidi"/>
          <w:sz w:val="20"/>
          <w:szCs w:val="18"/>
          <w:lang w:val="en" w:eastAsia="en-US"/>
        </w:rPr>
        <w:t xml:space="preserve">Select the </w:t>
      </w:r>
      <w:r w:rsidRPr="009B2E8B">
        <w:rPr>
          <w:rFonts w:ascii="Roboto" w:hAnsi="Roboto" w:cstheme="minorBidi"/>
          <w:b/>
          <w:bCs/>
          <w:sz w:val="20"/>
          <w:szCs w:val="18"/>
          <w:lang w:val="en" w:eastAsia="en-US"/>
        </w:rPr>
        <w:t>Camera Group</w:t>
      </w:r>
      <w:r w:rsidRPr="009B2E8B">
        <w:rPr>
          <w:rFonts w:ascii="Roboto" w:hAnsi="Roboto" w:cstheme="minorBidi"/>
          <w:sz w:val="20"/>
          <w:szCs w:val="18"/>
          <w:lang w:val="en" w:eastAsia="en-US"/>
        </w:rPr>
        <w:t xml:space="preserve"> and </w:t>
      </w:r>
      <w:r w:rsidRPr="009B2E8B">
        <w:rPr>
          <w:rFonts w:ascii="Roboto" w:hAnsi="Roboto" w:cstheme="minorBidi"/>
          <w:b/>
          <w:bCs/>
          <w:sz w:val="20"/>
          <w:szCs w:val="18"/>
          <w:lang w:val="en" w:eastAsia="en-US"/>
        </w:rPr>
        <w:t>Pipe</w:t>
      </w:r>
      <w:r w:rsidRPr="009B2E8B">
        <w:rPr>
          <w:rFonts w:ascii="Roboto" w:hAnsi="Roboto" w:cstheme="minorBidi"/>
          <w:sz w:val="20"/>
          <w:szCs w:val="18"/>
          <w:lang w:val="en" w:eastAsia="en-US"/>
        </w:rPr>
        <w:t>.</w:t>
      </w:r>
      <w:r w:rsidRPr="009658F8">
        <w:rPr>
          <w:rFonts w:asciiTheme="minorBidi" w:hAnsiTheme="minorBidi" w:cstheme="minorBidi"/>
          <w:sz w:val="20"/>
          <w:szCs w:val="18"/>
          <w:lang w:val="en" w:eastAsia="en-US"/>
        </w:rPr>
        <w:t xml:space="preserve"> </w:t>
      </w:r>
      <w:r w:rsidR="009658F8">
        <w:rPr>
          <w:rFonts w:asciiTheme="minorBidi" w:hAnsiTheme="minorBidi" w:cstheme="minorBidi"/>
          <w:sz w:val="20"/>
          <w:szCs w:val="18"/>
          <w:lang w:val="en" w:eastAsia="en-US"/>
        </w:rPr>
        <w:br/>
      </w:r>
      <w:r w:rsidR="009658F8">
        <w:rPr>
          <w:rFonts w:asciiTheme="minorBidi" w:hAnsiTheme="minorBidi" w:cstheme="minorBidi"/>
          <w:sz w:val="20"/>
          <w:szCs w:val="18"/>
          <w:lang w:val="en" w:eastAsia="en-US"/>
        </w:rPr>
        <w:br/>
      </w:r>
      <w:r w:rsidR="009658F8">
        <w:rPr>
          <w:noProof/>
          <w:lang w:val="en" w:eastAsia="en-US"/>
        </w:rPr>
        <w:drawing>
          <wp:inline distT="0" distB="0" distL="0" distR="0" wp14:anchorId="10E8C687" wp14:editId="172532A9">
            <wp:extent cx="2545080" cy="1365329"/>
            <wp:effectExtent l="0" t="0" r="7620" b="6350"/>
            <wp:docPr id="84685" name="Picture 8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5675" cy="1387106"/>
                    </a:xfrm>
                    <a:prstGeom prst="rect">
                      <a:avLst/>
                    </a:prstGeom>
                    <a:noFill/>
                    <a:ln>
                      <a:noFill/>
                    </a:ln>
                  </pic:spPr>
                </pic:pic>
              </a:graphicData>
            </a:graphic>
          </wp:inline>
        </w:drawing>
      </w:r>
    </w:p>
    <w:p w14:paraId="0DF1D0ED" w14:textId="457D956D" w:rsidR="009658F8" w:rsidRPr="009B2E8B" w:rsidRDefault="009658F8" w:rsidP="00F46A8A">
      <w:pPr>
        <w:pStyle w:val="FigureCaption"/>
        <w:ind w:left="1440"/>
      </w:pPr>
      <w:bookmarkStart w:id="217" w:name="_Toc10041657"/>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23</w:t>
      </w:r>
      <w:r w:rsidR="00014DB5" w:rsidRPr="009B2E8B">
        <w:rPr>
          <w:noProof/>
        </w:rPr>
        <w:fldChar w:fldCharType="end"/>
      </w:r>
      <w:r w:rsidRPr="009B2E8B">
        <w:t>. Import Cameras</w:t>
      </w:r>
      <w:bookmarkEnd w:id="217"/>
    </w:p>
    <w:p w14:paraId="69D76138" w14:textId="77777777" w:rsidR="009658F8" w:rsidRDefault="009658F8" w:rsidP="009658F8">
      <w:pPr>
        <w:spacing w:after="0" w:line="240" w:lineRule="auto"/>
        <w:ind w:left="1077"/>
        <w:rPr>
          <w:rFonts w:eastAsiaTheme="minorHAnsi"/>
          <w:lang w:val="en" w:eastAsia="en-US"/>
        </w:rPr>
      </w:pPr>
    </w:p>
    <w:p w14:paraId="27AD8BB2" w14:textId="51133F6A" w:rsidR="000A4619" w:rsidRPr="009B2E8B" w:rsidRDefault="000A4619" w:rsidP="00E6224A">
      <w:pPr>
        <w:pStyle w:val="af"/>
        <w:numPr>
          <w:ilvl w:val="0"/>
          <w:numId w:val="21"/>
        </w:numPr>
        <w:rPr>
          <w:rFonts w:ascii="Roboto" w:hAnsi="Roboto" w:cstheme="minorBidi"/>
          <w:sz w:val="20"/>
          <w:szCs w:val="18"/>
          <w:lang w:val="en" w:eastAsia="en-US"/>
        </w:rPr>
      </w:pPr>
      <w:r w:rsidRPr="009B2E8B">
        <w:rPr>
          <w:rFonts w:ascii="Roboto" w:hAnsi="Roboto" w:cstheme="minorBidi"/>
          <w:sz w:val="20"/>
          <w:szCs w:val="18"/>
          <w:lang w:val="en" w:eastAsia="en-US"/>
        </w:rPr>
        <w:t xml:space="preserve">Click </w:t>
      </w:r>
      <w:r w:rsidRPr="009B2E8B">
        <w:rPr>
          <w:rFonts w:ascii="Roboto" w:hAnsi="Roboto" w:cstheme="minorBidi"/>
          <w:b/>
          <w:bCs/>
          <w:sz w:val="20"/>
          <w:szCs w:val="18"/>
          <w:lang w:val="en" w:eastAsia="en-US"/>
        </w:rPr>
        <w:t>Import</w:t>
      </w:r>
      <w:r w:rsidRPr="009B2E8B">
        <w:rPr>
          <w:rFonts w:ascii="Roboto" w:hAnsi="Roboto" w:cstheme="minorBidi"/>
          <w:sz w:val="20"/>
          <w:szCs w:val="18"/>
          <w:lang w:val="en" w:eastAsia="en-US"/>
        </w:rPr>
        <w:t xml:space="preserve">. </w:t>
      </w:r>
    </w:p>
    <w:p w14:paraId="47D4E79B" w14:textId="77777777" w:rsidR="000A4619" w:rsidRDefault="000A4619" w:rsidP="00E6224A">
      <w:pPr>
        <w:pStyle w:val="31"/>
        <w:keepNext w:val="0"/>
        <w:numPr>
          <w:ilvl w:val="2"/>
          <w:numId w:val="22"/>
        </w:numPr>
        <w:spacing w:before="0" w:after="160" w:line="260" w:lineRule="atLeast"/>
        <w:ind w:left="1985" w:hanging="992"/>
      </w:pPr>
      <w:bookmarkStart w:id="218" w:name="_Toc7905266"/>
      <w:bookmarkStart w:id="219" w:name="_Ref10040292"/>
      <w:bookmarkStart w:id="220" w:name="_Toc10041596"/>
      <w:r w:rsidRPr="00363A9E">
        <w:t>Defining General Settings</w:t>
      </w:r>
      <w:bookmarkEnd w:id="218"/>
      <w:bookmarkEnd w:id="219"/>
      <w:bookmarkEnd w:id="220"/>
    </w:p>
    <w:p w14:paraId="4DC60B23" w14:textId="2E4119D4" w:rsidR="000A4619" w:rsidRPr="000C5A5C" w:rsidRDefault="000A4619" w:rsidP="000A4619">
      <w:pPr>
        <w:rPr>
          <w:lang w:eastAsia="en-US"/>
        </w:rPr>
      </w:pPr>
      <w:r>
        <w:rPr>
          <w:lang w:eastAsia="en-US"/>
        </w:rPr>
        <w:t xml:space="preserve">The procedure that follows describes how to define the Server’s general parameter settings. </w:t>
      </w:r>
      <w:r w:rsidRPr="00F37B9D">
        <w:rPr>
          <w:rFonts w:asciiTheme="minorHAnsi" w:hAnsiTheme="minorHAnsi" w:cstheme="minorHAnsi"/>
        </w:rPr>
        <w:fldChar w:fldCharType="begin"/>
      </w:r>
      <w:r w:rsidRPr="00F37B9D">
        <w:rPr>
          <w:rFonts w:asciiTheme="minorHAnsi" w:hAnsiTheme="minorHAnsi" w:cstheme="minorHAnsi"/>
        </w:rPr>
        <w:instrText xml:space="preserve"> XE "VMS Server:general settings " </w:instrText>
      </w:r>
      <w:r w:rsidRPr="00F37B9D">
        <w:rPr>
          <w:rFonts w:asciiTheme="minorHAnsi" w:hAnsiTheme="minorHAnsi" w:cstheme="minorHAnsi"/>
        </w:rPr>
        <w:fldChar w:fldCharType="end"/>
      </w:r>
      <w:r w:rsidR="00283AC2" w:rsidRPr="00F37B9D">
        <w:rPr>
          <w:rFonts w:asciiTheme="minorHAnsi" w:hAnsiTheme="minorHAnsi" w:cstheme="minorHAnsi"/>
        </w:rPr>
        <w:fldChar w:fldCharType="begin"/>
      </w:r>
      <w:r w:rsidR="00283AC2" w:rsidRPr="00F37B9D">
        <w:rPr>
          <w:rFonts w:asciiTheme="minorHAnsi" w:hAnsiTheme="minorHAnsi" w:cstheme="minorHAnsi"/>
        </w:rPr>
        <w:instrText xml:space="preserve"> XE "Camera groups" </w:instrText>
      </w:r>
      <w:r w:rsidR="00283AC2" w:rsidRPr="00F37B9D">
        <w:rPr>
          <w:rFonts w:asciiTheme="minorHAnsi" w:hAnsiTheme="minorHAnsi" w:cstheme="minorHAnsi"/>
        </w:rPr>
        <w:fldChar w:fldCharType="end"/>
      </w:r>
    </w:p>
    <w:p w14:paraId="41A611C9" w14:textId="77777777" w:rsidR="000A4619" w:rsidRPr="000C5A5C" w:rsidRDefault="000A4619" w:rsidP="000A4619">
      <w:pPr>
        <w:rPr>
          <w:rFonts w:eastAsiaTheme="minorHAnsi"/>
          <w:b/>
          <w:bCs/>
          <w:lang w:val="en" w:eastAsia="en-US" w:bidi="he-IL"/>
        </w:rPr>
      </w:pPr>
      <w:r w:rsidRPr="000C5A5C">
        <w:rPr>
          <w:rFonts w:eastAsiaTheme="minorHAnsi"/>
          <w:b/>
          <w:bCs/>
          <w:lang w:val="en" w:eastAsia="en-US" w:bidi="he-IL"/>
        </w:rPr>
        <w:t>To define general settings:</w:t>
      </w:r>
    </w:p>
    <w:p w14:paraId="1B051E38" w14:textId="09945340" w:rsidR="000A4619" w:rsidRPr="009B2E8B" w:rsidRDefault="009256BE" w:rsidP="00A07F17">
      <w:pPr>
        <w:pStyle w:val="af"/>
        <w:numPr>
          <w:ilvl w:val="0"/>
          <w:numId w:val="29"/>
        </w:numPr>
        <w:rPr>
          <w:rFonts w:ascii="Roboto" w:hAnsi="Roboto" w:cstheme="minorBidi"/>
          <w:sz w:val="20"/>
          <w:szCs w:val="18"/>
          <w:lang w:val="en" w:eastAsia="en-US"/>
        </w:rPr>
      </w:pPr>
      <w:r>
        <w:rPr>
          <w:rFonts w:ascii="Roboto" w:hAnsi="Roboto" w:cstheme="minorBidi"/>
          <w:sz w:val="20"/>
          <w:szCs w:val="18"/>
          <w:lang w:val="en" w:eastAsia="en-US"/>
        </w:rPr>
        <w:t xml:space="preserve">Toward the top of the AnyVision Settings screen, </w:t>
      </w:r>
      <w:r w:rsidR="00A07F17">
        <w:rPr>
          <w:rFonts w:ascii="Roboto" w:hAnsi="Roboto" w:cstheme="minorBidi"/>
          <w:sz w:val="20"/>
          <w:szCs w:val="18"/>
          <w:lang w:val="en" w:eastAsia="en-US"/>
        </w:rPr>
        <w:t>c</w:t>
      </w:r>
      <w:r w:rsidR="000A4619" w:rsidRPr="009B2E8B">
        <w:rPr>
          <w:rFonts w:ascii="Roboto" w:hAnsi="Roboto" w:cstheme="minorBidi"/>
          <w:sz w:val="20"/>
          <w:szCs w:val="18"/>
          <w:lang w:val="en" w:eastAsia="en-US"/>
        </w:rPr>
        <w:t xml:space="preserve">lick the </w:t>
      </w:r>
      <w:r w:rsidR="000A4619" w:rsidRPr="009B2E8B">
        <w:rPr>
          <w:rFonts w:ascii="Roboto" w:hAnsi="Roboto" w:cstheme="minorBidi"/>
          <w:b/>
          <w:bCs/>
          <w:sz w:val="20"/>
          <w:szCs w:val="18"/>
          <w:lang w:val="en" w:eastAsia="en-US"/>
        </w:rPr>
        <w:t>General Settings</w:t>
      </w:r>
      <w:r w:rsidR="000A4619" w:rsidRPr="009B2E8B">
        <w:rPr>
          <w:rFonts w:ascii="Roboto" w:hAnsi="Roboto" w:cstheme="minorBidi"/>
          <w:sz w:val="20"/>
          <w:szCs w:val="18"/>
          <w:lang w:val="en" w:eastAsia="en-US"/>
        </w:rPr>
        <w:t xml:space="preserve"> tab. </w:t>
      </w:r>
    </w:p>
    <w:p w14:paraId="493F5F28" w14:textId="0B9E821A" w:rsidR="009C6071" w:rsidRDefault="000A4619" w:rsidP="00E6224A">
      <w:pPr>
        <w:pStyle w:val="af"/>
        <w:numPr>
          <w:ilvl w:val="0"/>
          <w:numId w:val="29"/>
        </w:numPr>
        <w:rPr>
          <w:rFonts w:asciiTheme="minorBidi" w:hAnsiTheme="minorBidi" w:cstheme="minorBidi"/>
          <w:sz w:val="20"/>
          <w:szCs w:val="18"/>
          <w:lang w:val="en" w:eastAsia="en-US"/>
        </w:rPr>
      </w:pPr>
      <w:r w:rsidRPr="009B2E8B">
        <w:rPr>
          <w:rFonts w:ascii="Roboto" w:hAnsi="Roboto" w:cstheme="minorBidi"/>
          <w:sz w:val="20"/>
          <w:szCs w:val="18"/>
          <w:lang w:val="en" w:eastAsia="en-US"/>
        </w:rPr>
        <w:t xml:space="preserve">Review the settings of the recently added cameras by selecting a camera and clicking its corresponding </w:t>
      </w:r>
      <w:r w:rsidRPr="009B2E8B">
        <w:rPr>
          <w:rFonts w:ascii="Roboto" w:hAnsi="Roboto" w:cstheme="minorBidi"/>
          <w:b/>
          <w:bCs/>
          <w:sz w:val="20"/>
          <w:szCs w:val="18"/>
          <w:lang w:val="en" w:eastAsia="en-US"/>
        </w:rPr>
        <w:t>Edit</w:t>
      </w:r>
      <w:r w:rsidRPr="009B2E8B">
        <w:rPr>
          <w:rFonts w:ascii="Roboto" w:hAnsi="Roboto" w:cstheme="minorBidi"/>
          <w:sz w:val="20"/>
          <w:szCs w:val="18"/>
          <w:lang w:val="en" w:eastAsia="en-US"/>
        </w:rPr>
        <w:t xml:space="preserve"> button. </w:t>
      </w:r>
      <w:r w:rsidRPr="000C5A5C">
        <w:rPr>
          <w:rFonts w:asciiTheme="minorBidi" w:hAnsiTheme="minorBidi" w:cstheme="minorBidi"/>
          <w:sz w:val="20"/>
          <w:szCs w:val="18"/>
          <w:lang w:val="en" w:eastAsia="en-US"/>
        </w:rPr>
        <w:br/>
      </w:r>
      <w:bookmarkStart w:id="221" w:name="_GoBack"/>
      <w:bookmarkEnd w:id="221"/>
      <w:r w:rsidRPr="000C5A5C">
        <w:rPr>
          <w:rFonts w:asciiTheme="minorBidi" w:hAnsiTheme="minorBidi" w:cstheme="minorBidi"/>
          <w:sz w:val="20"/>
          <w:szCs w:val="18"/>
          <w:lang w:val="en" w:eastAsia="en-US"/>
        </w:rPr>
        <w:lastRenderedPageBreak/>
        <w:br/>
      </w:r>
      <w:r w:rsidR="009A1A16">
        <w:rPr>
          <w:rFonts w:asciiTheme="minorBidi" w:hAnsiTheme="minorBidi" w:cstheme="minorBidi"/>
          <w:noProof/>
          <w:sz w:val="20"/>
          <w:szCs w:val="18"/>
          <w:lang w:val="en" w:eastAsia="en-US"/>
        </w:rPr>
        <w:drawing>
          <wp:inline distT="0" distB="0" distL="0" distR="0" wp14:anchorId="5AF1C9DA" wp14:editId="470E6A32">
            <wp:extent cx="2797710" cy="4122420"/>
            <wp:effectExtent l="0" t="0" r="3175" b="0"/>
            <wp:docPr id="29" name="Picture 2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16_ANV_Cfg_Screens2.png"/>
                    <pic:cNvPicPr/>
                  </pic:nvPicPr>
                  <pic:blipFill>
                    <a:blip r:embed="rId51">
                      <a:extLst>
                        <a:ext uri="{28A0092B-C50C-407E-A947-70E740481C1C}">
                          <a14:useLocalDpi xmlns:a14="http://schemas.microsoft.com/office/drawing/2010/main" val="0"/>
                        </a:ext>
                      </a:extLst>
                    </a:blip>
                    <a:stretch>
                      <a:fillRect/>
                    </a:stretch>
                  </pic:blipFill>
                  <pic:spPr>
                    <a:xfrm>
                      <a:off x="0" y="0"/>
                      <a:ext cx="2821428" cy="4157368"/>
                    </a:xfrm>
                    <a:prstGeom prst="rect">
                      <a:avLst/>
                    </a:prstGeom>
                  </pic:spPr>
                </pic:pic>
              </a:graphicData>
            </a:graphic>
          </wp:inline>
        </w:drawing>
      </w:r>
    </w:p>
    <w:p w14:paraId="7B42E20B" w14:textId="74C9A308" w:rsidR="009C6071" w:rsidRPr="009B2E8B" w:rsidRDefault="009C6071" w:rsidP="00F46A8A">
      <w:pPr>
        <w:pStyle w:val="FigureCaption"/>
        <w:ind w:left="1440"/>
      </w:pPr>
      <w:bookmarkStart w:id="222" w:name="_Toc10041658"/>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24</w:t>
      </w:r>
      <w:r w:rsidR="00014DB5" w:rsidRPr="009B2E8B">
        <w:rPr>
          <w:noProof/>
        </w:rPr>
        <w:fldChar w:fldCharType="end"/>
      </w:r>
      <w:r w:rsidRPr="009B2E8B">
        <w:t>. Create a Camera Group</w:t>
      </w:r>
      <w:bookmarkEnd w:id="222"/>
    </w:p>
    <w:p w14:paraId="2E6507C9" w14:textId="487AD236" w:rsidR="000A4619" w:rsidRPr="009B2E8B" w:rsidRDefault="000A4619" w:rsidP="009C6071">
      <w:pPr>
        <w:ind w:left="1440"/>
        <w:rPr>
          <w:rFonts w:ascii="Roboto" w:hAnsi="Roboto" w:cstheme="minorBidi"/>
          <w:lang w:val="en" w:eastAsia="en-US"/>
        </w:rPr>
      </w:pPr>
      <w:r w:rsidRPr="009B2E8B">
        <w:rPr>
          <w:rFonts w:ascii="Roboto" w:hAnsi="Roboto" w:cstheme="minorBidi"/>
          <w:lang w:val="en" w:eastAsia="en-US"/>
        </w:rPr>
        <w:t>Your system is now ready to detect faces and, when appropriate, generate alarms to notify security monitors regarding persons of interest!</w:t>
      </w:r>
    </w:p>
    <w:p w14:paraId="654F28A4" w14:textId="77777777" w:rsidR="000A4619" w:rsidRPr="000A4619" w:rsidRDefault="000A4619" w:rsidP="000D3BC0">
      <w:pPr>
        <w:keepLines w:val="0"/>
        <w:rPr>
          <w:rFonts w:ascii="Roboto" w:hAnsi="Roboto"/>
          <w:szCs w:val="20"/>
          <w:lang w:val="en"/>
        </w:rPr>
      </w:pPr>
    </w:p>
    <w:p w14:paraId="33AD3C9C" w14:textId="48D6A887" w:rsidR="00B332FE" w:rsidRPr="000C5A5C" w:rsidRDefault="00B332FE" w:rsidP="000A4619">
      <w:pPr>
        <w:rPr>
          <w:lang w:val="en" w:eastAsia="en-US"/>
        </w:rPr>
      </w:pPr>
    </w:p>
    <w:p w14:paraId="5D97B928" w14:textId="308659C3" w:rsidR="001B38AB" w:rsidRDefault="006E4B66" w:rsidP="00E6224A">
      <w:pPr>
        <w:pStyle w:val="21"/>
        <w:pageBreakBefore/>
        <w:numPr>
          <w:ilvl w:val="1"/>
          <w:numId w:val="22"/>
        </w:numPr>
        <w:tabs>
          <w:tab w:val="clear" w:pos="1440"/>
          <w:tab w:val="clear" w:pos="1800"/>
        </w:tabs>
        <w:spacing w:before="0" w:after="160" w:line="260" w:lineRule="atLeast"/>
        <w:ind w:left="2013" w:hanging="1021"/>
      </w:pPr>
      <w:bookmarkStart w:id="223" w:name="chName_SendingEvents"/>
      <w:bookmarkStart w:id="224" w:name="_Toc10041597"/>
      <w:r>
        <w:lastRenderedPageBreak/>
        <w:t>Define MIPs, Verify Image Display</w:t>
      </w:r>
      <w:bookmarkEnd w:id="223"/>
      <w:bookmarkEnd w:id="224"/>
    </w:p>
    <w:p w14:paraId="50882C7F" w14:textId="32CB4E8E" w:rsidR="00242A1A" w:rsidRDefault="00B86852" w:rsidP="00703A9B">
      <w:pPr>
        <w:keepNext/>
        <w:rPr>
          <w:rFonts w:eastAsiaTheme="minorHAnsi"/>
          <w:lang w:val="en" w:eastAsia="en-US" w:bidi="he-IL"/>
        </w:rPr>
      </w:pPr>
      <w:r>
        <w:rPr>
          <w:rFonts w:eastAsiaTheme="minorHAnsi"/>
          <w:lang w:val="en" w:eastAsia="en-US" w:bidi="he-IL"/>
        </w:rPr>
        <w:t xml:space="preserve">This </w:t>
      </w:r>
      <w:r w:rsidR="00FC5EA8">
        <w:rPr>
          <w:rFonts w:eastAsiaTheme="minorHAnsi"/>
          <w:lang w:val="en" w:eastAsia="en-US" w:bidi="he-IL"/>
        </w:rPr>
        <w:t>section</w:t>
      </w:r>
      <w:r>
        <w:rPr>
          <w:rFonts w:eastAsiaTheme="minorHAnsi"/>
          <w:lang w:val="en" w:eastAsia="en-US" w:bidi="he-IL"/>
        </w:rPr>
        <w:t xml:space="preserve"> explains how to troubleshoot potential issues stemming from incorrectly defined MIP drivers. The correct MIP drivers and settings are necessary in order for the VMS Gateway to communicate with an external system. Once MIP support is in place, you can verify image display and begin managing alarms with Milestone XProtect</w:t>
      </w:r>
      <w:r w:rsidR="00242A1A">
        <w:rPr>
          <w:rFonts w:eastAsiaTheme="minorHAnsi"/>
          <w:lang w:val="en" w:eastAsia="en-US" w:bidi="he-IL"/>
        </w:rPr>
        <w:t xml:space="preserve">. The following topics are covered: </w:t>
      </w:r>
      <w:r w:rsidR="002438CF" w:rsidRPr="00F37B9D">
        <w:rPr>
          <w:rFonts w:asciiTheme="minorHAnsi" w:hAnsiTheme="minorHAnsi" w:cstheme="minorHAnsi"/>
        </w:rPr>
        <w:fldChar w:fldCharType="begin"/>
      </w:r>
      <w:r w:rsidR="002438CF" w:rsidRPr="00F37B9D">
        <w:rPr>
          <w:rFonts w:asciiTheme="minorHAnsi" w:hAnsiTheme="minorHAnsi" w:cstheme="minorHAnsi"/>
        </w:rPr>
        <w:instrText xml:space="preserve"> XE "Alarms:issuing" </w:instrText>
      </w:r>
      <w:r w:rsidR="002438CF" w:rsidRPr="00F37B9D">
        <w:rPr>
          <w:rFonts w:asciiTheme="minorHAnsi" w:hAnsiTheme="minorHAnsi" w:cstheme="minorHAnsi"/>
        </w:rPr>
        <w:fldChar w:fldCharType="end"/>
      </w:r>
      <w:r w:rsidR="002438CF" w:rsidRPr="00F37B9D">
        <w:rPr>
          <w:rFonts w:asciiTheme="minorHAnsi" w:hAnsiTheme="minorHAnsi" w:cstheme="minorHAnsi"/>
        </w:rPr>
        <w:fldChar w:fldCharType="begin"/>
      </w:r>
      <w:r w:rsidR="002438CF" w:rsidRPr="00F37B9D">
        <w:rPr>
          <w:rFonts w:asciiTheme="minorHAnsi" w:hAnsiTheme="minorHAnsi" w:cstheme="minorHAnsi"/>
        </w:rPr>
        <w:instrText xml:space="preserve"> XE "Events:generating" </w:instrText>
      </w:r>
      <w:r w:rsidR="002438CF" w:rsidRPr="00F37B9D">
        <w:rPr>
          <w:rFonts w:asciiTheme="minorHAnsi" w:hAnsiTheme="minorHAnsi" w:cstheme="minorHAnsi"/>
        </w:rPr>
        <w:fldChar w:fldCharType="end"/>
      </w:r>
    </w:p>
    <w:p w14:paraId="131FE10D" w14:textId="29EFEBB9" w:rsidR="00242A1A" w:rsidRPr="000C3111" w:rsidRDefault="00B86852" w:rsidP="00E6224A">
      <w:pPr>
        <w:pStyle w:val="Bullets"/>
        <w:numPr>
          <w:ilvl w:val="0"/>
          <w:numId w:val="34"/>
        </w:numPr>
        <w:ind w:left="1434" w:hanging="357"/>
        <w:rPr>
          <w:lang w:eastAsia="ko-KR"/>
        </w:rPr>
      </w:pPr>
      <w:r w:rsidRPr="000C3111">
        <w:rPr>
          <w:lang w:eastAsia="ko-KR"/>
        </w:rPr>
        <w:t xml:space="preserve">Troubleshooting MIP drivers </w:t>
      </w:r>
      <w:r w:rsidR="009976B3" w:rsidRPr="000C3111">
        <w:rPr>
          <w:lang w:eastAsia="ko-KR"/>
        </w:rPr>
        <w:t>(see section</w:t>
      </w:r>
      <w:r w:rsidR="00D80A86" w:rsidRPr="000C3111">
        <w:rPr>
          <w:lang w:eastAsia="ko-KR"/>
        </w:rPr>
        <w:t xml:space="preserve"> </w:t>
      </w:r>
      <w:r w:rsidR="00D80A86" w:rsidRPr="000C3111">
        <w:rPr>
          <w:lang w:eastAsia="ko-KR"/>
        </w:rPr>
        <w:fldChar w:fldCharType="begin"/>
      </w:r>
      <w:r w:rsidR="00D80A86" w:rsidRPr="000C3111">
        <w:rPr>
          <w:lang w:eastAsia="ko-KR"/>
        </w:rPr>
        <w:instrText xml:space="preserve"> REF _Ref9337336 \r \h </w:instrText>
      </w:r>
      <w:r w:rsidR="009B2E8B" w:rsidRPr="000C3111">
        <w:rPr>
          <w:lang w:eastAsia="ko-KR"/>
        </w:rPr>
        <w:instrText xml:space="preserve"> \* MERGEFORMAT </w:instrText>
      </w:r>
      <w:r w:rsidR="00D80A86" w:rsidRPr="000C3111">
        <w:rPr>
          <w:lang w:eastAsia="ko-KR"/>
        </w:rPr>
      </w:r>
      <w:r w:rsidR="00D80A86" w:rsidRPr="000C3111">
        <w:rPr>
          <w:lang w:eastAsia="ko-KR"/>
        </w:rPr>
        <w:fldChar w:fldCharType="separate"/>
      </w:r>
      <w:r w:rsidR="00AC2F41">
        <w:rPr>
          <w:rFonts w:hint="eastAsia"/>
          <w:cs/>
          <w:lang w:eastAsia="ko-KR"/>
        </w:rPr>
        <w:t>‎</w:t>
      </w:r>
      <w:r w:rsidR="00AC2F41">
        <w:rPr>
          <w:lang w:eastAsia="ko-KR"/>
        </w:rPr>
        <w:t>3.4.1</w:t>
      </w:r>
      <w:r w:rsidR="00D80A86" w:rsidRPr="000C3111">
        <w:rPr>
          <w:lang w:eastAsia="ko-KR"/>
        </w:rPr>
        <w:fldChar w:fldCharType="end"/>
      </w:r>
      <w:r w:rsidR="009976B3" w:rsidRPr="000C3111">
        <w:rPr>
          <w:lang w:eastAsia="ko-KR"/>
        </w:rPr>
        <w:t>)</w:t>
      </w:r>
      <w:r w:rsidR="00242A1A" w:rsidRPr="000C3111">
        <w:rPr>
          <w:lang w:eastAsia="ko-KR"/>
        </w:rPr>
        <w:t>;</w:t>
      </w:r>
    </w:p>
    <w:p w14:paraId="0E70AB8C" w14:textId="03FDE9F9" w:rsidR="002458AF" w:rsidRPr="004B0009" w:rsidRDefault="00B86852" w:rsidP="00E6224A">
      <w:pPr>
        <w:pStyle w:val="Bullets"/>
        <w:keepNext/>
        <w:numPr>
          <w:ilvl w:val="0"/>
          <w:numId w:val="34"/>
        </w:numPr>
        <w:ind w:left="1434" w:hanging="357"/>
        <w:rPr>
          <w:rFonts w:eastAsiaTheme="minorHAnsi"/>
          <w:lang w:val="en" w:eastAsia="en-US"/>
        </w:rPr>
      </w:pPr>
      <w:r w:rsidRPr="004B0009">
        <w:rPr>
          <w:rFonts w:ascii="Roboto" w:eastAsiaTheme="minorHAnsi" w:hAnsi="Roboto" w:cstheme="minorBidi"/>
          <w:lang w:val="en" w:eastAsia="en-US"/>
        </w:rPr>
        <w:t>Manag</w:t>
      </w:r>
      <w:r w:rsidR="002B7D35" w:rsidRPr="004B0009">
        <w:rPr>
          <w:rFonts w:ascii="Roboto" w:eastAsiaTheme="minorHAnsi" w:hAnsi="Roboto" w:cstheme="minorBidi"/>
          <w:lang w:val="en" w:eastAsia="en-US"/>
        </w:rPr>
        <w:t>ing</w:t>
      </w:r>
      <w:r w:rsidR="00C96B47" w:rsidRPr="004B0009">
        <w:rPr>
          <w:rFonts w:ascii="Roboto" w:eastAsiaTheme="minorHAnsi" w:hAnsi="Roboto" w:cstheme="minorBidi"/>
          <w:lang w:val="en" w:eastAsia="en-US"/>
        </w:rPr>
        <w:t xml:space="preserve"> alarms</w:t>
      </w:r>
      <w:r w:rsidR="009976B3" w:rsidRPr="004B0009">
        <w:rPr>
          <w:rFonts w:ascii="Roboto" w:eastAsiaTheme="minorHAnsi" w:hAnsi="Roboto" w:cstheme="minorBidi"/>
          <w:lang w:val="en" w:eastAsia="en-US"/>
        </w:rPr>
        <w:t xml:space="preserve"> (see section </w:t>
      </w:r>
      <w:r w:rsidR="009976B3" w:rsidRPr="004B0009">
        <w:rPr>
          <w:rFonts w:ascii="Roboto" w:eastAsiaTheme="minorHAnsi" w:hAnsi="Roboto" w:cstheme="minorBidi"/>
          <w:lang w:val="en" w:eastAsia="en-US"/>
        </w:rPr>
        <w:fldChar w:fldCharType="begin"/>
      </w:r>
      <w:r w:rsidR="009976B3" w:rsidRPr="004B0009">
        <w:rPr>
          <w:rFonts w:ascii="Roboto" w:eastAsiaTheme="minorHAnsi" w:hAnsi="Roboto" w:cstheme="minorBidi"/>
          <w:lang w:val="en" w:eastAsia="en-US"/>
        </w:rPr>
        <w:instrText xml:space="preserve"> REF _Ref8599167 \r \h </w:instrText>
      </w:r>
      <w:r w:rsidR="009B2E8B" w:rsidRPr="004B0009">
        <w:rPr>
          <w:rFonts w:ascii="Roboto" w:eastAsiaTheme="minorHAnsi" w:hAnsi="Roboto" w:cstheme="minorBidi"/>
          <w:lang w:val="en" w:eastAsia="en-US"/>
        </w:rPr>
        <w:instrText xml:space="preserve"> \* MERGEFORMAT </w:instrText>
      </w:r>
      <w:r w:rsidR="009976B3" w:rsidRPr="004B0009">
        <w:rPr>
          <w:rFonts w:ascii="Roboto" w:eastAsiaTheme="minorHAnsi" w:hAnsi="Roboto" w:cstheme="minorBidi"/>
          <w:lang w:val="en" w:eastAsia="en-US"/>
        </w:rPr>
      </w:r>
      <w:r w:rsidR="009976B3" w:rsidRPr="004B0009">
        <w:rPr>
          <w:rFonts w:ascii="Roboto" w:eastAsiaTheme="minorHAnsi" w:hAnsi="Roboto" w:cstheme="minorBidi"/>
          <w:lang w:val="en" w:eastAsia="en-US"/>
        </w:rPr>
        <w:fldChar w:fldCharType="separate"/>
      </w:r>
      <w:r w:rsidR="00AC2F41">
        <w:rPr>
          <w:rFonts w:ascii="Roboto" w:eastAsiaTheme="minorHAnsi" w:hAnsi="Roboto" w:cstheme="minorBidi" w:hint="eastAsia"/>
          <w:cs/>
          <w:lang w:val="en" w:eastAsia="en-US"/>
        </w:rPr>
        <w:t>‎</w:t>
      </w:r>
      <w:r w:rsidR="00AC2F41">
        <w:rPr>
          <w:rFonts w:ascii="Roboto" w:eastAsiaTheme="minorHAnsi" w:hAnsi="Roboto" w:cstheme="minorBidi"/>
          <w:lang w:val="en" w:eastAsia="en-US"/>
        </w:rPr>
        <w:t>3.4.2</w:t>
      </w:r>
      <w:r w:rsidR="009976B3" w:rsidRPr="004B0009">
        <w:rPr>
          <w:rFonts w:ascii="Roboto" w:eastAsiaTheme="minorHAnsi" w:hAnsi="Roboto" w:cstheme="minorBidi"/>
          <w:lang w:val="en" w:eastAsia="en-US"/>
        </w:rPr>
        <w:fldChar w:fldCharType="end"/>
      </w:r>
      <w:r w:rsidR="009976B3" w:rsidRPr="004B0009">
        <w:rPr>
          <w:rFonts w:ascii="Roboto" w:eastAsiaTheme="minorHAnsi" w:hAnsi="Roboto" w:cstheme="minorBidi"/>
          <w:lang w:val="en" w:eastAsia="en-US"/>
        </w:rPr>
        <w:t>)</w:t>
      </w:r>
      <w:r w:rsidR="00242A1A" w:rsidRPr="004B0009">
        <w:rPr>
          <w:rFonts w:ascii="Roboto" w:eastAsiaTheme="minorHAnsi" w:hAnsi="Roboto" w:cstheme="minorBidi"/>
          <w:lang w:val="en" w:eastAsia="en-US"/>
        </w:rPr>
        <w:t xml:space="preserve">; </w:t>
      </w:r>
    </w:p>
    <w:p w14:paraId="4BAA9BEE" w14:textId="7B15D559" w:rsidR="00242A1A" w:rsidRPr="00891248" w:rsidRDefault="00B86852" w:rsidP="00E6224A">
      <w:pPr>
        <w:pStyle w:val="31"/>
        <w:keepNext w:val="0"/>
        <w:numPr>
          <w:ilvl w:val="2"/>
          <w:numId w:val="22"/>
        </w:numPr>
        <w:spacing w:before="0" w:after="160" w:line="260" w:lineRule="atLeast"/>
        <w:ind w:left="1985" w:hanging="992"/>
      </w:pPr>
      <w:bookmarkStart w:id="225" w:name="_Ref9337336"/>
      <w:bookmarkStart w:id="226" w:name="_Toc10041598"/>
      <w:r>
        <w:t>Troubleshooting MIP Drivers</w:t>
      </w:r>
      <w:bookmarkEnd w:id="225"/>
      <w:bookmarkEnd w:id="226"/>
    </w:p>
    <w:p w14:paraId="12E849B1" w14:textId="163931A9" w:rsidR="00B86852" w:rsidRDefault="00B86852" w:rsidP="00703A9B">
      <w:pPr>
        <w:keepNext/>
        <w:rPr>
          <w:rFonts w:eastAsiaTheme="minorHAnsi"/>
          <w:lang w:val="en" w:eastAsia="en-US" w:bidi="he-IL"/>
        </w:rPr>
      </w:pPr>
      <w:r>
        <w:rPr>
          <w:rFonts w:eastAsiaTheme="minorHAnsi"/>
          <w:lang w:val="en" w:eastAsia="en-US" w:bidi="he-IL"/>
        </w:rPr>
        <w:t xml:space="preserve">Sending events externally from Milestone XProtect requires VMS support of the MIP driver being utilized. MIP support is necessary in order to enable the camera to display an image. </w:t>
      </w:r>
    </w:p>
    <w:p w14:paraId="745FD254" w14:textId="77777777" w:rsidR="00B86852" w:rsidRPr="004E1407" w:rsidRDefault="00B86852" w:rsidP="00B86852">
      <w:pPr>
        <w:rPr>
          <w:rFonts w:eastAsiaTheme="minorHAnsi"/>
          <w:b/>
          <w:bCs/>
          <w:lang w:val="en" w:eastAsia="en-US" w:bidi="he-IL"/>
        </w:rPr>
      </w:pPr>
      <w:r w:rsidRPr="004E1407">
        <w:rPr>
          <w:rFonts w:eastAsiaTheme="minorHAnsi"/>
          <w:b/>
          <w:bCs/>
          <w:lang w:val="en" w:eastAsia="en-US" w:bidi="he-IL"/>
        </w:rPr>
        <w:t xml:space="preserve">To adjust MIP driver settings: </w:t>
      </w:r>
    </w:p>
    <w:p w14:paraId="30C20B53" w14:textId="441789D8" w:rsidR="00D80A86" w:rsidRPr="009B2E8B" w:rsidRDefault="00B86852" w:rsidP="00E6224A">
      <w:pPr>
        <w:pStyle w:val="af"/>
        <w:numPr>
          <w:ilvl w:val="0"/>
          <w:numId w:val="30"/>
        </w:numPr>
        <w:rPr>
          <w:rFonts w:ascii="Roboto" w:hAnsi="Roboto" w:cstheme="minorBidi"/>
          <w:sz w:val="20"/>
          <w:szCs w:val="18"/>
          <w:lang w:val="en" w:eastAsia="en-US"/>
        </w:rPr>
      </w:pPr>
      <w:r w:rsidRPr="009B2E8B">
        <w:rPr>
          <w:rFonts w:ascii="Roboto" w:hAnsi="Roboto" w:cstheme="minorBidi"/>
          <w:sz w:val="20"/>
          <w:szCs w:val="18"/>
          <w:lang w:val="en" w:eastAsia="en-US"/>
        </w:rPr>
        <w:t xml:space="preserve">After defining the MIP driver, in the Milestone XProtect Management Client, go to the navigation pane. </w:t>
      </w:r>
    </w:p>
    <w:p w14:paraId="5D64F346" w14:textId="7A010ABC" w:rsidR="00982E8D" w:rsidRDefault="00D80A86" w:rsidP="00577DA8">
      <w:pPr>
        <w:spacing w:after="0" w:line="240" w:lineRule="auto"/>
        <w:ind w:left="0"/>
        <w:rPr>
          <w:rtl/>
        </w:rPr>
      </w:pPr>
      <w:r>
        <w:rPr>
          <w:noProof/>
        </w:rPr>
        <mc:AlternateContent>
          <mc:Choice Requires="wps">
            <w:drawing>
              <wp:anchor distT="0" distB="0" distL="114300" distR="114300" simplePos="0" relativeHeight="251739136" behindDoc="0" locked="0" layoutInCell="1" allowOverlap="1" wp14:anchorId="1C4C3B35" wp14:editId="0364998F">
                <wp:simplePos x="0" y="0"/>
                <wp:positionH relativeFrom="column">
                  <wp:posOffset>17145</wp:posOffset>
                </wp:positionH>
                <wp:positionV relativeFrom="paragraph">
                  <wp:posOffset>226695</wp:posOffset>
                </wp:positionV>
                <wp:extent cx="1074420" cy="2674620"/>
                <wp:effectExtent l="0" t="0" r="11430" b="11430"/>
                <wp:wrapNone/>
                <wp:docPr id="84698" name="Rectangle 84698"/>
                <wp:cNvGraphicFramePr/>
                <a:graphic xmlns:a="http://schemas.openxmlformats.org/drawingml/2006/main">
                  <a:graphicData uri="http://schemas.microsoft.com/office/word/2010/wordprocessingShape">
                    <wps:wsp>
                      <wps:cNvSpPr/>
                      <wps:spPr>
                        <a:xfrm>
                          <a:off x="0" y="0"/>
                          <a:ext cx="1074420" cy="267462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C86B" id="Rectangle 84698" o:spid="_x0000_s1026" style="position:absolute;margin-left:1.35pt;margin-top:17.85pt;width:84.6pt;height:21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" filled="f" strokecolor="red" strokeweight="1.75pt"/>
            </w:pict>
          </mc:Fallback>
        </mc:AlternateContent>
      </w:r>
      <w:r w:rsidR="00A913AF" w:rsidRPr="00D80A86">
        <w:rPr>
          <w:rFonts w:eastAsiaTheme="minorHAnsi"/>
          <w:noProof/>
          <w:lang w:val="en" w:eastAsia="en-US" w:bidi="he-IL"/>
        </w:rPr>
        <w:drawing>
          <wp:inline distT="114300" distB="114300" distL="114300" distR="114300" wp14:anchorId="635FF063" wp14:editId="13213B12">
            <wp:extent cx="5337810" cy="2823210"/>
            <wp:effectExtent l="19050" t="19050" r="15240" b="15240"/>
            <wp:docPr id="84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2"/>
                    <a:srcRect r="1147" b="3253"/>
                    <a:stretch/>
                  </pic:blipFill>
                  <pic:spPr bwMode="auto">
                    <a:xfrm>
                      <a:off x="0" y="0"/>
                      <a:ext cx="5338696" cy="2823678"/>
                    </a:xfrm>
                    <a:prstGeom prst="rect">
                      <a:avLst/>
                    </a:prstGeom>
                    <a:ln w="9525" cap="flat" cmpd="sng" algn="ctr">
                      <a:solidFill>
                        <a:srgbClr val="4472C4">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F2422">
        <w:rPr>
          <w:rtl/>
        </w:rPr>
        <w:br/>
      </w:r>
    </w:p>
    <w:p w14:paraId="460D579D" w14:textId="578206BF" w:rsidR="00B86852" w:rsidRPr="009C6071" w:rsidRDefault="00B86852" w:rsidP="00F46A8A">
      <w:pPr>
        <w:pStyle w:val="FigureCaption"/>
      </w:pPr>
      <w:bookmarkStart w:id="227" w:name="_Toc10041659"/>
      <w:r w:rsidRPr="00180E06">
        <w:t xml:space="preserve">Figure </w:t>
      </w:r>
      <w:r w:rsidR="00014DB5">
        <w:fldChar w:fldCharType="begin"/>
      </w:r>
      <w:r w:rsidR="00014DB5">
        <w:instrText xml:space="preserve"> seq figure </w:instrText>
      </w:r>
      <w:r w:rsidR="00014DB5">
        <w:fldChar w:fldCharType="separate"/>
      </w:r>
      <w:r w:rsidR="00AC2F41">
        <w:rPr>
          <w:noProof/>
        </w:rPr>
        <w:t>25</w:t>
      </w:r>
      <w:r w:rsidR="00014DB5">
        <w:rPr>
          <w:noProof/>
        </w:rPr>
        <w:fldChar w:fldCharType="end"/>
      </w:r>
      <w:r>
        <w:t>. Management Client. Navigation Pane</w:t>
      </w:r>
      <w:bookmarkEnd w:id="227"/>
    </w:p>
    <w:p w14:paraId="5775DE07" w14:textId="77777777" w:rsidR="00B86852" w:rsidRDefault="00B86852" w:rsidP="00F46A8A">
      <w:pPr>
        <w:pStyle w:val="FigureCaption"/>
      </w:pPr>
    </w:p>
    <w:p w14:paraId="0C1D37A9" w14:textId="76136DD2" w:rsidR="00B86852" w:rsidRDefault="00A913AF" w:rsidP="00E6224A">
      <w:pPr>
        <w:pStyle w:val="af"/>
        <w:numPr>
          <w:ilvl w:val="0"/>
          <w:numId w:val="30"/>
        </w:numPr>
        <w:rPr>
          <w:rFonts w:asciiTheme="minorBidi" w:hAnsiTheme="minorBidi" w:cstheme="minorBidi"/>
          <w:sz w:val="20"/>
          <w:szCs w:val="18"/>
          <w:lang w:val="en" w:eastAsia="en-US"/>
        </w:rPr>
      </w:pPr>
      <w:r w:rsidRPr="00DE29D5">
        <w:rPr>
          <w:rFonts w:ascii="Roboto" w:hAnsi="Roboto"/>
          <w:noProof/>
        </w:rPr>
        <w:lastRenderedPageBreak/>
        <mc:AlternateContent>
          <mc:Choice Requires="wps">
            <w:drawing>
              <wp:anchor distT="0" distB="0" distL="114300" distR="114300" simplePos="0" relativeHeight="251741184" behindDoc="0" locked="0" layoutInCell="1" allowOverlap="1" wp14:anchorId="5755437D" wp14:editId="4EC4109C">
                <wp:simplePos x="0" y="0"/>
                <wp:positionH relativeFrom="column">
                  <wp:posOffset>1419225</wp:posOffset>
                </wp:positionH>
                <wp:positionV relativeFrom="paragraph">
                  <wp:posOffset>1455420</wp:posOffset>
                </wp:positionV>
                <wp:extent cx="1173480" cy="220980"/>
                <wp:effectExtent l="0" t="0" r="26670" b="26670"/>
                <wp:wrapNone/>
                <wp:docPr id="84703" name="Rectangle 84703"/>
                <wp:cNvGraphicFramePr/>
                <a:graphic xmlns:a="http://schemas.openxmlformats.org/drawingml/2006/main">
                  <a:graphicData uri="http://schemas.microsoft.com/office/word/2010/wordprocessingShape">
                    <wps:wsp>
                      <wps:cNvSpPr/>
                      <wps:spPr>
                        <a:xfrm>
                          <a:off x="0" y="0"/>
                          <a:ext cx="1173480" cy="22098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red" w14:anchorId="3CF91F19" strokeweight="1.75pt" style="position:absolute;margin-left:111.75pt;margin-top:114.6pt;width:92.4pt;height:1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p5inwIAAJcFAAAOAAAAZHJzL2Uyb0RvYy54bWysVE1v2zAMvQ/YfxB0X/3RdG2DOkXQIsOA oi3aDj0rshQbkEVNUuJkv36UZLtBV+wwLAeHEslH8onk1fW+U2QnrGtBV7Q4ySkRmkPd6k1Ff7ys vlxQ4jzTNVOgRUUPwtHrxedPV72ZixIaULWwBEG0m/emoo33Zp5ljjeiY+4EjNColGA75vFoN1lt WY/oncrKPP+a9WBrY4EL5/D2NinpIuJLKbh/kNIJT1RFMTcfvzZ+1+GbLa7YfGOZaVo+pMH+IYuO tRqDTlC3zDOyte0fUF3LLTiQ/oRDl4GULRexBqymyN9V89wwI2ItSI4zE03u/8Hy+92jJW1d0YvZ eX5KiWYdPtMTEsf0RgmSrpGm3rg5Wj+bRzucHIqh5r20XfjHasg+UnuYqBV7TzheFsX56ewCX4Cj rizzS5QRJnvzNtb5bwI6EoSKWswgMsp2d84n09EkBNOwapXCezZXmvQBtCzPoocD1dZBG5TObtY3 ypIdww5YrXL8DYGPzDANpTGbUGOqKkr+oEQK8CQkkoR1lClCaE8xwTLOhfZFUjWsFina2XGw0SPW rDQCBmSJWU7YA8BomUBG7MTAYB9cRezuyTn/W2LJefKIkUH7yblrNdiPABRWNURO9iNJiZrA0hrq A7aQhTRbzvBViy94x5x/ZBaHCR8dF4R/wI9UgC8Fg0RJA/bXR/fBHnsctZT0OJwVdT+3zApK1HeN 3X9ZzGZhmuNhdnZe4sEea9bHGr3tbgBfv8BVZHgUg71XoygtdK+4R5YhKqqY5hi7otzb8XDj09LA TcTFchnNcIIN83f62fAAHlgNHfqyf2XWDG3scQDuYRxkNn/Xzck2eGpYbj3INrb6G68D3zj9sXGG TRXWy/E5Wr3t08VvAAAA//8DAFBLAwQUAAYACAAAACEAUvHF8t0AAAALAQAADwAAAGRycy9kb3du cmV2LnhtbEyP206EMBCG7018h2ZMvHNbu+tmQcrGmHhnTEQfYIAKBDoltBz06Z290rs5fPnnm+y8 uUEsdgqdJwP3OwXCUuXrjhoDnx8vdycQISLVOHiyBr5tgHN+fZVhWvuV3u1SxEZwCIUUDbQxjqmU oWqtw7DzoyXeffnJYeR2amQ94crhbpBaqaN02BFfaHG0z62t+mJ2BhL1Vsilp0pr/Cn711mvyeqM ub3Znh5BRLvFPxgu+qwOOTuVfqY6iMGA1vsHRi9FokEwcVCnPYiSJ8eDApln8v8P+S8AAAD//wMA UEsBAi0AFAAGAAgAAAAhALaDOJL+AAAA4QEAABMAAAAAAAAAAAAAAAAAAAAAAFtDb250ZW50X1R5 cGVzXS54bWxQSwECLQAUAAYACAAAACEAOP0h/9YAAACUAQAACwAAAAAAAAAAAAAAAAAvAQAAX3Jl bHMvLnJlbHNQSwECLQAUAAYACAAAACEACL6eYp8CAACXBQAADgAAAAAAAAAAAAAAAAAuAgAAZHJz L2Uyb0RvYy54bWxQSwECLQAUAAYACAAAACEAUvHF8t0AAAALAQAADwAAAAAAAAAAAAAAAAD5BAAA ZHJzL2Rvd25yZXYueG1sUEsFBgAAAAAEAAQA8wAAAAMGAAAAAA== " filled="f" id="Rectangle 84703" o:spid="_x0000_s1026"/>
            </w:pict>
          </mc:Fallback>
        </mc:AlternateContent>
      </w:r>
      <w:r w:rsidR="00B86852" w:rsidRPr="00DE29D5">
        <w:rPr>
          <w:rFonts w:ascii="Roboto" w:hAnsi="Roboto" w:cstheme="minorBidi"/>
          <w:sz w:val="20"/>
          <w:szCs w:val="18"/>
          <w:lang w:val="en" w:eastAsia="en-US"/>
        </w:rPr>
        <w:t xml:space="preserve">Choose </w:t>
      </w:r>
      <w:r w:rsidR="00B86852" w:rsidRPr="00DE29D5">
        <w:rPr>
          <w:rFonts w:ascii="Roboto" w:hAnsi="Roboto" w:cstheme="minorBidi"/>
          <w:b/>
          <w:bCs/>
          <w:sz w:val="20"/>
          <w:szCs w:val="18"/>
          <w:lang w:val="en" w:eastAsia="en-US"/>
        </w:rPr>
        <w:t>Servers</w:t>
      </w:r>
      <w:r w:rsidR="00B86852" w:rsidRPr="00DE29D5">
        <w:rPr>
          <w:rFonts w:ascii="Roboto" w:hAnsi="Roboto" w:cstheme="minorBidi"/>
          <w:sz w:val="20"/>
          <w:szCs w:val="18"/>
          <w:lang w:val="en" w:eastAsia="en-US"/>
        </w:rPr>
        <w:t xml:space="preserve"> &gt; </w:t>
      </w:r>
      <w:r w:rsidR="00B86852" w:rsidRPr="00DE29D5">
        <w:rPr>
          <w:rFonts w:ascii="Roboto" w:hAnsi="Roboto" w:cstheme="minorBidi"/>
          <w:b/>
          <w:bCs/>
          <w:sz w:val="20"/>
          <w:szCs w:val="18"/>
          <w:lang w:val="en" w:eastAsia="en-US"/>
        </w:rPr>
        <w:t>Recording Servers</w:t>
      </w:r>
      <w:r w:rsidR="00B86852" w:rsidRPr="00DE29D5">
        <w:rPr>
          <w:rFonts w:ascii="Roboto" w:hAnsi="Roboto" w:cstheme="minorBidi"/>
          <w:sz w:val="20"/>
          <w:szCs w:val="18"/>
          <w:lang w:val="en" w:eastAsia="en-US"/>
        </w:rPr>
        <w:t>.</w:t>
      </w:r>
      <w:r w:rsidR="00B86852">
        <w:rPr>
          <w:rFonts w:asciiTheme="minorBidi" w:hAnsiTheme="minorBidi" w:cstheme="minorBidi"/>
          <w:sz w:val="20"/>
          <w:szCs w:val="18"/>
          <w:lang w:val="en" w:eastAsia="en-US"/>
        </w:rPr>
        <w:t xml:space="preserve"> </w:t>
      </w:r>
      <w:r w:rsidR="00B86852">
        <w:rPr>
          <w:rFonts w:asciiTheme="minorBidi" w:hAnsiTheme="minorBidi" w:cstheme="minorBidi"/>
          <w:sz w:val="20"/>
          <w:szCs w:val="18"/>
          <w:lang w:val="en" w:eastAsia="en-US"/>
        </w:rPr>
        <w:br/>
      </w:r>
      <w:r w:rsidR="00B86852">
        <w:rPr>
          <w:rFonts w:asciiTheme="minorBidi" w:hAnsiTheme="minorBidi" w:cstheme="minorBidi"/>
          <w:sz w:val="20"/>
          <w:szCs w:val="18"/>
          <w:lang w:val="en" w:eastAsia="en-US"/>
        </w:rPr>
        <w:br/>
      </w:r>
      <w:r w:rsidRPr="00A913AF">
        <w:rPr>
          <w:rFonts w:asciiTheme="minorBidi" w:hAnsiTheme="minorBidi" w:cstheme="minorBidi"/>
          <w:noProof/>
          <w:sz w:val="20"/>
          <w:szCs w:val="18"/>
          <w:lang w:val="en" w:eastAsia="en-US"/>
        </w:rPr>
        <w:drawing>
          <wp:inline distT="0" distB="0" distL="0" distR="0" wp14:anchorId="7FB968DF" wp14:editId="742AC477">
            <wp:extent cx="2514600" cy="1866900"/>
            <wp:effectExtent l="19050" t="19050" r="19050" b="19050"/>
            <wp:docPr id="84701" name="Picture 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09"/>
                    <a:stretch/>
                  </pic:blipFill>
                  <pic:spPr bwMode="auto">
                    <a:xfrm>
                      <a:off x="0" y="0"/>
                      <a:ext cx="2514818" cy="1867062"/>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14905FC7" w14:textId="1837A10F" w:rsidR="00B86852" w:rsidRDefault="00B86852" w:rsidP="004B0009">
      <w:pPr>
        <w:pStyle w:val="FigureCaption"/>
        <w:ind w:left="1440"/>
      </w:pPr>
      <w:bookmarkStart w:id="228" w:name="_Toc10041660"/>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26</w:t>
      </w:r>
      <w:r w:rsidR="00014DB5" w:rsidRPr="009B2E8B">
        <w:rPr>
          <w:noProof/>
        </w:rPr>
        <w:fldChar w:fldCharType="end"/>
      </w:r>
      <w:r w:rsidRPr="009B2E8B">
        <w:t>. Management Client. Recording Servers</w:t>
      </w:r>
      <w:bookmarkEnd w:id="228"/>
      <w:r w:rsidRPr="009B2E8B">
        <w:t xml:space="preserve"> </w:t>
      </w:r>
    </w:p>
    <w:p w14:paraId="57ED1247" w14:textId="6269196F" w:rsidR="00B86852" w:rsidRDefault="003A73EE" w:rsidP="00E6224A">
      <w:pPr>
        <w:pStyle w:val="af"/>
        <w:numPr>
          <w:ilvl w:val="0"/>
          <w:numId w:val="30"/>
        </w:numPr>
        <w:rPr>
          <w:rFonts w:asciiTheme="minorBidi" w:hAnsiTheme="minorBidi" w:cstheme="minorBidi"/>
          <w:sz w:val="20"/>
          <w:szCs w:val="18"/>
          <w:lang w:val="en" w:eastAsia="en-US"/>
        </w:rPr>
      </w:pPr>
      <w:r w:rsidRPr="00DE29D5">
        <w:rPr>
          <w:rFonts w:ascii="Roboto" w:hAnsi="Roboto"/>
          <w:noProof/>
        </w:rPr>
        <mc:AlternateContent>
          <mc:Choice Requires="wps">
            <w:drawing>
              <wp:anchor distT="0" distB="0" distL="114300" distR="114300" simplePos="0" relativeHeight="251743232" behindDoc="0" locked="0" layoutInCell="1" allowOverlap="1" wp14:anchorId="0ACAC8BB" wp14:editId="63055D60">
                <wp:simplePos x="0" y="0"/>
                <wp:positionH relativeFrom="column">
                  <wp:posOffset>1251585</wp:posOffset>
                </wp:positionH>
                <wp:positionV relativeFrom="paragraph">
                  <wp:posOffset>3271520</wp:posOffset>
                </wp:positionV>
                <wp:extent cx="1600200" cy="243840"/>
                <wp:effectExtent l="0" t="0" r="19050" b="22860"/>
                <wp:wrapNone/>
                <wp:docPr id="35" name="Rectangle 35"/>
                <wp:cNvGraphicFramePr/>
                <a:graphic xmlns:a="http://schemas.openxmlformats.org/drawingml/2006/main">
                  <a:graphicData uri="http://schemas.microsoft.com/office/word/2010/wordprocessingShape">
                    <wps:wsp>
                      <wps:cNvSpPr/>
                      <wps:spPr>
                        <a:xfrm>
                          <a:off x="0" y="0"/>
                          <a:ext cx="1600200" cy="24384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4283" id="Rectangle 35" o:spid="_x0000_s1026" style="position:absolute;margin-left:98.55pt;margin-top:257.6pt;width:126pt;height: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" filled="f" strokecolor="red" strokeweight="1.75pt"/>
            </w:pict>
          </mc:Fallback>
        </mc:AlternateContent>
      </w:r>
      <w:r w:rsidR="00B86852" w:rsidRPr="00DE29D5">
        <w:rPr>
          <w:rFonts w:ascii="Roboto" w:hAnsi="Roboto" w:cstheme="minorBidi"/>
          <w:sz w:val="20"/>
          <w:szCs w:val="18"/>
          <w:lang w:val="en" w:eastAsia="en-US"/>
        </w:rPr>
        <w:t xml:space="preserve">Under </w:t>
      </w:r>
      <w:r w:rsidR="00B86852" w:rsidRPr="00DE29D5">
        <w:rPr>
          <w:rFonts w:ascii="Roboto" w:hAnsi="Roboto" w:cstheme="minorBidi"/>
          <w:b/>
          <w:bCs/>
          <w:sz w:val="20"/>
          <w:szCs w:val="18"/>
          <w:lang w:val="en" w:eastAsia="en-US"/>
        </w:rPr>
        <w:t>Recording Servers</w:t>
      </w:r>
      <w:r w:rsidR="00B86852" w:rsidRPr="00DE29D5">
        <w:rPr>
          <w:rFonts w:ascii="Roboto" w:hAnsi="Roboto" w:cstheme="minorBidi"/>
          <w:sz w:val="20"/>
          <w:szCs w:val="18"/>
          <w:lang w:val="en" w:eastAsia="en-US"/>
        </w:rPr>
        <w:t>, expand the MIP Driver menu and choose a relevant server.</w:t>
      </w:r>
      <w:r w:rsidR="00B86852">
        <w:rPr>
          <w:rFonts w:asciiTheme="minorBidi" w:hAnsiTheme="minorBidi" w:cstheme="minorBidi"/>
          <w:sz w:val="20"/>
          <w:szCs w:val="18"/>
          <w:lang w:val="en" w:eastAsia="en-US"/>
        </w:rPr>
        <w:t xml:space="preserve"> </w:t>
      </w:r>
      <w:r w:rsidR="00B86852">
        <w:rPr>
          <w:rFonts w:asciiTheme="minorBidi" w:hAnsiTheme="minorBidi" w:cstheme="minorBidi"/>
          <w:sz w:val="20"/>
          <w:szCs w:val="18"/>
          <w:lang w:val="en" w:eastAsia="en-US"/>
        </w:rPr>
        <w:br/>
      </w:r>
      <w:r w:rsidR="00B86852">
        <w:rPr>
          <w:rFonts w:asciiTheme="minorBidi" w:hAnsiTheme="minorBidi" w:cstheme="minorBidi"/>
          <w:sz w:val="20"/>
          <w:szCs w:val="18"/>
          <w:lang w:val="en" w:eastAsia="en-US"/>
        </w:rPr>
        <w:br/>
      </w:r>
      <w:r w:rsidR="00A913AF" w:rsidRPr="00A913AF">
        <w:rPr>
          <w:rFonts w:asciiTheme="minorBidi" w:hAnsiTheme="minorBidi" w:cstheme="minorBidi"/>
          <w:noProof/>
          <w:sz w:val="20"/>
          <w:szCs w:val="18"/>
          <w:lang w:val="en" w:eastAsia="en-US"/>
        </w:rPr>
        <w:drawing>
          <wp:inline distT="0" distB="0" distL="0" distR="0" wp14:anchorId="06F4CC40" wp14:editId="0E4550F8">
            <wp:extent cx="2755001" cy="3185160"/>
            <wp:effectExtent l="19050" t="19050" r="2667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80"/>
                    <a:stretch/>
                  </pic:blipFill>
                  <pic:spPr bwMode="auto">
                    <a:xfrm>
                      <a:off x="0" y="0"/>
                      <a:ext cx="2803317" cy="3241019"/>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1B50BD0E" w14:textId="5C10E293" w:rsidR="00B86852" w:rsidRDefault="00B86852" w:rsidP="004B0009">
      <w:pPr>
        <w:pStyle w:val="FigureCaption"/>
        <w:ind w:left="1440"/>
      </w:pPr>
      <w:bookmarkStart w:id="229" w:name="_Toc10041661"/>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27</w:t>
      </w:r>
      <w:r w:rsidR="00014DB5" w:rsidRPr="009B2E8B">
        <w:rPr>
          <w:noProof/>
        </w:rPr>
        <w:fldChar w:fldCharType="end"/>
      </w:r>
      <w:r w:rsidRPr="009B2E8B">
        <w:t xml:space="preserve">. Management Client. </w:t>
      </w:r>
      <w:r w:rsidR="00B32ED7" w:rsidRPr="009B2E8B">
        <w:t>MIP Driver Menu</w:t>
      </w:r>
      <w:bookmarkEnd w:id="229"/>
    </w:p>
    <w:p w14:paraId="3CE31D5D" w14:textId="77777777" w:rsidR="00B86852" w:rsidRPr="009B2E8B" w:rsidRDefault="00B86852" w:rsidP="00E6224A">
      <w:pPr>
        <w:pStyle w:val="af"/>
        <w:numPr>
          <w:ilvl w:val="0"/>
          <w:numId w:val="30"/>
        </w:numPr>
        <w:rPr>
          <w:rFonts w:ascii="Roboto" w:hAnsi="Roboto" w:cstheme="minorBidi"/>
          <w:sz w:val="20"/>
          <w:szCs w:val="18"/>
          <w:lang w:val="en" w:eastAsia="en-US"/>
        </w:rPr>
      </w:pPr>
      <w:r w:rsidRPr="009B2E8B">
        <w:rPr>
          <w:rFonts w:ascii="Roboto" w:hAnsi="Roboto" w:cstheme="minorBidi"/>
          <w:sz w:val="20"/>
          <w:szCs w:val="18"/>
          <w:lang w:val="en" w:eastAsia="en-US"/>
        </w:rPr>
        <w:t xml:space="preserve">Under </w:t>
      </w:r>
      <w:r w:rsidRPr="009B2E8B">
        <w:rPr>
          <w:rFonts w:ascii="Roboto" w:hAnsi="Roboto" w:cstheme="minorBidi"/>
          <w:b/>
          <w:bCs/>
          <w:sz w:val="20"/>
          <w:szCs w:val="18"/>
          <w:lang w:val="en" w:eastAsia="en-US"/>
        </w:rPr>
        <w:t>Properties</w:t>
      </w:r>
      <w:r w:rsidRPr="009B2E8B">
        <w:rPr>
          <w:rFonts w:ascii="Roboto" w:hAnsi="Roboto" w:cstheme="minorBidi"/>
          <w:sz w:val="20"/>
          <w:szCs w:val="18"/>
          <w:lang w:val="en" w:eastAsia="en-US"/>
        </w:rPr>
        <w:t xml:space="preserve">, click </w:t>
      </w:r>
      <w:r w:rsidRPr="009B2E8B">
        <w:rPr>
          <w:rFonts w:ascii="Roboto" w:hAnsi="Roboto" w:cstheme="minorBidi"/>
          <w:b/>
          <w:bCs/>
          <w:sz w:val="20"/>
          <w:szCs w:val="18"/>
          <w:lang w:val="en" w:eastAsia="en-US"/>
        </w:rPr>
        <w:t>Settings</w:t>
      </w:r>
      <w:r w:rsidRPr="009B2E8B">
        <w:rPr>
          <w:rFonts w:ascii="Roboto" w:hAnsi="Roboto" w:cstheme="minorBidi"/>
          <w:sz w:val="20"/>
          <w:szCs w:val="18"/>
          <w:lang w:val="en" w:eastAsia="en-US"/>
        </w:rPr>
        <w:t xml:space="preserve">; in </w:t>
      </w:r>
      <w:r w:rsidRPr="009B2E8B">
        <w:rPr>
          <w:rFonts w:ascii="Roboto" w:hAnsi="Roboto" w:cstheme="minorBidi"/>
          <w:b/>
          <w:bCs/>
          <w:sz w:val="20"/>
          <w:szCs w:val="18"/>
          <w:lang w:val="en" w:eastAsia="en-US"/>
        </w:rPr>
        <w:t>Metadata Bounding Box</w:t>
      </w:r>
      <w:r w:rsidRPr="009B2E8B">
        <w:rPr>
          <w:rFonts w:ascii="Roboto" w:hAnsi="Roboto" w:cstheme="minorBidi"/>
          <w:sz w:val="20"/>
          <w:szCs w:val="18"/>
          <w:lang w:val="en" w:eastAsia="en-US"/>
        </w:rPr>
        <w:t xml:space="preserve"> &gt; </w:t>
      </w:r>
      <w:r w:rsidRPr="009B2E8B">
        <w:rPr>
          <w:rFonts w:ascii="Roboto" w:hAnsi="Roboto" w:cstheme="minorBidi"/>
          <w:b/>
          <w:bCs/>
          <w:sz w:val="20"/>
          <w:szCs w:val="18"/>
          <w:lang w:val="en" w:eastAsia="en-US"/>
        </w:rPr>
        <w:t>Settings</w:t>
      </w:r>
      <w:r w:rsidRPr="009B2E8B">
        <w:rPr>
          <w:rFonts w:ascii="Roboto" w:hAnsi="Roboto" w:cstheme="minorBidi"/>
          <w:sz w:val="20"/>
          <w:szCs w:val="18"/>
          <w:lang w:val="en" w:eastAsia="en-US"/>
        </w:rPr>
        <w:t xml:space="preserve"> &gt; </w:t>
      </w:r>
      <w:r w:rsidRPr="009B2E8B">
        <w:rPr>
          <w:rFonts w:ascii="Roboto" w:hAnsi="Roboto" w:cstheme="minorBidi"/>
          <w:b/>
          <w:bCs/>
          <w:sz w:val="20"/>
          <w:szCs w:val="18"/>
          <w:lang w:val="en" w:eastAsia="en-US"/>
        </w:rPr>
        <w:t>Valid Time</w:t>
      </w:r>
      <w:r w:rsidRPr="009B2E8B">
        <w:rPr>
          <w:rFonts w:ascii="Roboto" w:hAnsi="Roboto" w:cstheme="minorBidi"/>
          <w:sz w:val="20"/>
          <w:szCs w:val="18"/>
          <w:lang w:val="en" w:eastAsia="en-US"/>
        </w:rPr>
        <w:t xml:space="preserve">, specify </w:t>
      </w:r>
      <w:r w:rsidRPr="009B2E8B">
        <w:rPr>
          <w:rFonts w:ascii="Roboto" w:hAnsi="Roboto" w:cstheme="minorBidi"/>
          <w:b/>
          <w:bCs/>
          <w:sz w:val="20"/>
          <w:szCs w:val="18"/>
          <w:lang w:val="en" w:eastAsia="en-US"/>
        </w:rPr>
        <w:t>1</w:t>
      </w:r>
      <w:r w:rsidRPr="009B2E8B">
        <w:rPr>
          <w:rFonts w:ascii="Roboto" w:hAnsi="Roboto" w:cstheme="minorBidi"/>
          <w:sz w:val="20"/>
          <w:szCs w:val="18"/>
          <w:lang w:val="en" w:eastAsia="en-US"/>
        </w:rPr>
        <w:t xml:space="preserve">. </w:t>
      </w:r>
      <w:r w:rsidRPr="009B2E8B">
        <w:rPr>
          <w:rFonts w:ascii="Roboto" w:hAnsi="Roboto" w:cstheme="minorBidi"/>
          <w:sz w:val="20"/>
          <w:szCs w:val="18"/>
          <w:lang w:val="en" w:eastAsia="en-US"/>
        </w:rPr>
        <w:br/>
      </w:r>
      <w:r w:rsidRPr="009B2E8B">
        <w:rPr>
          <w:rFonts w:ascii="Roboto" w:hAnsi="Roboto" w:cstheme="minorBidi"/>
          <w:sz w:val="20"/>
          <w:szCs w:val="18"/>
          <w:lang w:val="en" w:eastAsia="en-US"/>
        </w:rPr>
        <w:br/>
        <w:t>The RTSP is obtained by the SDK</w:t>
      </w:r>
      <w:r w:rsidRPr="009B2E8B">
        <w:rPr>
          <w:rFonts w:ascii="Roboto" w:eastAsia="Times New Roman" w:hAnsi="Roboto" w:cstheme="minorHAnsi"/>
          <w:sz w:val="20"/>
          <w:szCs w:val="18"/>
          <w:lang w:bidi="ar-SA"/>
        </w:rPr>
        <w:t>.</w:t>
      </w:r>
      <w:r w:rsidRPr="009B2E8B">
        <w:rPr>
          <w:rFonts w:ascii="Roboto" w:eastAsia="Times New Roman" w:hAnsi="Roboto" w:cstheme="minorHAnsi"/>
          <w:sz w:val="20"/>
          <w:szCs w:val="18"/>
          <w:lang w:bidi="ar-SA"/>
        </w:rPr>
        <w:fldChar w:fldCharType="begin"/>
      </w:r>
      <w:r w:rsidRPr="009B2E8B">
        <w:rPr>
          <w:rFonts w:ascii="Roboto" w:eastAsia="Times New Roman" w:hAnsi="Roboto" w:cstheme="minorHAnsi"/>
          <w:sz w:val="20"/>
          <w:szCs w:val="18"/>
          <w:lang w:bidi="ar-SA"/>
        </w:rPr>
        <w:instrText xml:space="preserve"> XE "Metadata:bounding" </w:instrText>
      </w:r>
      <w:r w:rsidRPr="009B2E8B">
        <w:rPr>
          <w:rFonts w:ascii="Roboto" w:eastAsia="Times New Roman" w:hAnsi="Roboto" w:cstheme="minorHAnsi"/>
          <w:sz w:val="20"/>
          <w:szCs w:val="18"/>
          <w:lang w:bidi="ar-SA"/>
        </w:rPr>
        <w:fldChar w:fldCharType="end"/>
      </w:r>
      <w:r w:rsidRPr="009B2E8B">
        <w:rPr>
          <w:rFonts w:ascii="Roboto" w:hAnsi="Roboto" w:cstheme="minorBidi"/>
          <w:sz w:val="20"/>
          <w:szCs w:val="18"/>
          <w:lang w:val="en" w:eastAsia="en-US"/>
        </w:rPr>
        <w:t xml:space="preserve"> </w:t>
      </w:r>
    </w:p>
    <w:p w14:paraId="2CD74B6A" w14:textId="0555CAE8" w:rsidR="004939D4" w:rsidRPr="002458AF" w:rsidRDefault="006F24CD" w:rsidP="00B86852">
      <w:pPr>
        <w:rPr>
          <w:rFonts w:asciiTheme="minorBidi" w:hAnsiTheme="minorBidi" w:cstheme="minorBidi"/>
          <w:lang w:val="en" w:eastAsia="en-US"/>
        </w:rPr>
      </w:pPr>
      <w:r>
        <w:rPr>
          <w:rFonts w:asciiTheme="minorBidi" w:hAnsiTheme="minorBidi" w:cstheme="minorBidi"/>
          <w:lang w:val="en" w:eastAsia="en-US"/>
        </w:rPr>
        <w:t xml:space="preserve"> </w:t>
      </w:r>
    </w:p>
    <w:p w14:paraId="102C2B1C" w14:textId="3B2F135D" w:rsidR="00242A1A" w:rsidRPr="00E02D01" w:rsidRDefault="00B86852" w:rsidP="00E6224A">
      <w:pPr>
        <w:pStyle w:val="31"/>
        <w:keepLines/>
        <w:numPr>
          <w:ilvl w:val="2"/>
          <w:numId w:val="22"/>
        </w:numPr>
        <w:spacing w:before="0" w:after="160" w:line="260" w:lineRule="atLeast"/>
        <w:ind w:left="1985" w:hanging="992"/>
      </w:pPr>
      <w:bookmarkStart w:id="230" w:name="_Ref8599167"/>
      <w:bookmarkStart w:id="231" w:name="_Toc10041599"/>
      <w:r w:rsidRPr="00E02D01">
        <w:lastRenderedPageBreak/>
        <w:t>Managing</w:t>
      </w:r>
      <w:r w:rsidR="00C96B47" w:rsidRPr="00E02D01">
        <w:t xml:space="preserve"> Alarms</w:t>
      </w:r>
      <w:bookmarkEnd w:id="230"/>
      <w:bookmarkEnd w:id="231"/>
    </w:p>
    <w:p w14:paraId="2AC09C19" w14:textId="77777777" w:rsidR="00B86852" w:rsidRPr="00B86852" w:rsidRDefault="00B86852" w:rsidP="00E02D01">
      <w:pPr>
        <w:keepNext/>
        <w:rPr>
          <w:rFonts w:eastAsiaTheme="minorHAnsi"/>
          <w:lang w:val="en" w:eastAsia="en-US" w:bidi="he-IL"/>
        </w:rPr>
      </w:pPr>
      <w:r w:rsidRPr="00B86852">
        <w:rPr>
          <w:rFonts w:eastAsiaTheme="minorHAnsi"/>
          <w:lang w:val="en" w:eastAsia="en-US" w:bidi="he-IL"/>
        </w:rPr>
        <w:t xml:space="preserve">Once the VMS and Gateway configurations are in place, communication confirmed, and MIP drivers updated, you can begin managing alarms. </w:t>
      </w:r>
      <w:r w:rsidRPr="00F37B9D">
        <w:rPr>
          <w:rFonts w:asciiTheme="minorHAnsi" w:hAnsiTheme="minorHAnsi" w:cstheme="minorHAnsi"/>
        </w:rPr>
        <w:fldChar w:fldCharType="begin"/>
      </w:r>
      <w:r w:rsidRPr="00F37B9D">
        <w:rPr>
          <w:rFonts w:asciiTheme="minorHAnsi" w:hAnsiTheme="minorHAnsi" w:cstheme="minorHAnsi"/>
        </w:rPr>
        <w:instrText xml:space="preserve"> XE "Alarms" </w:instrText>
      </w:r>
      <w:r w:rsidRPr="00F37B9D">
        <w:rPr>
          <w:rFonts w:asciiTheme="minorHAnsi" w:hAnsiTheme="minorHAnsi" w:cstheme="minorHAnsi"/>
        </w:rPr>
        <w:fldChar w:fldCharType="end"/>
      </w:r>
      <w:r w:rsidRPr="00F37B9D">
        <w:rPr>
          <w:rFonts w:asciiTheme="minorHAnsi" w:hAnsiTheme="minorHAnsi" w:cstheme="minorHAnsi"/>
        </w:rPr>
        <w:fldChar w:fldCharType="begin"/>
      </w:r>
      <w:r w:rsidRPr="00F37B9D">
        <w:rPr>
          <w:rFonts w:asciiTheme="minorHAnsi" w:hAnsiTheme="minorHAnsi" w:cstheme="minorHAnsi"/>
        </w:rPr>
        <w:instrText xml:space="preserve"> XE "Alarm management" </w:instrText>
      </w:r>
      <w:r w:rsidRPr="00F37B9D">
        <w:rPr>
          <w:rFonts w:asciiTheme="minorHAnsi" w:hAnsiTheme="minorHAnsi" w:cstheme="minorHAnsi"/>
        </w:rPr>
        <w:fldChar w:fldCharType="end"/>
      </w:r>
    </w:p>
    <w:p w14:paraId="3A3145D2" w14:textId="77777777" w:rsidR="00B86852" w:rsidRPr="00B86852" w:rsidRDefault="00B86852" w:rsidP="00E02D01">
      <w:pPr>
        <w:keepNext/>
        <w:rPr>
          <w:rFonts w:eastAsiaTheme="minorHAnsi"/>
          <w:b/>
          <w:bCs/>
          <w:lang w:val="en" w:eastAsia="en-US" w:bidi="he-IL"/>
        </w:rPr>
      </w:pPr>
      <w:r w:rsidRPr="00B86852">
        <w:rPr>
          <w:rFonts w:eastAsiaTheme="minorHAnsi"/>
          <w:b/>
          <w:bCs/>
          <w:lang w:val="en" w:eastAsia="en-US" w:bidi="he-IL"/>
        </w:rPr>
        <w:t xml:space="preserve">To manage alarms: </w:t>
      </w:r>
    </w:p>
    <w:p w14:paraId="0F5061DC" w14:textId="297DE1C6" w:rsidR="00B86852" w:rsidRPr="00B86852" w:rsidRDefault="00B86852" w:rsidP="00E02D01">
      <w:pPr>
        <w:keepNext/>
        <w:rPr>
          <w:rFonts w:eastAsiaTheme="minorHAnsi"/>
          <w:lang w:val="en" w:eastAsia="en-US" w:bidi="he-IL"/>
        </w:rPr>
      </w:pPr>
      <w:r w:rsidRPr="00B86852">
        <w:rPr>
          <w:rFonts w:eastAsiaTheme="minorHAnsi"/>
          <w:lang w:val="en" w:eastAsia="en-US" w:bidi="he-IL"/>
        </w:rPr>
        <w:t xml:space="preserve">In Milestone XProtect, select the Live panel and verify display of a live image. </w:t>
      </w:r>
    </w:p>
    <w:p w14:paraId="19C6DCDC" w14:textId="28AEA212" w:rsidR="00B86852" w:rsidRDefault="00B86852" w:rsidP="00AC0E61">
      <w:pPr>
        <w:keepNext/>
        <w:ind w:left="0"/>
        <w:rPr>
          <w:rFonts w:eastAsiaTheme="minorHAnsi"/>
          <w:noProof/>
          <w:lang w:val="en" w:eastAsia="en-US" w:bidi="he-IL"/>
        </w:rPr>
      </w:pPr>
      <w:r>
        <w:rPr>
          <w:rFonts w:eastAsiaTheme="minorHAnsi"/>
          <w:noProof/>
          <w:lang w:val="en" w:eastAsia="en-US" w:bidi="he-IL"/>
        </w:rPr>
        <w:drawing>
          <wp:inline distT="0" distB="0" distL="0" distR="0" wp14:anchorId="78529FCB" wp14:editId="14C93672">
            <wp:extent cx="5400675" cy="3037840"/>
            <wp:effectExtent l="0" t="0" r="9525" b="0"/>
            <wp:docPr id="84684" name="Picture 8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4" name="Liv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inline>
        </w:drawing>
      </w:r>
    </w:p>
    <w:p w14:paraId="1C28996F" w14:textId="6E1FDD86" w:rsidR="00C564BB" w:rsidRDefault="009A1A16" w:rsidP="004B0009">
      <w:pPr>
        <w:pStyle w:val="FigureCaption"/>
        <w:rPr>
          <w:rFonts w:eastAsiaTheme="minorHAnsi"/>
          <w:lang w:bidi="he-IL"/>
        </w:rPr>
      </w:pPr>
      <w:bookmarkStart w:id="232" w:name="_Toc10041662"/>
      <w:r w:rsidRPr="009B2E8B">
        <w:t xml:space="preserve">Figure </w:t>
      </w:r>
      <w:r w:rsidR="00014DB5" w:rsidRPr="009B2E8B">
        <w:fldChar w:fldCharType="begin"/>
      </w:r>
      <w:r w:rsidR="00014DB5" w:rsidRPr="009B2E8B">
        <w:instrText xml:space="preserve"> seq figure </w:instrText>
      </w:r>
      <w:r w:rsidR="00014DB5" w:rsidRPr="009B2E8B">
        <w:fldChar w:fldCharType="separate"/>
      </w:r>
      <w:r w:rsidR="00AC2F41">
        <w:rPr>
          <w:noProof/>
        </w:rPr>
        <w:t>28</w:t>
      </w:r>
      <w:r w:rsidR="00014DB5" w:rsidRPr="009B2E8B">
        <w:rPr>
          <w:noProof/>
        </w:rPr>
        <w:fldChar w:fldCharType="end"/>
      </w:r>
      <w:r w:rsidRPr="009B2E8B">
        <w:t xml:space="preserve">. </w:t>
      </w:r>
      <w:r w:rsidR="00C564BB" w:rsidRPr="009B2E8B">
        <w:t>Milestone XProtect</w:t>
      </w:r>
      <w:r w:rsidRPr="009B2E8B">
        <w:t xml:space="preserve">. </w:t>
      </w:r>
      <w:r w:rsidR="00C564BB" w:rsidRPr="009B2E8B">
        <w:t>Live Panel</w:t>
      </w:r>
      <w:bookmarkEnd w:id="232"/>
    </w:p>
    <w:p w14:paraId="7D13B6A4" w14:textId="68F50E0B" w:rsidR="00B86852" w:rsidRPr="00B86852" w:rsidRDefault="00B86852" w:rsidP="00B86852">
      <w:pPr>
        <w:rPr>
          <w:rFonts w:eastAsiaTheme="minorHAnsi"/>
          <w:lang w:val="en" w:eastAsia="en-US" w:bidi="he-IL"/>
        </w:rPr>
      </w:pPr>
      <w:r w:rsidRPr="00B86852">
        <w:rPr>
          <w:rFonts w:eastAsiaTheme="minorHAnsi"/>
          <w:lang w:val="en" w:eastAsia="en-US" w:bidi="he-IL"/>
        </w:rPr>
        <w:t xml:space="preserve">Refer to Milestone documentation or instructions on monitoring live system activity, managing alarms, and playing back incidents. </w:t>
      </w:r>
    </w:p>
    <w:p w14:paraId="3E6BCBF2" w14:textId="715B8C68" w:rsidR="00B86852" w:rsidRDefault="00B86852" w:rsidP="00B86852">
      <w:pPr>
        <w:rPr>
          <w:rFonts w:eastAsiaTheme="minorHAnsi"/>
          <w:lang w:val="en" w:eastAsia="en-US" w:bidi="he-IL"/>
        </w:rPr>
      </w:pPr>
    </w:p>
    <w:p w14:paraId="05D2697D" w14:textId="77777777" w:rsidR="00C96B47" w:rsidRPr="00B86852" w:rsidRDefault="00C96B47" w:rsidP="00B44E61">
      <w:pPr>
        <w:rPr>
          <w:rFonts w:eastAsiaTheme="minorHAnsi"/>
          <w:lang w:val="en" w:eastAsia="en-US" w:bidi="he-IL"/>
        </w:rPr>
      </w:pPr>
    </w:p>
    <w:p w14:paraId="7C02F7F7" w14:textId="77777777" w:rsidR="00515DE4" w:rsidRPr="00B86852" w:rsidRDefault="00515DE4" w:rsidP="00B44E61">
      <w:pPr>
        <w:rPr>
          <w:rFonts w:eastAsiaTheme="minorHAnsi"/>
          <w:lang w:val="en" w:eastAsia="en-US" w:bidi="he-IL"/>
        </w:rPr>
      </w:pPr>
    </w:p>
    <w:p w14:paraId="526429D4" w14:textId="77777777" w:rsidR="00261472" w:rsidRDefault="00261472" w:rsidP="00B44E61">
      <w:pPr>
        <w:keepLines w:val="0"/>
        <w:ind w:left="1077"/>
        <w:sectPr w:rsidR="00261472" w:rsidSect="0004784A">
          <w:headerReference w:type="first" r:id="rId56"/>
          <w:pgSz w:w="11907" w:h="16839" w:code="9"/>
          <w:pgMar w:top="1174" w:right="1701" w:bottom="1225" w:left="1701" w:header="1701" w:footer="482" w:gutter="0"/>
          <w:cols w:space="720"/>
          <w:titlePg/>
          <w:docGrid w:linePitch="245"/>
        </w:sectPr>
      </w:pPr>
    </w:p>
    <w:p w14:paraId="46B564C8" w14:textId="18765DD7" w:rsidR="00487255" w:rsidRDefault="00261472" w:rsidP="003B7C78">
      <w:pPr>
        <w:pStyle w:val="1"/>
        <w:ind w:left="0"/>
      </w:pPr>
      <w:bookmarkStart w:id="233" w:name="_Toc10041600"/>
      <w:r>
        <w:lastRenderedPageBreak/>
        <w:t>Index</w:t>
      </w:r>
      <w:bookmarkEnd w:id="233"/>
    </w:p>
    <w:p w14:paraId="0CC2E852" w14:textId="77777777" w:rsidR="00AC2F41" w:rsidRDefault="005627B3" w:rsidP="00F46A8A">
      <w:pPr>
        <w:keepLines w:val="0"/>
        <w:spacing w:after="0"/>
        <w:ind w:left="1077"/>
        <w:rPr>
          <w:rFonts w:ascii="Roboto" w:hAnsi="Roboto"/>
          <w:noProof/>
          <w:sz w:val="26"/>
          <w:szCs w:val="24"/>
        </w:rPr>
        <w:sectPr w:rsidR="00AC2F41" w:rsidSect="00AC2F41">
          <w:headerReference w:type="default" r:id="rId57"/>
          <w:footerReference w:type="first" r:id="rId58"/>
          <w:type w:val="continuous"/>
          <w:pgSz w:w="11907" w:h="16839" w:code="9"/>
          <w:pgMar w:top="2268" w:right="1701" w:bottom="1573" w:left="1701" w:header="1701" w:footer="314" w:gutter="0"/>
          <w:cols w:space="720"/>
          <w:titlePg/>
          <w:docGrid w:linePitch="245"/>
        </w:sectPr>
      </w:pPr>
      <w:r w:rsidRPr="00F46A8A">
        <w:rPr>
          <w:rFonts w:ascii="Roboto" w:hAnsi="Roboto"/>
          <w:sz w:val="26"/>
          <w:szCs w:val="24"/>
        </w:rPr>
        <w:fldChar w:fldCharType="begin"/>
      </w:r>
      <w:r w:rsidRPr="00F46A8A">
        <w:rPr>
          <w:rFonts w:ascii="Roboto" w:hAnsi="Roboto"/>
          <w:sz w:val="26"/>
          <w:szCs w:val="24"/>
        </w:rPr>
        <w:instrText xml:space="preserve"> INDEX \r \h "A" \c "2" \z "1033" </w:instrText>
      </w:r>
      <w:r w:rsidRPr="00F46A8A">
        <w:rPr>
          <w:rFonts w:ascii="Roboto" w:hAnsi="Roboto"/>
          <w:sz w:val="26"/>
          <w:szCs w:val="24"/>
        </w:rPr>
        <w:fldChar w:fldCharType="separate"/>
      </w:r>
    </w:p>
    <w:p w14:paraId="2C5750BB"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A</w:t>
      </w:r>
    </w:p>
    <w:p w14:paraId="2CC0DF97" w14:textId="77777777" w:rsidR="00AC2F41" w:rsidRDefault="00AC2F41">
      <w:pPr>
        <w:pStyle w:val="Index1"/>
        <w:tabs>
          <w:tab w:val="right" w:leader="dot" w:pos="3882"/>
        </w:tabs>
        <w:rPr>
          <w:noProof/>
        </w:rPr>
      </w:pPr>
      <w:r w:rsidRPr="00B4515A">
        <w:rPr>
          <w:noProof/>
        </w:rPr>
        <w:t>Alarm management</w:t>
      </w:r>
      <w:r>
        <w:rPr>
          <w:noProof/>
        </w:rPr>
        <w:t>, 30</w:t>
      </w:r>
    </w:p>
    <w:p w14:paraId="7E4E6C88" w14:textId="77777777" w:rsidR="00AC2F41" w:rsidRDefault="00AC2F41">
      <w:pPr>
        <w:pStyle w:val="Index1"/>
        <w:tabs>
          <w:tab w:val="right" w:leader="dot" w:pos="3882"/>
        </w:tabs>
        <w:rPr>
          <w:noProof/>
        </w:rPr>
      </w:pPr>
      <w:r w:rsidRPr="00B4515A">
        <w:rPr>
          <w:noProof/>
        </w:rPr>
        <w:t>Alarms</w:t>
      </w:r>
      <w:r>
        <w:rPr>
          <w:noProof/>
        </w:rPr>
        <w:t xml:space="preserve">, 30; </w:t>
      </w:r>
      <w:r w:rsidRPr="00B4515A">
        <w:rPr>
          <w:noProof/>
        </w:rPr>
        <w:t>issuing</w:t>
      </w:r>
      <w:r>
        <w:rPr>
          <w:noProof/>
        </w:rPr>
        <w:t>, 5, 28</w:t>
      </w:r>
    </w:p>
    <w:p w14:paraId="21A6A4F4" w14:textId="77777777" w:rsidR="00AC2F41" w:rsidRDefault="00AC2F41">
      <w:pPr>
        <w:pStyle w:val="Index1"/>
        <w:tabs>
          <w:tab w:val="right" w:leader="dot" w:pos="3882"/>
        </w:tabs>
        <w:rPr>
          <w:noProof/>
        </w:rPr>
      </w:pPr>
      <w:r>
        <w:rPr>
          <w:noProof/>
        </w:rPr>
        <w:t xml:space="preserve">Archiecture. </w:t>
      </w:r>
      <w:r w:rsidRPr="00B4515A">
        <w:rPr>
          <w:i/>
          <w:noProof/>
        </w:rPr>
        <w:t>See</w:t>
      </w:r>
      <w:r>
        <w:rPr>
          <w:noProof/>
        </w:rPr>
        <w:t xml:space="preserve"> VMS Gateway, architecture</w:t>
      </w:r>
    </w:p>
    <w:p w14:paraId="1112EEBF"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C</w:t>
      </w:r>
    </w:p>
    <w:p w14:paraId="1E5DE184" w14:textId="77777777" w:rsidR="00AC2F41" w:rsidRDefault="00AC2F41">
      <w:pPr>
        <w:pStyle w:val="Index1"/>
        <w:tabs>
          <w:tab w:val="right" w:leader="dot" w:pos="3882"/>
        </w:tabs>
        <w:rPr>
          <w:noProof/>
        </w:rPr>
      </w:pPr>
      <w:r w:rsidRPr="00B4515A">
        <w:rPr>
          <w:noProof/>
        </w:rPr>
        <w:t>Camera groups</w:t>
      </w:r>
      <w:r>
        <w:rPr>
          <w:noProof/>
        </w:rPr>
        <w:t>, 15, 26</w:t>
      </w:r>
    </w:p>
    <w:p w14:paraId="12A14D69" w14:textId="77777777" w:rsidR="00AC2F41" w:rsidRDefault="00AC2F41">
      <w:pPr>
        <w:pStyle w:val="Index1"/>
        <w:tabs>
          <w:tab w:val="right" w:leader="dot" w:pos="3882"/>
        </w:tabs>
        <w:rPr>
          <w:noProof/>
        </w:rPr>
      </w:pPr>
      <w:r w:rsidRPr="00B4515A">
        <w:rPr>
          <w:noProof/>
        </w:rPr>
        <w:t>Capabilities</w:t>
      </w:r>
      <w:r>
        <w:rPr>
          <w:noProof/>
        </w:rPr>
        <w:t xml:space="preserve">. </w:t>
      </w:r>
      <w:r w:rsidRPr="00B4515A">
        <w:rPr>
          <w:i/>
          <w:noProof/>
        </w:rPr>
        <w:t>See</w:t>
      </w:r>
      <w:r w:rsidRPr="00B4515A">
        <w:rPr>
          <w:noProof/>
        </w:rPr>
        <w:t xml:space="preserve"> VMS Gateway, capabilities</w:t>
      </w:r>
    </w:p>
    <w:p w14:paraId="5123816C" w14:textId="77777777" w:rsidR="00AC2F41" w:rsidRDefault="00AC2F41">
      <w:pPr>
        <w:pStyle w:val="Index1"/>
        <w:tabs>
          <w:tab w:val="right" w:leader="dot" w:pos="3882"/>
        </w:tabs>
        <w:rPr>
          <w:noProof/>
        </w:rPr>
      </w:pPr>
      <w:r w:rsidRPr="00B4515A">
        <w:rPr>
          <w:noProof/>
        </w:rPr>
        <w:t>Components</w:t>
      </w:r>
      <w:r>
        <w:rPr>
          <w:noProof/>
        </w:rPr>
        <w:t xml:space="preserve">. </w:t>
      </w:r>
      <w:r w:rsidRPr="00B4515A">
        <w:rPr>
          <w:i/>
          <w:noProof/>
        </w:rPr>
        <w:t>See</w:t>
      </w:r>
      <w:r w:rsidRPr="00B4515A">
        <w:rPr>
          <w:noProof/>
        </w:rPr>
        <w:t xml:space="preserve"> VMS Gateway, components</w:t>
      </w:r>
    </w:p>
    <w:p w14:paraId="5A28E2A0" w14:textId="77777777" w:rsidR="00AC2F41" w:rsidRDefault="00AC2F41">
      <w:pPr>
        <w:pStyle w:val="Index1"/>
        <w:tabs>
          <w:tab w:val="right" w:leader="dot" w:pos="3882"/>
        </w:tabs>
        <w:rPr>
          <w:noProof/>
        </w:rPr>
      </w:pPr>
      <w:r w:rsidRPr="00B4515A">
        <w:rPr>
          <w:noProof/>
        </w:rPr>
        <w:t>Control software, installation</w:t>
      </w:r>
      <w:r>
        <w:rPr>
          <w:noProof/>
        </w:rPr>
        <w:t>, 15</w:t>
      </w:r>
    </w:p>
    <w:p w14:paraId="6D8AFE85"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E</w:t>
      </w:r>
    </w:p>
    <w:p w14:paraId="085331D3" w14:textId="77777777" w:rsidR="00AC2F41" w:rsidRDefault="00AC2F41">
      <w:pPr>
        <w:pStyle w:val="Index1"/>
        <w:tabs>
          <w:tab w:val="right" w:leader="dot" w:pos="3882"/>
        </w:tabs>
        <w:rPr>
          <w:noProof/>
        </w:rPr>
      </w:pPr>
      <w:r w:rsidRPr="00B4515A">
        <w:rPr>
          <w:noProof/>
        </w:rPr>
        <w:t>Events</w:t>
      </w:r>
      <w:r>
        <w:rPr>
          <w:noProof/>
        </w:rPr>
        <w:t xml:space="preserve">: </w:t>
      </w:r>
      <w:r w:rsidRPr="00B4515A">
        <w:rPr>
          <w:noProof/>
        </w:rPr>
        <w:t>generating</w:t>
      </w:r>
      <w:r>
        <w:rPr>
          <w:noProof/>
        </w:rPr>
        <w:t>, 28</w:t>
      </w:r>
    </w:p>
    <w:p w14:paraId="7AAB28B7"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F</w:t>
      </w:r>
    </w:p>
    <w:p w14:paraId="1345F61C" w14:textId="77777777" w:rsidR="00AC2F41" w:rsidRDefault="00AC2F41">
      <w:pPr>
        <w:pStyle w:val="Index1"/>
        <w:tabs>
          <w:tab w:val="right" w:leader="dot" w:pos="3882"/>
        </w:tabs>
        <w:rPr>
          <w:noProof/>
        </w:rPr>
      </w:pPr>
      <w:r w:rsidRPr="00B4515A">
        <w:rPr>
          <w:noProof/>
        </w:rPr>
        <w:t>Facial detection</w:t>
      </w:r>
      <w:r>
        <w:rPr>
          <w:noProof/>
        </w:rPr>
        <w:t>, 5</w:t>
      </w:r>
    </w:p>
    <w:p w14:paraId="7DFF4CEF"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H</w:t>
      </w:r>
    </w:p>
    <w:p w14:paraId="463778F1" w14:textId="77777777" w:rsidR="00AC2F41" w:rsidRDefault="00AC2F41">
      <w:pPr>
        <w:pStyle w:val="Index1"/>
        <w:tabs>
          <w:tab w:val="right" w:leader="dot" w:pos="3882"/>
        </w:tabs>
        <w:rPr>
          <w:noProof/>
        </w:rPr>
      </w:pPr>
      <w:r w:rsidRPr="00B4515A">
        <w:rPr>
          <w:noProof/>
        </w:rPr>
        <w:t>Hardware</w:t>
      </w:r>
      <w:r>
        <w:rPr>
          <w:noProof/>
        </w:rPr>
        <w:t xml:space="preserve">. </w:t>
      </w:r>
      <w:r w:rsidRPr="00B4515A">
        <w:rPr>
          <w:noProof/>
        </w:rPr>
        <w:t>See Camera groups</w:t>
      </w:r>
    </w:p>
    <w:p w14:paraId="592782CD"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M</w:t>
      </w:r>
    </w:p>
    <w:p w14:paraId="5BD1D6BA" w14:textId="77777777" w:rsidR="00AC2F41" w:rsidRDefault="00AC2F41">
      <w:pPr>
        <w:pStyle w:val="Index1"/>
        <w:tabs>
          <w:tab w:val="right" w:leader="dot" w:pos="3882"/>
        </w:tabs>
        <w:rPr>
          <w:noProof/>
        </w:rPr>
      </w:pPr>
      <w:r>
        <w:rPr>
          <w:noProof/>
        </w:rPr>
        <w:t xml:space="preserve">Metadata: </w:t>
      </w:r>
      <w:r w:rsidRPr="00B4515A">
        <w:rPr>
          <w:rFonts w:ascii="Roboto" w:hAnsi="Roboto"/>
          <w:noProof/>
        </w:rPr>
        <w:t>bounding</w:t>
      </w:r>
      <w:r>
        <w:rPr>
          <w:noProof/>
        </w:rPr>
        <w:t xml:space="preserve">, 29; configuration, 18; ports, 21; </w:t>
      </w:r>
      <w:r w:rsidRPr="00B4515A">
        <w:rPr>
          <w:rFonts w:eastAsiaTheme="minorHAnsi"/>
          <w:noProof/>
        </w:rPr>
        <w:t>related</w:t>
      </w:r>
      <w:r>
        <w:rPr>
          <w:noProof/>
        </w:rPr>
        <w:t>, 22</w:t>
      </w:r>
    </w:p>
    <w:p w14:paraId="1C2778C3" w14:textId="77777777" w:rsidR="00AC2F41" w:rsidRDefault="00AC2F41">
      <w:pPr>
        <w:pStyle w:val="Index1"/>
        <w:tabs>
          <w:tab w:val="right" w:leader="dot" w:pos="3882"/>
        </w:tabs>
        <w:rPr>
          <w:noProof/>
        </w:rPr>
      </w:pPr>
      <w:r w:rsidRPr="00B4515A">
        <w:rPr>
          <w:rFonts w:ascii="Roboto" w:hAnsi="Roboto"/>
          <w:bCs/>
          <w:noProof/>
        </w:rPr>
        <w:t>MIPSDK</w:t>
      </w:r>
      <w:r>
        <w:rPr>
          <w:noProof/>
        </w:rPr>
        <w:t>, 16</w:t>
      </w:r>
    </w:p>
    <w:p w14:paraId="3150867D"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O</w:t>
      </w:r>
    </w:p>
    <w:p w14:paraId="79444558" w14:textId="77777777" w:rsidR="00AC2F41" w:rsidRDefault="00AC2F41">
      <w:pPr>
        <w:pStyle w:val="Index1"/>
        <w:tabs>
          <w:tab w:val="right" w:leader="dot" w:pos="3882"/>
        </w:tabs>
        <w:rPr>
          <w:noProof/>
        </w:rPr>
      </w:pPr>
      <w:r w:rsidRPr="00B4515A">
        <w:rPr>
          <w:rFonts w:ascii="Roboto" w:hAnsi="Roboto"/>
          <w:bCs/>
          <w:noProof/>
        </w:rPr>
        <w:t>ONVIF Bridges</w:t>
      </w:r>
      <w:r>
        <w:rPr>
          <w:noProof/>
        </w:rPr>
        <w:t>, 16</w:t>
      </w:r>
    </w:p>
    <w:p w14:paraId="4B253C4D"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P</w:t>
      </w:r>
    </w:p>
    <w:p w14:paraId="6E872F36" w14:textId="77777777" w:rsidR="00AC2F41" w:rsidRDefault="00AC2F41">
      <w:pPr>
        <w:pStyle w:val="Index1"/>
        <w:tabs>
          <w:tab w:val="right" w:leader="dot" w:pos="3882"/>
        </w:tabs>
        <w:rPr>
          <w:noProof/>
        </w:rPr>
      </w:pPr>
      <w:r w:rsidRPr="00B4515A">
        <w:rPr>
          <w:noProof/>
        </w:rPr>
        <w:t>Ports</w:t>
      </w:r>
      <w:r>
        <w:rPr>
          <w:noProof/>
        </w:rPr>
        <w:t xml:space="preserve">: </w:t>
      </w:r>
      <w:r w:rsidRPr="00B4515A">
        <w:rPr>
          <w:noProof/>
        </w:rPr>
        <w:t>9995</w:t>
      </w:r>
      <w:r>
        <w:rPr>
          <w:noProof/>
        </w:rPr>
        <w:t>, 24</w:t>
      </w:r>
    </w:p>
    <w:p w14:paraId="532B1145"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R</w:t>
      </w:r>
    </w:p>
    <w:p w14:paraId="36425836" w14:textId="77777777" w:rsidR="00AC2F41" w:rsidRDefault="00AC2F41">
      <w:pPr>
        <w:pStyle w:val="Index1"/>
        <w:tabs>
          <w:tab w:val="right" w:leader="dot" w:pos="3882"/>
        </w:tabs>
        <w:rPr>
          <w:noProof/>
        </w:rPr>
      </w:pPr>
      <w:r w:rsidRPr="00B4515A">
        <w:rPr>
          <w:noProof/>
        </w:rPr>
        <w:t>Requirements</w:t>
      </w:r>
      <w:r>
        <w:rPr>
          <w:noProof/>
        </w:rPr>
        <w:t xml:space="preserve">: </w:t>
      </w:r>
      <w:r w:rsidRPr="00B4515A">
        <w:rPr>
          <w:noProof/>
        </w:rPr>
        <w:t>client hardware</w:t>
      </w:r>
      <w:r>
        <w:rPr>
          <w:noProof/>
        </w:rPr>
        <w:t xml:space="preserve">, 10; </w:t>
      </w:r>
      <w:r w:rsidRPr="00B4515A">
        <w:rPr>
          <w:noProof/>
        </w:rPr>
        <w:t>infrastructure</w:t>
      </w:r>
      <w:r>
        <w:rPr>
          <w:noProof/>
        </w:rPr>
        <w:t xml:space="preserve">, 10; </w:t>
      </w:r>
      <w:r w:rsidRPr="00B4515A">
        <w:rPr>
          <w:noProof/>
        </w:rPr>
        <w:t>VMS</w:t>
      </w:r>
      <w:r>
        <w:rPr>
          <w:noProof/>
        </w:rPr>
        <w:t>, 10</w:t>
      </w:r>
    </w:p>
    <w:p w14:paraId="2A3EE8C9" w14:textId="77777777" w:rsidR="00AC2F41" w:rsidRDefault="00AC2F41">
      <w:pPr>
        <w:pStyle w:val="Index1"/>
        <w:tabs>
          <w:tab w:val="right" w:leader="dot" w:pos="3882"/>
        </w:tabs>
        <w:rPr>
          <w:noProof/>
        </w:rPr>
      </w:pPr>
      <w:r w:rsidRPr="00B4515A">
        <w:rPr>
          <w:noProof/>
        </w:rPr>
        <w:t>Requirments</w:t>
      </w:r>
      <w:r>
        <w:rPr>
          <w:noProof/>
        </w:rPr>
        <w:t xml:space="preserve">: </w:t>
      </w:r>
      <w:r w:rsidRPr="00B4515A">
        <w:rPr>
          <w:noProof/>
        </w:rPr>
        <w:t>AnyVision</w:t>
      </w:r>
      <w:r>
        <w:rPr>
          <w:noProof/>
        </w:rPr>
        <w:t>, 10</w:t>
      </w:r>
    </w:p>
    <w:p w14:paraId="4A752057"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S</w:t>
      </w:r>
    </w:p>
    <w:p w14:paraId="0A6681BA" w14:textId="77777777" w:rsidR="00AC2F41" w:rsidRDefault="00AC2F41">
      <w:pPr>
        <w:pStyle w:val="Index1"/>
        <w:tabs>
          <w:tab w:val="right" w:leader="dot" w:pos="3882"/>
        </w:tabs>
        <w:rPr>
          <w:noProof/>
        </w:rPr>
      </w:pPr>
      <w:r w:rsidRPr="00B4515A">
        <w:rPr>
          <w:noProof/>
        </w:rPr>
        <w:t>Security management</w:t>
      </w:r>
      <w:r>
        <w:rPr>
          <w:noProof/>
        </w:rPr>
        <w:t xml:space="preserve">: </w:t>
      </w:r>
      <w:r w:rsidRPr="00B4515A">
        <w:rPr>
          <w:noProof/>
        </w:rPr>
        <w:t>installation</w:t>
      </w:r>
      <w:r>
        <w:rPr>
          <w:noProof/>
        </w:rPr>
        <w:t>, 15</w:t>
      </w:r>
    </w:p>
    <w:p w14:paraId="198B6110" w14:textId="77777777" w:rsidR="00AC2F41" w:rsidRDefault="00AC2F41">
      <w:pPr>
        <w:pStyle w:val="Index1"/>
        <w:tabs>
          <w:tab w:val="right" w:leader="dot" w:pos="3882"/>
        </w:tabs>
        <w:rPr>
          <w:noProof/>
        </w:rPr>
      </w:pPr>
      <w:r w:rsidRPr="00B4515A">
        <w:rPr>
          <w:noProof/>
        </w:rPr>
        <w:t>Security, monitoring</w:t>
      </w:r>
      <w:r>
        <w:rPr>
          <w:noProof/>
        </w:rPr>
        <w:t>, 5</w:t>
      </w:r>
    </w:p>
    <w:p w14:paraId="131767E6"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T</w:t>
      </w:r>
    </w:p>
    <w:p w14:paraId="03F9A82B" w14:textId="77777777" w:rsidR="00AC2F41" w:rsidRDefault="00AC2F41">
      <w:pPr>
        <w:pStyle w:val="Index1"/>
        <w:tabs>
          <w:tab w:val="right" w:leader="dot" w:pos="3882"/>
        </w:tabs>
        <w:rPr>
          <w:noProof/>
        </w:rPr>
      </w:pPr>
      <w:r w:rsidRPr="00B4515A">
        <w:rPr>
          <w:noProof/>
        </w:rPr>
        <w:t>TCP</w:t>
      </w:r>
      <w:r>
        <w:rPr>
          <w:noProof/>
        </w:rPr>
        <w:t>, 24</w:t>
      </w:r>
    </w:p>
    <w:p w14:paraId="1BB52349"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U</w:t>
      </w:r>
    </w:p>
    <w:p w14:paraId="0F175AB3" w14:textId="77777777" w:rsidR="00AC2F41" w:rsidRDefault="00AC2F41">
      <w:pPr>
        <w:pStyle w:val="Index1"/>
        <w:tabs>
          <w:tab w:val="right" w:leader="dot" w:pos="3882"/>
        </w:tabs>
        <w:rPr>
          <w:noProof/>
        </w:rPr>
      </w:pPr>
      <w:r w:rsidRPr="00B4515A">
        <w:rPr>
          <w:noProof/>
        </w:rPr>
        <w:t>Ubuntu</w:t>
      </w:r>
      <w:r>
        <w:rPr>
          <w:noProof/>
        </w:rPr>
        <w:t>, 9</w:t>
      </w:r>
    </w:p>
    <w:p w14:paraId="0DFF3AD4" w14:textId="77777777" w:rsidR="00AC2F41" w:rsidRDefault="00AC2F41">
      <w:pPr>
        <w:pStyle w:val="Index1"/>
        <w:tabs>
          <w:tab w:val="right" w:leader="dot" w:pos="3882"/>
        </w:tabs>
        <w:rPr>
          <w:noProof/>
        </w:rPr>
      </w:pPr>
      <w:r w:rsidRPr="00B4515A">
        <w:rPr>
          <w:noProof/>
        </w:rPr>
        <w:t>UDP</w:t>
      </w:r>
      <w:r>
        <w:rPr>
          <w:noProof/>
        </w:rPr>
        <w:t>, 24</w:t>
      </w:r>
    </w:p>
    <w:p w14:paraId="13809A87"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V</w:t>
      </w:r>
    </w:p>
    <w:p w14:paraId="47B4F9C5" w14:textId="77777777" w:rsidR="00AC2F41" w:rsidRDefault="00AC2F41">
      <w:pPr>
        <w:pStyle w:val="Index1"/>
        <w:tabs>
          <w:tab w:val="right" w:leader="dot" w:pos="3882"/>
        </w:tabs>
        <w:rPr>
          <w:noProof/>
        </w:rPr>
      </w:pPr>
      <w:r w:rsidRPr="00B4515A">
        <w:rPr>
          <w:noProof/>
        </w:rPr>
        <w:t>Video management</w:t>
      </w:r>
      <w:r>
        <w:rPr>
          <w:noProof/>
        </w:rPr>
        <w:t xml:space="preserve">: configuration, 15; </w:t>
      </w:r>
      <w:r w:rsidRPr="00B4515A">
        <w:rPr>
          <w:noProof/>
        </w:rPr>
        <w:t>installation</w:t>
      </w:r>
      <w:r>
        <w:rPr>
          <w:noProof/>
        </w:rPr>
        <w:t>, 15</w:t>
      </w:r>
    </w:p>
    <w:p w14:paraId="04DED469" w14:textId="77777777" w:rsidR="00AC2F41" w:rsidRDefault="00AC2F41">
      <w:pPr>
        <w:pStyle w:val="Index1"/>
        <w:tabs>
          <w:tab w:val="right" w:leader="dot" w:pos="3882"/>
        </w:tabs>
        <w:rPr>
          <w:noProof/>
        </w:rPr>
      </w:pPr>
      <w:r w:rsidRPr="00B4515A">
        <w:rPr>
          <w:noProof/>
        </w:rPr>
        <w:t>VMS</w:t>
      </w:r>
      <w:r>
        <w:rPr>
          <w:noProof/>
        </w:rPr>
        <w:t xml:space="preserve">: </w:t>
      </w:r>
      <w:r w:rsidRPr="00B4515A">
        <w:rPr>
          <w:noProof/>
        </w:rPr>
        <w:t>driver installation</w:t>
      </w:r>
      <w:r>
        <w:rPr>
          <w:noProof/>
        </w:rPr>
        <w:t xml:space="preserve">, 23; </w:t>
      </w:r>
      <w:r w:rsidRPr="00B4515A">
        <w:rPr>
          <w:noProof/>
        </w:rPr>
        <w:t>environment</w:t>
      </w:r>
      <w:r>
        <w:rPr>
          <w:noProof/>
        </w:rPr>
        <w:t>, 5</w:t>
      </w:r>
    </w:p>
    <w:p w14:paraId="73876B73" w14:textId="77777777" w:rsidR="00AC2F41" w:rsidRDefault="00AC2F41">
      <w:pPr>
        <w:pStyle w:val="Index1"/>
        <w:tabs>
          <w:tab w:val="right" w:leader="dot" w:pos="3882"/>
        </w:tabs>
        <w:rPr>
          <w:noProof/>
        </w:rPr>
      </w:pPr>
      <w:r w:rsidRPr="00B4515A">
        <w:rPr>
          <w:noProof/>
        </w:rPr>
        <w:t>VMS Gateway</w:t>
      </w:r>
      <w:r>
        <w:rPr>
          <w:noProof/>
        </w:rPr>
        <w:t xml:space="preserve">: architecture, 9; </w:t>
      </w:r>
      <w:r w:rsidRPr="00B4515A">
        <w:rPr>
          <w:noProof/>
        </w:rPr>
        <w:t>capabilities</w:t>
      </w:r>
      <w:r>
        <w:rPr>
          <w:noProof/>
        </w:rPr>
        <w:t xml:space="preserve">, 8; </w:t>
      </w:r>
      <w:r w:rsidRPr="00B4515A">
        <w:rPr>
          <w:noProof/>
        </w:rPr>
        <w:t>components</w:t>
      </w:r>
      <w:r>
        <w:rPr>
          <w:noProof/>
        </w:rPr>
        <w:t xml:space="preserve">, 9; </w:t>
      </w:r>
      <w:r w:rsidRPr="00B4515A">
        <w:rPr>
          <w:noProof/>
        </w:rPr>
        <w:t>installation</w:t>
      </w:r>
      <w:r>
        <w:rPr>
          <w:noProof/>
        </w:rPr>
        <w:t xml:space="preserve">, 13; </w:t>
      </w:r>
      <w:r w:rsidRPr="00B4515A">
        <w:rPr>
          <w:noProof/>
        </w:rPr>
        <w:t>requirements</w:t>
      </w:r>
      <w:r>
        <w:rPr>
          <w:noProof/>
        </w:rPr>
        <w:t>, 10</w:t>
      </w:r>
    </w:p>
    <w:p w14:paraId="2D321A88" w14:textId="77777777" w:rsidR="00AC2F41" w:rsidRDefault="00AC2F41">
      <w:pPr>
        <w:pStyle w:val="Index1"/>
        <w:tabs>
          <w:tab w:val="right" w:leader="dot" w:pos="3882"/>
        </w:tabs>
        <w:rPr>
          <w:noProof/>
        </w:rPr>
      </w:pPr>
      <w:r w:rsidRPr="00B4515A">
        <w:rPr>
          <w:noProof/>
        </w:rPr>
        <w:t>VMS integration</w:t>
      </w:r>
      <w:r>
        <w:rPr>
          <w:noProof/>
        </w:rPr>
        <w:t xml:space="preserve">: </w:t>
      </w:r>
      <w:r w:rsidRPr="00B4515A">
        <w:rPr>
          <w:noProof/>
        </w:rPr>
        <w:t>end-to-end process</w:t>
      </w:r>
      <w:r>
        <w:rPr>
          <w:noProof/>
        </w:rPr>
        <w:t>, 12</w:t>
      </w:r>
    </w:p>
    <w:p w14:paraId="7630A1B4" w14:textId="77777777" w:rsidR="00AC2F41" w:rsidRDefault="00AC2F41">
      <w:pPr>
        <w:pStyle w:val="Index1"/>
        <w:tabs>
          <w:tab w:val="right" w:leader="dot" w:pos="3882"/>
        </w:tabs>
        <w:rPr>
          <w:noProof/>
        </w:rPr>
      </w:pPr>
      <w:r w:rsidRPr="00B4515A">
        <w:rPr>
          <w:noProof/>
        </w:rPr>
        <w:t>VMS Server</w:t>
      </w:r>
      <w:r>
        <w:rPr>
          <w:noProof/>
        </w:rPr>
        <w:t xml:space="preserve">: </w:t>
      </w:r>
      <w:r w:rsidRPr="00B4515A">
        <w:rPr>
          <w:noProof/>
        </w:rPr>
        <w:t>camera selection</w:t>
      </w:r>
      <w:r>
        <w:rPr>
          <w:noProof/>
        </w:rPr>
        <w:t xml:space="preserve">, 24; </w:t>
      </w:r>
      <w:r w:rsidRPr="00B4515A">
        <w:rPr>
          <w:noProof/>
        </w:rPr>
        <w:t>configuration</w:t>
      </w:r>
      <w:r>
        <w:rPr>
          <w:noProof/>
        </w:rPr>
        <w:t xml:space="preserve">, 24; </w:t>
      </w:r>
      <w:r w:rsidRPr="00B4515A">
        <w:rPr>
          <w:noProof/>
        </w:rPr>
        <w:t>general settings</w:t>
      </w:r>
      <w:r>
        <w:rPr>
          <w:noProof/>
        </w:rPr>
        <w:t>, 26</w:t>
      </w:r>
    </w:p>
    <w:p w14:paraId="42B86F7A" w14:textId="77777777" w:rsidR="00AC2F41" w:rsidRDefault="00AC2F41">
      <w:pPr>
        <w:pStyle w:val="a9"/>
        <w:tabs>
          <w:tab w:val="right" w:leader="dot" w:pos="3882"/>
        </w:tabs>
        <w:rPr>
          <w:rFonts w:asciiTheme="minorHAnsi" w:eastAsiaTheme="minorEastAsia" w:hAnsiTheme="minorHAnsi" w:cstheme="minorBidi"/>
          <w:b w:val="0"/>
          <w:bCs w:val="0"/>
          <w:noProof/>
        </w:rPr>
      </w:pPr>
      <w:r>
        <w:rPr>
          <w:noProof/>
        </w:rPr>
        <w:t>W</w:t>
      </w:r>
    </w:p>
    <w:p w14:paraId="3899632D" w14:textId="77777777" w:rsidR="00AC2F41" w:rsidRDefault="00AC2F41">
      <w:pPr>
        <w:pStyle w:val="Index1"/>
        <w:tabs>
          <w:tab w:val="right" w:leader="dot" w:pos="3882"/>
        </w:tabs>
        <w:rPr>
          <w:noProof/>
        </w:rPr>
      </w:pPr>
      <w:r w:rsidRPr="00B4515A">
        <w:rPr>
          <w:noProof/>
        </w:rPr>
        <w:t>Windows 10</w:t>
      </w:r>
      <w:r>
        <w:rPr>
          <w:noProof/>
        </w:rPr>
        <w:t>, 9</w:t>
      </w:r>
    </w:p>
    <w:p w14:paraId="6F7E969A" w14:textId="77777777" w:rsidR="00AC2F41" w:rsidRDefault="00AC2F41">
      <w:pPr>
        <w:pStyle w:val="Index1"/>
        <w:tabs>
          <w:tab w:val="right" w:leader="dot" w:pos="3882"/>
        </w:tabs>
        <w:rPr>
          <w:noProof/>
        </w:rPr>
      </w:pPr>
      <w:r w:rsidRPr="00B4515A">
        <w:rPr>
          <w:noProof/>
        </w:rPr>
        <w:t>Workflow</w:t>
      </w:r>
      <w:r>
        <w:rPr>
          <w:noProof/>
        </w:rPr>
        <w:t xml:space="preserve">. </w:t>
      </w:r>
      <w:r w:rsidRPr="00B4515A">
        <w:rPr>
          <w:i/>
          <w:noProof/>
        </w:rPr>
        <w:t>See</w:t>
      </w:r>
      <w:r w:rsidRPr="00B4515A">
        <w:rPr>
          <w:noProof/>
        </w:rPr>
        <w:t xml:space="preserve"> VMS Integration Process, end-to-end</w:t>
      </w:r>
    </w:p>
    <w:p w14:paraId="2B3596AA" w14:textId="41E1C156" w:rsidR="00AC2F41" w:rsidRDefault="00AC2F41" w:rsidP="00F46A8A">
      <w:pPr>
        <w:keepLines w:val="0"/>
        <w:spacing w:after="0"/>
        <w:ind w:left="1077"/>
        <w:rPr>
          <w:rFonts w:ascii="Roboto" w:hAnsi="Roboto"/>
          <w:noProof/>
          <w:sz w:val="26"/>
          <w:szCs w:val="24"/>
        </w:rPr>
        <w:sectPr w:rsidR="00AC2F41" w:rsidSect="00AC2F41">
          <w:type w:val="continuous"/>
          <w:pgSz w:w="11907" w:h="16839" w:code="9"/>
          <w:pgMar w:top="2268" w:right="1701" w:bottom="1573" w:left="1701" w:header="1701" w:footer="314" w:gutter="0"/>
          <w:cols w:num="2" w:space="720"/>
          <w:titlePg/>
          <w:docGrid w:linePitch="245"/>
        </w:sectPr>
      </w:pPr>
    </w:p>
    <w:p w14:paraId="0FFACE6F" w14:textId="2AC0381E" w:rsidR="00261472" w:rsidRPr="003B7C78" w:rsidRDefault="005627B3" w:rsidP="00F46A8A">
      <w:pPr>
        <w:keepLines w:val="0"/>
        <w:spacing w:after="0"/>
        <w:ind w:left="1077"/>
        <w:rPr>
          <w:rFonts w:ascii="Roboto" w:hAnsi="Roboto"/>
          <w:sz w:val="10"/>
          <w:szCs w:val="8"/>
        </w:rPr>
      </w:pPr>
      <w:r w:rsidRPr="00F46A8A">
        <w:rPr>
          <w:rFonts w:ascii="Roboto" w:hAnsi="Roboto"/>
          <w:sz w:val="26"/>
          <w:szCs w:val="24"/>
        </w:rPr>
        <w:fldChar w:fldCharType="end"/>
      </w:r>
    </w:p>
    <w:sectPr w:rsidR="00261472" w:rsidRPr="003B7C78" w:rsidSect="00AC2F41">
      <w:type w:val="continuous"/>
      <w:pgSz w:w="11907" w:h="16839" w:code="9"/>
      <w:pgMar w:top="2268" w:right="1701" w:bottom="1573" w:left="1701" w:header="1701" w:footer="31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67E25" w14:textId="77777777" w:rsidR="00587134" w:rsidRDefault="00587134" w:rsidP="00B655DD">
      <w:r>
        <w:separator/>
      </w:r>
    </w:p>
    <w:p w14:paraId="1FA1FD20" w14:textId="77777777" w:rsidR="00587134" w:rsidRDefault="00587134" w:rsidP="00B655DD"/>
  </w:endnote>
  <w:endnote w:type="continuationSeparator" w:id="0">
    <w:p w14:paraId="3F65EF42" w14:textId="77777777" w:rsidR="00587134" w:rsidRDefault="00587134" w:rsidP="00B655DD">
      <w:r>
        <w:continuationSeparator/>
      </w:r>
    </w:p>
    <w:p w14:paraId="44989340" w14:textId="77777777" w:rsidR="00587134" w:rsidRDefault="00587134" w:rsidP="00B65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altName w:val="Arial"/>
    <w:panose1 w:val="02000000000000000000"/>
    <w:charset w:val="00"/>
    <w:family w:val="auto"/>
    <w:pitch w:val="variable"/>
    <w:sig w:usb0="E00002FF" w:usb1="5000205B" w:usb2="0000002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Futura Md BT">
    <w:altName w:val="Arial"/>
    <w:charset w:val="00"/>
    <w:family w:val="swiss"/>
    <w:pitch w:val="variable"/>
    <w:sig w:usb0="00000087"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Roboto">
    <w:altName w:val="Arial"/>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Light">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otham-Book">
    <w:altName w:val="Calibri"/>
    <w:charset w:val="00"/>
    <w:family w:val="auto"/>
    <w:pitch w:val="variable"/>
    <w:sig w:usb0="8000002F" w:usb1="00000048" w:usb2="00000000" w:usb3="00000000" w:csb0="00000001" w:csb1="00000000"/>
  </w:font>
  <w:font w:name="Miriam">
    <w:panose1 w:val="020B0502050101010101"/>
    <w:charset w:val="00"/>
    <w:family w:val="swiss"/>
    <w:pitch w:val="variable"/>
    <w:sig w:usb0="00000803" w:usb1="00000000" w:usb2="00000000" w:usb3="00000000" w:csb0="00000021" w:csb1="00000000"/>
  </w:font>
  <w:font w:name="Hobo Std">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Regular">
    <w:altName w:val="Times New Roman"/>
    <w:charset w:val="00"/>
    <w:family w:val="auto"/>
    <w:pitch w:val="variable"/>
    <w:sig w:usb0="00000001" w:usb1="00000000" w:usb2="00000000" w:usb3="00000000" w:csb0="00000093" w:csb1="00000000"/>
  </w:font>
  <w:font w:name="Montserrat">
    <w:altName w:val="Calibri"/>
    <w:charset w:val="00"/>
    <w:family w:val="auto"/>
    <w:pitch w:val="variable"/>
    <w:sig w:usb0="8000002F" w:usb1="4000204A" w:usb2="00000000" w:usb3="00000000" w:csb0="00000001" w:csb1="00000000"/>
  </w:font>
  <w:font w:name="Montserrat Ultra Light">
    <w:altName w:val="Calibri"/>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Roboto Black">
    <w:altName w:val="Arial"/>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57096055"/>
      <w:docPartObj>
        <w:docPartGallery w:val="Page Numbers (Bottom of Page)"/>
        <w:docPartUnique/>
      </w:docPartObj>
    </w:sdtPr>
    <w:sdtEndPr>
      <w:rPr>
        <w:rStyle w:val="aa"/>
      </w:rPr>
    </w:sdtEndPr>
    <w:sdtContent>
      <w:p w14:paraId="03B01AE4" w14:textId="77777777" w:rsidR="00C52E1E" w:rsidRDefault="00C52E1E" w:rsidP="00B655DD">
        <w:pPr>
          <w:pStyle w:val="a5"/>
          <w:rPr>
            <w:rStyle w:val="aa"/>
          </w:rPr>
        </w:pPr>
        <w:r>
          <w:rPr>
            <w:rStyle w:val="aa"/>
          </w:rPr>
          <w:fldChar w:fldCharType="begin"/>
        </w:r>
        <w:r>
          <w:rPr>
            <w:rStyle w:val="aa"/>
          </w:rPr>
          <w:instrText xml:space="preserve"> PAGE </w:instrText>
        </w:r>
        <w:r>
          <w:rPr>
            <w:rStyle w:val="aa"/>
          </w:rPr>
          <w:fldChar w:fldCharType="end"/>
        </w:r>
      </w:p>
    </w:sdtContent>
  </w:sdt>
  <w:p w14:paraId="160441EC" w14:textId="77777777" w:rsidR="00C52E1E" w:rsidRDefault="00C52E1E" w:rsidP="00B655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iCs w:val="0"/>
        <w:color w:val="5895D4"/>
      </w:rPr>
      <w:id w:val="-1533958580"/>
      <w:docPartObj>
        <w:docPartGallery w:val="Page Numbers (Bottom of Page)"/>
        <w:docPartUnique/>
      </w:docPartObj>
    </w:sdtPr>
    <w:sdtEndPr>
      <w:rPr>
        <w:rStyle w:val="aa"/>
        <w:color w:val="022C52"/>
      </w:rPr>
    </w:sdtEndPr>
    <w:sdtContent>
      <w:p w14:paraId="09E3C51D" w14:textId="77777777" w:rsidR="00C52E1E" w:rsidRPr="00B70BF4" w:rsidRDefault="00C52E1E" w:rsidP="00CF5742">
        <w:pPr>
          <w:pStyle w:val="a5"/>
          <w:framePr w:w="293" w:wrap="none" w:vAnchor="text" w:hAnchor="page" w:x="9906" w:y="259"/>
          <w:pBdr>
            <w:top w:val="none" w:sz="0" w:space="0" w:color="auto"/>
          </w:pBdr>
          <w:jc w:val="right"/>
          <w:rPr>
            <w:rStyle w:val="aa"/>
            <w:iCs w:val="0"/>
            <w:color w:val="5895D4"/>
          </w:rPr>
        </w:pPr>
        <w:r w:rsidRPr="00B70BF4">
          <w:rPr>
            <w:rStyle w:val="aa"/>
            <w:iCs w:val="0"/>
            <w:color w:val="0C2D50"/>
          </w:rPr>
          <w:fldChar w:fldCharType="begin"/>
        </w:r>
        <w:r w:rsidRPr="00B70BF4">
          <w:rPr>
            <w:rStyle w:val="aa"/>
            <w:iCs w:val="0"/>
            <w:color w:val="0C2D50"/>
          </w:rPr>
          <w:instrText xml:space="preserve"> PAGE </w:instrText>
        </w:r>
        <w:r w:rsidRPr="00B70BF4">
          <w:rPr>
            <w:rStyle w:val="aa"/>
            <w:iCs w:val="0"/>
            <w:color w:val="0C2D50"/>
          </w:rPr>
          <w:fldChar w:fldCharType="separate"/>
        </w:r>
        <w:r>
          <w:rPr>
            <w:rStyle w:val="aa"/>
            <w:iCs w:val="0"/>
            <w:noProof/>
            <w:color w:val="0C2D50"/>
          </w:rPr>
          <w:t>44</w:t>
        </w:r>
        <w:r w:rsidRPr="00B70BF4">
          <w:rPr>
            <w:rStyle w:val="aa"/>
            <w:iCs w:val="0"/>
            <w:color w:val="0C2D50"/>
          </w:rPr>
          <w:fldChar w:fldCharType="end"/>
        </w:r>
      </w:p>
    </w:sdtContent>
  </w:sdt>
  <w:p w14:paraId="020D9632" w14:textId="77777777" w:rsidR="00C52E1E" w:rsidRPr="00016807" w:rsidRDefault="00C52E1E" w:rsidP="00CF5742">
    <w:pPr>
      <w:pStyle w:val="a5"/>
      <w:pBdr>
        <w:top w:val="none" w:sz="0" w:space="0" w:color="auto"/>
      </w:pBdr>
      <w:ind w:right="360"/>
    </w:pPr>
    <w:r>
      <w:rPr>
        <w:noProof/>
        <w:lang w:eastAsia="en-US"/>
      </w:rPr>
      <w:drawing>
        <wp:inline distT="0" distB="0" distL="0" distR="0" wp14:anchorId="29F92C9B" wp14:editId="57311252">
          <wp:extent cx="1649791" cy="449943"/>
          <wp:effectExtent l="0" t="0" r="0" b="0"/>
          <wp:docPr id="84699" name="Picture 8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nyvision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668792" cy="4551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iCs w:val="0"/>
        <w:color w:val="5895D4"/>
      </w:rPr>
      <w:id w:val="553200559"/>
      <w:docPartObj>
        <w:docPartGallery w:val="Page Numbers (Bottom of Page)"/>
        <w:docPartUnique/>
      </w:docPartObj>
    </w:sdtPr>
    <w:sdtEndPr>
      <w:rPr>
        <w:rStyle w:val="aa"/>
        <w:color w:val="022C52"/>
      </w:rPr>
    </w:sdtEndPr>
    <w:sdtContent>
      <w:p w14:paraId="52E78B33" w14:textId="77777777" w:rsidR="00C52E1E" w:rsidRPr="00B70BF4" w:rsidRDefault="00C52E1E" w:rsidP="001A5ABF">
        <w:pPr>
          <w:pStyle w:val="a5"/>
          <w:framePr w:w="293" w:wrap="none" w:vAnchor="text" w:hAnchor="page" w:x="9906" w:y="259"/>
          <w:pBdr>
            <w:top w:val="none" w:sz="0" w:space="0" w:color="auto"/>
          </w:pBdr>
          <w:jc w:val="right"/>
          <w:rPr>
            <w:rStyle w:val="aa"/>
            <w:iCs w:val="0"/>
            <w:color w:val="5895D4"/>
          </w:rPr>
        </w:pPr>
        <w:r w:rsidRPr="00B70BF4">
          <w:rPr>
            <w:rStyle w:val="aa"/>
            <w:iCs w:val="0"/>
            <w:color w:val="0C2D50"/>
          </w:rPr>
          <w:fldChar w:fldCharType="begin"/>
        </w:r>
        <w:r w:rsidRPr="00B70BF4">
          <w:rPr>
            <w:rStyle w:val="aa"/>
            <w:iCs w:val="0"/>
            <w:color w:val="0C2D50"/>
          </w:rPr>
          <w:instrText xml:space="preserve"> PAGE </w:instrText>
        </w:r>
        <w:r w:rsidRPr="00B70BF4">
          <w:rPr>
            <w:rStyle w:val="aa"/>
            <w:iCs w:val="0"/>
            <w:color w:val="0C2D50"/>
          </w:rPr>
          <w:fldChar w:fldCharType="separate"/>
        </w:r>
        <w:r>
          <w:rPr>
            <w:rStyle w:val="aa"/>
            <w:iCs w:val="0"/>
            <w:color w:val="0C2D50"/>
          </w:rPr>
          <w:t>3</w:t>
        </w:r>
        <w:r w:rsidRPr="00B70BF4">
          <w:rPr>
            <w:rStyle w:val="aa"/>
            <w:iCs w:val="0"/>
            <w:color w:val="0C2D50"/>
          </w:rPr>
          <w:fldChar w:fldCharType="end"/>
        </w:r>
      </w:p>
    </w:sdtContent>
  </w:sdt>
  <w:p w14:paraId="7DA6307B" w14:textId="009DDB40" w:rsidR="00C52E1E" w:rsidRDefault="00C52E1E" w:rsidP="001A5ABF">
    <w:pPr>
      <w:pStyle w:val="a5"/>
      <w:pBdr>
        <w:top w:val="none" w:sz="0" w:space="0" w:color="auto"/>
      </w:pBdr>
      <w:ind w:right="360"/>
    </w:pPr>
    <w:r>
      <w:rPr>
        <w:noProof/>
        <w:lang w:eastAsia="en-US"/>
      </w:rPr>
      <w:drawing>
        <wp:inline distT="0" distB="0" distL="0" distR="0" wp14:anchorId="3D27143D" wp14:editId="1F404B84">
          <wp:extent cx="1649791" cy="449943"/>
          <wp:effectExtent l="0" t="0" r="0" b="0"/>
          <wp:docPr id="84700" name="Picture 8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nyvision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668792" cy="45512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iCs w:val="0"/>
        <w:color w:val="5895D4"/>
      </w:rPr>
      <w:id w:val="1906340055"/>
      <w:docPartObj>
        <w:docPartGallery w:val="Page Numbers (Bottom of Page)"/>
        <w:docPartUnique/>
      </w:docPartObj>
    </w:sdtPr>
    <w:sdtEndPr>
      <w:rPr>
        <w:rStyle w:val="aa"/>
        <w:color w:val="022C52"/>
      </w:rPr>
    </w:sdtEndPr>
    <w:sdtContent>
      <w:p w14:paraId="3398A089" w14:textId="77777777" w:rsidR="00C52E1E" w:rsidRPr="00B70BF4" w:rsidRDefault="00C52E1E" w:rsidP="001E2D44">
        <w:pPr>
          <w:pStyle w:val="a5"/>
          <w:framePr w:w="293" w:wrap="none" w:vAnchor="text" w:hAnchor="page" w:x="9906" w:y="259"/>
          <w:pBdr>
            <w:top w:val="none" w:sz="0" w:space="0" w:color="auto"/>
          </w:pBdr>
          <w:jc w:val="right"/>
          <w:rPr>
            <w:rStyle w:val="aa"/>
            <w:iCs w:val="0"/>
            <w:color w:val="5895D4"/>
          </w:rPr>
        </w:pPr>
        <w:r w:rsidRPr="00B70BF4">
          <w:rPr>
            <w:rStyle w:val="aa"/>
            <w:iCs w:val="0"/>
            <w:color w:val="0C2D50"/>
          </w:rPr>
          <w:fldChar w:fldCharType="begin"/>
        </w:r>
        <w:r w:rsidRPr="00B70BF4">
          <w:rPr>
            <w:rStyle w:val="aa"/>
            <w:iCs w:val="0"/>
            <w:color w:val="0C2D50"/>
          </w:rPr>
          <w:instrText xml:space="preserve"> PAGE </w:instrText>
        </w:r>
        <w:r w:rsidRPr="00B70BF4">
          <w:rPr>
            <w:rStyle w:val="aa"/>
            <w:iCs w:val="0"/>
            <w:color w:val="0C2D50"/>
          </w:rPr>
          <w:fldChar w:fldCharType="separate"/>
        </w:r>
        <w:r>
          <w:rPr>
            <w:rStyle w:val="aa"/>
            <w:iCs w:val="0"/>
            <w:noProof/>
            <w:color w:val="0C2D50"/>
          </w:rPr>
          <w:t>19</w:t>
        </w:r>
        <w:r w:rsidRPr="00B70BF4">
          <w:rPr>
            <w:rStyle w:val="aa"/>
            <w:iCs w:val="0"/>
            <w:color w:val="0C2D50"/>
          </w:rPr>
          <w:fldChar w:fldCharType="end"/>
        </w:r>
      </w:p>
    </w:sdtContent>
  </w:sdt>
  <w:p w14:paraId="015377DF" w14:textId="77777777" w:rsidR="00C52E1E" w:rsidRPr="001E2D44" w:rsidRDefault="00C52E1E" w:rsidP="001E2D44">
    <w:pPr>
      <w:pStyle w:val="a5"/>
      <w:pBdr>
        <w:top w:val="none" w:sz="0" w:space="0" w:color="auto"/>
      </w:pBdr>
      <w:ind w:right="360"/>
    </w:pPr>
    <w:r>
      <w:rPr>
        <w:noProof/>
        <w:lang w:eastAsia="en-US"/>
      </w:rPr>
      <w:drawing>
        <wp:inline distT="0" distB="0" distL="0" distR="0" wp14:anchorId="46B7B693" wp14:editId="10E3F4E8">
          <wp:extent cx="1649791" cy="4499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nyvision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668792" cy="4551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522A5" w14:textId="77777777" w:rsidR="00587134" w:rsidRDefault="00587134" w:rsidP="00B655DD">
      <w:r>
        <w:separator/>
      </w:r>
    </w:p>
    <w:p w14:paraId="23CECCF7" w14:textId="77777777" w:rsidR="00587134" w:rsidRDefault="00587134" w:rsidP="00B655DD"/>
  </w:footnote>
  <w:footnote w:type="continuationSeparator" w:id="0">
    <w:p w14:paraId="5C98BACB" w14:textId="77777777" w:rsidR="00587134" w:rsidRDefault="00587134" w:rsidP="00B655DD">
      <w:r>
        <w:continuationSeparator/>
      </w:r>
    </w:p>
    <w:p w14:paraId="6A42E7B1" w14:textId="77777777" w:rsidR="00587134" w:rsidRDefault="00587134" w:rsidP="00B655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7154" w14:textId="776C0F03" w:rsidR="00C52E1E" w:rsidRPr="003E1A25" w:rsidRDefault="00C52E1E" w:rsidP="00487255">
    <w:pPr>
      <w:pStyle w:val="Headereventop"/>
      <w:rPr>
        <w:rFonts w:ascii="Roboto" w:hAnsi="Roboto"/>
      </w:rPr>
    </w:pPr>
    <w:r w:rsidRPr="003E1A25">
      <w:rPr>
        <w:rFonts w:ascii="Roboto" w:hAnsi="Robo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2E5B" w14:textId="6423B46C" w:rsidR="00C52E1E" w:rsidRPr="009B2E8B" w:rsidRDefault="00C52E1E" w:rsidP="00926C04">
    <w:pPr>
      <w:pStyle w:val="a7"/>
      <w:jc w:val="right"/>
      <w:rPr>
        <w:rFonts w:ascii="Roboto" w:hAnsi="Roboto"/>
      </w:rPr>
    </w:pPr>
  </w:p>
  <w:p w14:paraId="09363227" w14:textId="77777777" w:rsidR="00C52E1E" w:rsidRPr="003E1A25" w:rsidRDefault="00C52E1E" w:rsidP="00487255">
    <w:pPr>
      <w:pStyle w:val="Headereventop"/>
      <w:rPr>
        <w:rFonts w:ascii="Roboto" w:hAnsi="Roboto"/>
      </w:rPr>
    </w:pPr>
    <w:r w:rsidRPr="003E1A25">
      <w:rPr>
        <w:rFonts w:ascii="Roboto" w:hAnsi="Robo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CF33" w14:textId="7EBD7A22" w:rsidR="00C52E1E" w:rsidRPr="009B2E8B" w:rsidRDefault="00C52E1E" w:rsidP="003D1E6B">
    <w:pPr>
      <w:pStyle w:val="a7"/>
      <w:rPr>
        <w:rFonts w:ascii="Roboto" w:hAnsi="Robo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5CAB" w14:textId="3B30B481" w:rsidR="00C52E1E" w:rsidRDefault="00C52E1E" w:rsidP="003E0FBD">
    <w:pPr>
      <w:pStyle w:val="a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57D4" w14:textId="77777777" w:rsidR="00C52E1E" w:rsidRDefault="00C52E1E" w:rsidP="00926C04">
    <w:pPr>
      <w:pStyle w:val="a7"/>
      <w:jc w:val="right"/>
    </w:pPr>
  </w:p>
  <w:p w14:paraId="4BF8252D" w14:textId="77777777" w:rsidR="00C52E1E" w:rsidRDefault="00C52E1E" w:rsidP="00487255">
    <w:pPr>
      <w:pStyle w:val="a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59F7" w14:textId="616C6BD5" w:rsidR="00C52E1E" w:rsidRPr="005127DB" w:rsidRDefault="00C52E1E" w:rsidP="00B424A4">
    <w:pPr>
      <w:pStyle w:val="Headereventop"/>
      <w:jc w:val="right"/>
      <w:rPr>
        <w:rFonts w:ascii="Roboto" w:hAnsi="Roboto"/>
        <w:color w:val="FFFFFF" w:themeColor="background1"/>
      </w:rPr>
    </w:pPr>
    <w:r w:rsidRPr="005127DB">
      <w:rPr>
        <w:rFonts w:ascii="Roboto" w:hAnsi="Roboto"/>
        <w:color w:val="FFFFFF" w:themeColor="background1"/>
      </w:rPr>
      <w:tab/>
    </w:r>
    <w:r w:rsidRPr="005127DB">
      <w:rPr>
        <w:rFonts w:ascii="Roboto" w:hAnsi="Roboto"/>
        <w:color w:val="FFFFFF" w:themeColor="background1"/>
      </w:rPr>
      <w:fldChar w:fldCharType="begin"/>
    </w:r>
    <w:r w:rsidRPr="005127DB">
      <w:rPr>
        <w:rFonts w:ascii="Roboto" w:hAnsi="Roboto"/>
        <w:color w:val="FFFFFF" w:themeColor="background1"/>
      </w:rPr>
      <w:instrText xml:space="preserve"> STYLEREF  "Heading 1"  \* MERGEFORMAT </w:instrText>
    </w:r>
    <w:r w:rsidRPr="005127DB">
      <w:rPr>
        <w:rFonts w:ascii="Roboto" w:hAnsi="Roboto"/>
        <w:color w:val="FFFFFF" w:themeColor="background1"/>
      </w:rPr>
      <w:fldChar w:fldCharType="separate"/>
    </w:r>
    <w:r w:rsidR="00AC2F41">
      <w:rPr>
        <w:rFonts w:ascii="Roboto" w:hAnsi="Roboto"/>
        <w:color w:val="FFFFFF" w:themeColor="background1"/>
      </w:rPr>
      <w:t>VMS Integration</w:t>
    </w:r>
    <w:r w:rsidRPr="005127DB">
      <w:rPr>
        <w:rFonts w:ascii="Roboto" w:hAnsi="Roboto"/>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5973A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89.5pt;height:840.75pt" o:bullet="t">
        <v:imagedata r:id="rId1" o:title="Arrow-Play_CMYK"/>
      </v:shape>
    </w:pict>
  </w:numPicBullet>
  <w:abstractNum w:abstractNumId="0" w15:restartNumberingAfterBreak="0">
    <w:nsid w:val="FFFFFF7C"/>
    <w:multiLevelType w:val="singleLevel"/>
    <w:tmpl w:val="E2768A4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D9096A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7FC517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854D82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36F824E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F8092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F8B60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FC384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685FD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4600D2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9AF70E"/>
    <w:lvl w:ilvl="0">
      <w:numFmt w:val="bullet"/>
      <w:lvlText w:val="*"/>
      <w:lvlJc w:val="left"/>
    </w:lvl>
  </w:abstractNum>
  <w:abstractNum w:abstractNumId="11" w15:restartNumberingAfterBreak="0">
    <w:nsid w:val="018C78C3"/>
    <w:multiLevelType w:val="hybridMultilevel"/>
    <w:tmpl w:val="4F724352"/>
    <w:lvl w:ilvl="0" w:tplc="156AD5B0">
      <w:start w:val="1"/>
      <w:numFmt w:val="bullet"/>
      <w:pStyle w:val="Bullets2"/>
      <w:lvlText w:val=""/>
      <w:lvlJc w:val="left"/>
      <w:pPr>
        <w:ind w:left="1795" w:hanging="360"/>
      </w:pPr>
      <w:rPr>
        <w:rFonts w:ascii="Wingdings" w:hAnsi="Wingdings" w:cs="Wingdings" w:hint="default"/>
        <w:color w:val="08263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477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BB3F87"/>
    <w:multiLevelType w:val="hybridMultilevel"/>
    <w:tmpl w:val="D5C0B028"/>
    <w:lvl w:ilvl="0" w:tplc="62525B20">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247" w:hanging="360"/>
      </w:pPr>
      <w:rPr>
        <w:rFonts w:ascii="Courier New" w:hAnsi="Courier New" w:cs="Courier New" w:hint="default"/>
      </w:rPr>
    </w:lvl>
    <w:lvl w:ilvl="2" w:tplc="04090005" w:tentative="1">
      <w:start w:val="1"/>
      <w:numFmt w:val="bullet"/>
      <w:lvlText w:val=""/>
      <w:lvlJc w:val="left"/>
      <w:pPr>
        <w:ind w:left="967" w:hanging="360"/>
      </w:pPr>
      <w:rPr>
        <w:rFonts w:ascii="Wingdings" w:hAnsi="Wingdings" w:hint="default"/>
      </w:rPr>
    </w:lvl>
    <w:lvl w:ilvl="3" w:tplc="04090001" w:tentative="1">
      <w:start w:val="1"/>
      <w:numFmt w:val="bullet"/>
      <w:lvlText w:val=""/>
      <w:lvlJc w:val="left"/>
      <w:pPr>
        <w:ind w:left="1687" w:hanging="360"/>
      </w:pPr>
      <w:rPr>
        <w:rFonts w:ascii="Symbol" w:hAnsi="Symbol" w:hint="default"/>
      </w:rPr>
    </w:lvl>
    <w:lvl w:ilvl="4" w:tplc="04090003" w:tentative="1">
      <w:start w:val="1"/>
      <w:numFmt w:val="bullet"/>
      <w:lvlText w:val="o"/>
      <w:lvlJc w:val="left"/>
      <w:pPr>
        <w:ind w:left="2407" w:hanging="360"/>
      </w:pPr>
      <w:rPr>
        <w:rFonts w:ascii="Courier New" w:hAnsi="Courier New" w:cs="Courier New" w:hint="default"/>
      </w:rPr>
    </w:lvl>
    <w:lvl w:ilvl="5" w:tplc="04090005" w:tentative="1">
      <w:start w:val="1"/>
      <w:numFmt w:val="bullet"/>
      <w:lvlText w:val=""/>
      <w:lvlJc w:val="left"/>
      <w:pPr>
        <w:ind w:left="3127" w:hanging="360"/>
      </w:pPr>
      <w:rPr>
        <w:rFonts w:ascii="Wingdings" w:hAnsi="Wingdings" w:hint="default"/>
      </w:rPr>
    </w:lvl>
    <w:lvl w:ilvl="6" w:tplc="04090001" w:tentative="1">
      <w:start w:val="1"/>
      <w:numFmt w:val="bullet"/>
      <w:lvlText w:val=""/>
      <w:lvlJc w:val="left"/>
      <w:pPr>
        <w:ind w:left="3847" w:hanging="360"/>
      </w:pPr>
      <w:rPr>
        <w:rFonts w:ascii="Symbol" w:hAnsi="Symbol" w:hint="default"/>
      </w:rPr>
    </w:lvl>
    <w:lvl w:ilvl="7" w:tplc="04090003" w:tentative="1">
      <w:start w:val="1"/>
      <w:numFmt w:val="bullet"/>
      <w:lvlText w:val="o"/>
      <w:lvlJc w:val="left"/>
      <w:pPr>
        <w:ind w:left="4567" w:hanging="360"/>
      </w:pPr>
      <w:rPr>
        <w:rFonts w:ascii="Courier New" w:hAnsi="Courier New" w:cs="Courier New" w:hint="default"/>
      </w:rPr>
    </w:lvl>
    <w:lvl w:ilvl="8" w:tplc="04090005" w:tentative="1">
      <w:start w:val="1"/>
      <w:numFmt w:val="bullet"/>
      <w:lvlText w:val=""/>
      <w:lvlJc w:val="left"/>
      <w:pPr>
        <w:ind w:left="5287" w:hanging="360"/>
      </w:pPr>
      <w:rPr>
        <w:rFonts w:ascii="Wingdings" w:hAnsi="Wingdings" w:hint="default"/>
      </w:rPr>
    </w:lvl>
  </w:abstractNum>
  <w:abstractNum w:abstractNumId="14" w15:restartNumberingAfterBreak="0">
    <w:nsid w:val="0F933C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6309AC"/>
    <w:multiLevelType w:val="hybridMultilevel"/>
    <w:tmpl w:val="7340DDD6"/>
    <w:lvl w:ilvl="0" w:tplc="7CC4D8EE">
      <w:start w:val="1"/>
      <w:numFmt w:val="bullet"/>
      <w:pStyle w:val="NoteHeading"/>
      <w:lvlText w:val=""/>
      <w:lvlJc w:val="left"/>
      <w:pPr>
        <w:ind w:left="720" w:hanging="360"/>
      </w:pPr>
      <w:rPr>
        <w:rFonts w:ascii="Symbol" w:hAnsi="Symbol" w:cs="Symbol" w:hint="default"/>
        <w:color w:val="auto"/>
        <w:sz w:val="25"/>
      </w:rPr>
    </w:lvl>
    <w:lvl w:ilvl="1" w:tplc="4B56B484">
      <w:numFmt w:val="bullet"/>
      <w:lvlText w:val="•"/>
      <w:lvlJc w:val="left"/>
      <w:pPr>
        <w:ind w:left="1800" w:hanging="720"/>
      </w:pPr>
      <w:rPr>
        <w:rFonts w:ascii="Arial"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B7F60"/>
    <w:multiLevelType w:val="hybridMultilevel"/>
    <w:tmpl w:val="CC68463A"/>
    <w:lvl w:ilvl="0" w:tplc="DE3E8C8A">
      <w:numFmt w:val="bullet"/>
      <w:lvlText w:val=""/>
      <w:lvlJc w:val="left"/>
      <w:pPr>
        <w:ind w:left="0" w:firstLine="0"/>
      </w:pPr>
      <w:rPr>
        <w:rFonts w:ascii="Wingdings" w:hAnsi="Wingdings" w:cs="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9D5605"/>
    <w:multiLevelType w:val="hybridMultilevel"/>
    <w:tmpl w:val="6DA0141A"/>
    <w:lvl w:ilvl="0" w:tplc="F34074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985644"/>
    <w:multiLevelType w:val="hybridMultilevel"/>
    <w:tmpl w:val="CF6E2702"/>
    <w:lvl w:ilvl="0" w:tplc="40987DE4">
      <w:start w:val="1"/>
      <w:numFmt w:val="decimal"/>
      <w:pStyle w:val="Numbers"/>
      <w:lvlText w:val="%1"/>
      <w:lvlJc w:val="left"/>
      <w:pPr>
        <w:ind w:left="1494" w:hanging="360"/>
      </w:pPr>
      <w:rPr>
        <w:rFonts w:ascii="Roboto Light" w:hAnsi="Roboto Light" w:hint="default"/>
        <w:b w:val="0"/>
        <w:bCs w:val="0"/>
        <w:i w:val="0"/>
        <w:iCs w:val="0"/>
        <w:color w:val="0C2D50"/>
        <w:sz w:val="20"/>
        <w:szCs w:val="21"/>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9" w15:restartNumberingAfterBreak="0">
    <w:nsid w:val="204657C2"/>
    <w:multiLevelType w:val="multilevel"/>
    <w:tmpl w:val="B4FC9DE8"/>
    <w:styleLink w:val="BulletInTable"/>
    <w:lvl w:ilvl="0">
      <w:start w:val="1"/>
      <w:numFmt w:val="bullet"/>
      <w:pStyle w:val="BulletInTableLevel1"/>
      <w:lvlText w:val=""/>
      <w:lvlJc w:val="left"/>
      <w:pPr>
        <w:tabs>
          <w:tab w:val="num" w:pos="340"/>
        </w:tabs>
        <w:ind w:left="340" w:hanging="340"/>
      </w:pPr>
      <w:rPr>
        <w:rFonts w:ascii="Symbol" w:hAnsi="Symbol" w:cs="Times New Roman" w:hint="default"/>
      </w:rPr>
    </w:lvl>
    <w:lvl w:ilvl="1">
      <w:start w:val="1"/>
      <w:numFmt w:val="bullet"/>
      <w:lvlText w:val=""/>
      <w:lvlJc w:val="left"/>
      <w:pPr>
        <w:tabs>
          <w:tab w:val="num" w:pos="680"/>
        </w:tabs>
        <w:ind w:left="680" w:hanging="340"/>
      </w:pPr>
      <w:rPr>
        <w:rFonts w:ascii="Symbol" w:hAnsi="Symbol" w:cs="Courier New" w:hint="default"/>
      </w:rPr>
    </w:lvl>
    <w:lvl w:ilvl="2">
      <w:start w:val="1"/>
      <w:numFmt w:val="bullet"/>
      <w:lvlText w:val=""/>
      <w:lvlJc w:val="left"/>
      <w:pPr>
        <w:tabs>
          <w:tab w:val="num" w:pos="1020"/>
        </w:tabs>
        <w:ind w:left="1020" w:hanging="340"/>
      </w:pPr>
      <w:rPr>
        <w:rFonts w:ascii="Symbol" w:hAnsi="Symbol" w:cs="Times New Roman" w:hint="default"/>
      </w:rPr>
    </w:lvl>
    <w:lvl w:ilvl="3">
      <w:start w:val="1"/>
      <w:numFmt w:val="bullet"/>
      <w:lvlText w:val=""/>
      <w:lvlJc w:val="left"/>
      <w:pPr>
        <w:tabs>
          <w:tab w:val="num" w:pos="1360"/>
        </w:tabs>
        <w:ind w:left="1360" w:hanging="340"/>
      </w:pPr>
      <w:rPr>
        <w:rFonts w:ascii="Symbol" w:hAnsi="Symbol" w:hint="default"/>
      </w:rPr>
    </w:lvl>
    <w:lvl w:ilvl="4">
      <w:start w:val="1"/>
      <w:numFmt w:val="bullet"/>
      <w:lvlText w:val="o"/>
      <w:lvlJc w:val="left"/>
      <w:pPr>
        <w:tabs>
          <w:tab w:val="num" w:pos="1700"/>
        </w:tabs>
        <w:ind w:left="1700" w:hanging="340"/>
      </w:pPr>
      <w:rPr>
        <w:rFonts w:ascii="Courier New" w:hAnsi="Courier New" w:cs="Courier New" w:hint="default"/>
      </w:rPr>
    </w:lvl>
    <w:lvl w:ilvl="5">
      <w:start w:val="1"/>
      <w:numFmt w:val="bullet"/>
      <w:lvlText w:val=""/>
      <w:lvlJc w:val="left"/>
      <w:pPr>
        <w:tabs>
          <w:tab w:val="num" w:pos="2040"/>
        </w:tabs>
        <w:ind w:left="2040" w:hanging="340"/>
      </w:pPr>
      <w:rPr>
        <w:rFonts w:ascii="Wingdings" w:hAnsi="Wingdings"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cs="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20" w15:restartNumberingAfterBreak="0">
    <w:nsid w:val="21DD4BF3"/>
    <w:multiLevelType w:val="hybridMultilevel"/>
    <w:tmpl w:val="FA981B78"/>
    <w:lvl w:ilvl="0" w:tplc="E21CD852">
      <w:start w:val="1"/>
      <w:numFmt w:val="bullet"/>
      <w:lvlText w:val=""/>
      <w:lvlJc w:val="left"/>
      <w:pPr>
        <w:ind w:left="360" w:hanging="360"/>
      </w:pPr>
      <w:rPr>
        <w:rFonts w:ascii="Wingdings" w:hAnsi="Wingdings" w:cs="Wingdings" w:hint="default"/>
        <w:color w:val="222A35" w:themeColor="text2" w:themeShade="8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EB7ED5"/>
    <w:multiLevelType w:val="hybridMultilevel"/>
    <w:tmpl w:val="A1F26768"/>
    <w:lvl w:ilvl="0" w:tplc="55C0F828">
      <w:start w:val="1"/>
      <w:numFmt w:val="bullet"/>
      <w:pStyle w:val="Glassbox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9B69FD"/>
    <w:multiLevelType w:val="hybridMultilevel"/>
    <w:tmpl w:val="D5C47624"/>
    <w:lvl w:ilvl="0" w:tplc="750245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CD6453F"/>
    <w:multiLevelType w:val="hybridMultilevel"/>
    <w:tmpl w:val="EF7AA290"/>
    <w:lvl w:ilvl="0" w:tplc="94005E5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E7749"/>
    <w:multiLevelType w:val="hybridMultilevel"/>
    <w:tmpl w:val="FE34CF20"/>
    <w:lvl w:ilvl="0" w:tplc="630C60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BB7ED1"/>
    <w:multiLevelType w:val="hybridMultilevel"/>
    <w:tmpl w:val="CC6CCC6A"/>
    <w:lvl w:ilvl="0" w:tplc="A81849B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C64A1"/>
    <w:multiLevelType w:val="multilevel"/>
    <w:tmpl w:val="73CE02EE"/>
    <w:lvl w:ilvl="0">
      <w:start w:val="2"/>
      <w:numFmt w:val="decimal"/>
      <w:suff w:val="nothing"/>
      <w:lvlText w:val="Chapter %1"/>
      <w:lvlJc w:val="left"/>
      <w:pPr>
        <w:ind w:left="0" w:firstLine="0"/>
      </w:pPr>
      <w:rPr>
        <w:rFonts w:hint="default"/>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51"/>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upperLetter"/>
      <w:suff w:val="nothing"/>
      <w:lvlText w:val="Appendix %9"/>
      <w:lvlJc w:val="left"/>
      <w:pPr>
        <w:ind w:left="0" w:firstLine="0"/>
      </w:pPr>
      <w:rPr>
        <w:rFonts w:ascii="Futura Md BT" w:hAnsi="Algerian" w:hint="default"/>
        <w:b/>
        <w:i w:val="0"/>
        <w:sz w:val="48"/>
      </w:rPr>
    </w:lvl>
  </w:abstractNum>
  <w:abstractNum w:abstractNumId="27" w15:restartNumberingAfterBreak="0">
    <w:nsid w:val="5BD842A1"/>
    <w:multiLevelType w:val="hybridMultilevel"/>
    <w:tmpl w:val="934AFB16"/>
    <w:lvl w:ilvl="0" w:tplc="EB268DF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7B3B09"/>
    <w:multiLevelType w:val="hybridMultilevel"/>
    <w:tmpl w:val="1E5E7896"/>
    <w:lvl w:ilvl="0" w:tplc="D42C499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D7D23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66B3AA8"/>
    <w:multiLevelType w:val="hybridMultilevel"/>
    <w:tmpl w:val="2DE2A530"/>
    <w:lvl w:ilvl="0" w:tplc="9EBADE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8B12ED"/>
    <w:multiLevelType w:val="hybridMultilevel"/>
    <w:tmpl w:val="6AEC64EE"/>
    <w:lvl w:ilvl="0" w:tplc="BDC237C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BD6F82"/>
    <w:multiLevelType w:val="hybridMultilevel"/>
    <w:tmpl w:val="5EAEC106"/>
    <w:lvl w:ilvl="0" w:tplc="D85E2618">
      <w:start w:val="1"/>
      <w:numFmt w:val="bullet"/>
      <w:lvlText w:val=""/>
      <w:lvlJc w:val="left"/>
      <w:pPr>
        <w:ind w:left="360" w:hanging="360"/>
      </w:pPr>
      <w:rPr>
        <w:rFonts w:ascii="Wingdings" w:hAnsi="Wingdings" w:cs="Wingdings" w:hint="default"/>
        <w:color w:val="222A35" w:themeColor="text2" w:themeShade="80"/>
        <w:szCs w:val="20"/>
      </w:rPr>
    </w:lvl>
    <w:lvl w:ilvl="1" w:tplc="04090003">
      <w:start w:val="1"/>
      <w:numFmt w:val="bullet"/>
      <w:lvlText w:val="o"/>
      <w:lvlJc w:val="left"/>
      <w:pPr>
        <w:ind w:left="247" w:hanging="360"/>
      </w:pPr>
      <w:rPr>
        <w:rFonts w:ascii="Courier New" w:hAnsi="Courier New" w:cs="Courier New" w:hint="default"/>
      </w:rPr>
    </w:lvl>
    <w:lvl w:ilvl="2" w:tplc="04090005">
      <w:start w:val="1"/>
      <w:numFmt w:val="bullet"/>
      <w:lvlText w:val=""/>
      <w:lvlJc w:val="left"/>
      <w:pPr>
        <w:ind w:left="967" w:hanging="360"/>
      </w:pPr>
      <w:rPr>
        <w:rFonts w:ascii="Wingdings" w:hAnsi="Wingdings" w:hint="default"/>
      </w:rPr>
    </w:lvl>
    <w:lvl w:ilvl="3" w:tplc="04090001">
      <w:start w:val="1"/>
      <w:numFmt w:val="bullet"/>
      <w:lvlText w:val=""/>
      <w:lvlJc w:val="left"/>
      <w:pPr>
        <w:ind w:left="1687" w:hanging="360"/>
      </w:pPr>
      <w:rPr>
        <w:rFonts w:ascii="Symbol" w:hAnsi="Symbol" w:hint="default"/>
      </w:rPr>
    </w:lvl>
    <w:lvl w:ilvl="4" w:tplc="04090003">
      <w:start w:val="1"/>
      <w:numFmt w:val="bullet"/>
      <w:lvlText w:val="o"/>
      <w:lvlJc w:val="left"/>
      <w:pPr>
        <w:ind w:left="2407" w:hanging="360"/>
      </w:pPr>
      <w:rPr>
        <w:rFonts w:ascii="Courier New" w:hAnsi="Courier New" w:cs="Courier New" w:hint="default"/>
      </w:rPr>
    </w:lvl>
    <w:lvl w:ilvl="5" w:tplc="04090005">
      <w:start w:val="1"/>
      <w:numFmt w:val="bullet"/>
      <w:lvlText w:val=""/>
      <w:lvlJc w:val="left"/>
      <w:pPr>
        <w:ind w:left="3127" w:hanging="360"/>
      </w:pPr>
      <w:rPr>
        <w:rFonts w:ascii="Wingdings" w:hAnsi="Wingdings" w:hint="default"/>
      </w:rPr>
    </w:lvl>
    <w:lvl w:ilvl="6" w:tplc="04090001" w:tentative="1">
      <w:start w:val="1"/>
      <w:numFmt w:val="bullet"/>
      <w:lvlText w:val=""/>
      <w:lvlJc w:val="left"/>
      <w:pPr>
        <w:ind w:left="3847" w:hanging="360"/>
      </w:pPr>
      <w:rPr>
        <w:rFonts w:ascii="Symbol" w:hAnsi="Symbol" w:hint="default"/>
      </w:rPr>
    </w:lvl>
    <w:lvl w:ilvl="7" w:tplc="04090003" w:tentative="1">
      <w:start w:val="1"/>
      <w:numFmt w:val="bullet"/>
      <w:lvlText w:val="o"/>
      <w:lvlJc w:val="left"/>
      <w:pPr>
        <w:ind w:left="4567" w:hanging="360"/>
      </w:pPr>
      <w:rPr>
        <w:rFonts w:ascii="Courier New" w:hAnsi="Courier New" w:cs="Courier New" w:hint="default"/>
      </w:rPr>
    </w:lvl>
    <w:lvl w:ilvl="8" w:tplc="04090005" w:tentative="1">
      <w:start w:val="1"/>
      <w:numFmt w:val="bullet"/>
      <w:lvlText w:val=""/>
      <w:lvlJc w:val="left"/>
      <w:pPr>
        <w:ind w:left="5287" w:hanging="360"/>
      </w:pPr>
      <w:rPr>
        <w:rFonts w:ascii="Wingdings" w:hAnsi="Wingdings" w:hint="default"/>
      </w:rPr>
    </w:lvl>
  </w:abstractNum>
  <w:abstractNum w:abstractNumId="33" w15:restartNumberingAfterBreak="0">
    <w:nsid w:val="777106EB"/>
    <w:multiLevelType w:val="hybridMultilevel"/>
    <w:tmpl w:val="3EB86FA2"/>
    <w:lvl w:ilvl="0" w:tplc="74E4BC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AB05EC"/>
    <w:multiLevelType w:val="hybridMultilevel"/>
    <w:tmpl w:val="84729654"/>
    <w:lvl w:ilvl="0" w:tplc="6E22849A">
      <w:start w:val="1"/>
      <w:numFmt w:val="bullet"/>
      <w:pStyle w:val="Bullets3"/>
      <w:lvlText w:val=""/>
      <w:lvlJc w:val="left"/>
      <w:pPr>
        <w:ind w:left="2157" w:hanging="360"/>
      </w:pPr>
      <w:rPr>
        <w:rFonts w:ascii="Symbol" w:hAnsi="Symbol" w:cs="Symbol" w:hint="default"/>
        <w:color w:val="4B4D4F"/>
        <w:sz w:val="12"/>
      </w:rPr>
    </w:lvl>
    <w:lvl w:ilvl="1" w:tplc="3370DAE2">
      <w:start w:val="1"/>
      <w:numFmt w:val="bullet"/>
      <w:lvlText w:val="o"/>
      <w:lvlJc w:val="left"/>
      <w:pPr>
        <w:tabs>
          <w:tab w:val="num" w:pos="1440"/>
        </w:tabs>
        <w:ind w:left="1440" w:right="1440" w:hanging="360"/>
      </w:pPr>
      <w:rPr>
        <w:rFonts w:ascii="Courier New" w:hAnsi="Courier New" w:hint="default"/>
      </w:rPr>
    </w:lvl>
    <w:lvl w:ilvl="2" w:tplc="A5065EE4">
      <w:start w:val="1"/>
      <w:numFmt w:val="bullet"/>
      <w:lvlText w:val=""/>
      <w:lvlJc w:val="left"/>
      <w:pPr>
        <w:tabs>
          <w:tab w:val="num" w:pos="2160"/>
        </w:tabs>
        <w:ind w:left="2160" w:right="2160" w:hanging="360"/>
      </w:pPr>
      <w:rPr>
        <w:rFonts w:ascii="Wingdings" w:hAnsi="Wingdings" w:hint="default"/>
      </w:rPr>
    </w:lvl>
    <w:lvl w:ilvl="3" w:tplc="B6A6AAB8">
      <w:start w:val="1"/>
      <w:numFmt w:val="bullet"/>
      <w:lvlText w:val=""/>
      <w:lvlJc w:val="left"/>
      <w:pPr>
        <w:tabs>
          <w:tab w:val="num" w:pos="2880"/>
        </w:tabs>
        <w:ind w:left="2880" w:right="2880" w:hanging="360"/>
      </w:pPr>
      <w:rPr>
        <w:rFonts w:ascii="Symbol" w:hAnsi="Symbol" w:hint="default"/>
      </w:rPr>
    </w:lvl>
    <w:lvl w:ilvl="4" w:tplc="D396A4BE" w:tentative="1">
      <w:start w:val="1"/>
      <w:numFmt w:val="bullet"/>
      <w:lvlText w:val="o"/>
      <w:lvlJc w:val="left"/>
      <w:pPr>
        <w:tabs>
          <w:tab w:val="num" w:pos="3600"/>
        </w:tabs>
        <w:ind w:left="3600" w:right="3600" w:hanging="360"/>
      </w:pPr>
      <w:rPr>
        <w:rFonts w:ascii="Courier New" w:hAnsi="Courier New" w:hint="default"/>
      </w:rPr>
    </w:lvl>
    <w:lvl w:ilvl="5" w:tplc="78A86ABE" w:tentative="1">
      <w:start w:val="1"/>
      <w:numFmt w:val="bullet"/>
      <w:lvlText w:val=""/>
      <w:lvlJc w:val="left"/>
      <w:pPr>
        <w:tabs>
          <w:tab w:val="num" w:pos="4320"/>
        </w:tabs>
        <w:ind w:left="4320" w:right="4320" w:hanging="360"/>
      </w:pPr>
      <w:rPr>
        <w:rFonts w:ascii="Wingdings" w:hAnsi="Wingdings" w:hint="default"/>
      </w:rPr>
    </w:lvl>
    <w:lvl w:ilvl="6" w:tplc="54329886" w:tentative="1">
      <w:start w:val="1"/>
      <w:numFmt w:val="bullet"/>
      <w:lvlText w:val=""/>
      <w:lvlJc w:val="left"/>
      <w:pPr>
        <w:tabs>
          <w:tab w:val="num" w:pos="5040"/>
        </w:tabs>
        <w:ind w:left="5040" w:right="5040" w:hanging="360"/>
      </w:pPr>
      <w:rPr>
        <w:rFonts w:ascii="Symbol" w:hAnsi="Symbol" w:hint="default"/>
      </w:rPr>
    </w:lvl>
    <w:lvl w:ilvl="7" w:tplc="D5968592" w:tentative="1">
      <w:start w:val="1"/>
      <w:numFmt w:val="bullet"/>
      <w:lvlText w:val="o"/>
      <w:lvlJc w:val="left"/>
      <w:pPr>
        <w:tabs>
          <w:tab w:val="num" w:pos="5760"/>
        </w:tabs>
        <w:ind w:left="5760" w:right="5760" w:hanging="360"/>
      </w:pPr>
      <w:rPr>
        <w:rFonts w:ascii="Courier New" w:hAnsi="Courier New" w:hint="default"/>
      </w:rPr>
    </w:lvl>
    <w:lvl w:ilvl="8" w:tplc="92AE8D48"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7EB531D0"/>
    <w:multiLevelType w:val="hybridMultilevel"/>
    <w:tmpl w:val="BA5AA098"/>
    <w:lvl w:ilvl="0" w:tplc="55121EEC">
      <w:start w:val="1"/>
      <w:numFmt w:val="bullet"/>
      <w:pStyle w:val="TableBullets"/>
      <w:lvlText w:val=""/>
      <w:lvlJc w:val="left"/>
      <w:pPr>
        <w:ind w:left="360" w:hanging="360"/>
      </w:pPr>
      <w:rPr>
        <w:rFonts w:ascii="Symbol" w:hAnsi="Symbol" w:hint="default"/>
        <w:color w:val="61E1FF"/>
        <w:sz w:val="16"/>
      </w:rPr>
    </w:lvl>
    <w:lvl w:ilvl="1" w:tplc="9B104522" w:tentative="1">
      <w:start w:val="1"/>
      <w:numFmt w:val="bullet"/>
      <w:lvlText w:val="o"/>
      <w:lvlJc w:val="left"/>
      <w:pPr>
        <w:tabs>
          <w:tab w:val="num" w:pos="360"/>
        </w:tabs>
        <w:ind w:left="360" w:right="360" w:hanging="360"/>
      </w:pPr>
      <w:rPr>
        <w:rFonts w:ascii="Courier New" w:hAnsi="Courier New" w:hint="default"/>
      </w:rPr>
    </w:lvl>
    <w:lvl w:ilvl="2" w:tplc="980227E4" w:tentative="1">
      <w:start w:val="1"/>
      <w:numFmt w:val="bullet"/>
      <w:lvlText w:val=""/>
      <w:lvlJc w:val="left"/>
      <w:pPr>
        <w:tabs>
          <w:tab w:val="num" w:pos="1080"/>
        </w:tabs>
        <w:ind w:left="1080" w:right="1080" w:hanging="360"/>
      </w:pPr>
      <w:rPr>
        <w:rFonts w:ascii="Wingdings" w:hAnsi="Wingdings" w:hint="default"/>
      </w:rPr>
    </w:lvl>
    <w:lvl w:ilvl="3" w:tplc="C00ACF90" w:tentative="1">
      <w:start w:val="1"/>
      <w:numFmt w:val="bullet"/>
      <w:lvlText w:val=""/>
      <w:lvlJc w:val="left"/>
      <w:pPr>
        <w:tabs>
          <w:tab w:val="num" w:pos="1800"/>
        </w:tabs>
        <w:ind w:left="1800" w:right="1800" w:hanging="360"/>
      </w:pPr>
      <w:rPr>
        <w:rFonts w:ascii="Symbol" w:hAnsi="Symbol" w:hint="default"/>
      </w:rPr>
    </w:lvl>
    <w:lvl w:ilvl="4" w:tplc="468CE00C" w:tentative="1">
      <w:start w:val="1"/>
      <w:numFmt w:val="bullet"/>
      <w:lvlText w:val="o"/>
      <w:lvlJc w:val="left"/>
      <w:pPr>
        <w:tabs>
          <w:tab w:val="num" w:pos="2520"/>
        </w:tabs>
        <w:ind w:left="2520" w:right="2520" w:hanging="360"/>
      </w:pPr>
      <w:rPr>
        <w:rFonts w:ascii="Courier New" w:hAnsi="Courier New" w:hint="default"/>
      </w:rPr>
    </w:lvl>
    <w:lvl w:ilvl="5" w:tplc="DDB2AE12" w:tentative="1">
      <w:start w:val="1"/>
      <w:numFmt w:val="bullet"/>
      <w:lvlText w:val=""/>
      <w:lvlJc w:val="left"/>
      <w:pPr>
        <w:tabs>
          <w:tab w:val="num" w:pos="3240"/>
        </w:tabs>
        <w:ind w:left="3240" w:right="3240" w:hanging="360"/>
      </w:pPr>
      <w:rPr>
        <w:rFonts w:ascii="Wingdings" w:hAnsi="Wingdings" w:hint="default"/>
      </w:rPr>
    </w:lvl>
    <w:lvl w:ilvl="6" w:tplc="71A06CD2" w:tentative="1">
      <w:start w:val="1"/>
      <w:numFmt w:val="bullet"/>
      <w:lvlText w:val=""/>
      <w:lvlJc w:val="left"/>
      <w:pPr>
        <w:tabs>
          <w:tab w:val="num" w:pos="3960"/>
        </w:tabs>
        <w:ind w:left="3960" w:right="3960" w:hanging="360"/>
      </w:pPr>
      <w:rPr>
        <w:rFonts w:ascii="Symbol" w:hAnsi="Symbol" w:hint="default"/>
      </w:rPr>
    </w:lvl>
    <w:lvl w:ilvl="7" w:tplc="4BD0C988" w:tentative="1">
      <w:start w:val="1"/>
      <w:numFmt w:val="bullet"/>
      <w:lvlText w:val="o"/>
      <w:lvlJc w:val="left"/>
      <w:pPr>
        <w:tabs>
          <w:tab w:val="num" w:pos="4680"/>
        </w:tabs>
        <w:ind w:left="4680" w:right="4680" w:hanging="360"/>
      </w:pPr>
      <w:rPr>
        <w:rFonts w:ascii="Courier New" w:hAnsi="Courier New" w:hint="default"/>
      </w:rPr>
    </w:lvl>
    <w:lvl w:ilvl="8" w:tplc="1206EC4C" w:tentative="1">
      <w:start w:val="1"/>
      <w:numFmt w:val="bullet"/>
      <w:lvlText w:val=""/>
      <w:lvlJc w:val="left"/>
      <w:pPr>
        <w:tabs>
          <w:tab w:val="num" w:pos="5400"/>
        </w:tabs>
        <w:ind w:left="5400" w:right="5400" w:hanging="360"/>
      </w:pPr>
      <w:rPr>
        <w:rFonts w:ascii="Wingdings" w:hAnsi="Wingdings" w:hint="default"/>
      </w:rPr>
    </w:lvl>
  </w:abstractNum>
  <w:abstractNum w:abstractNumId="36" w15:restartNumberingAfterBreak="0">
    <w:nsid w:val="7F745A61"/>
    <w:multiLevelType w:val="hybridMultilevel"/>
    <w:tmpl w:val="6DE2F274"/>
    <w:lvl w:ilvl="0" w:tplc="A184DA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5"/>
  </w:num>
  <w:num w:numId="3">
    <w:abstractNumId w:val="34"/>
  </w:num>
  <w:num w:numId="4">
    <w:abstractNumId w:val="15"/>
  </w:num>
  <w:num w:numId="5">
    <w:abstractNumId w:val="19"/>
  </w:num>
  <w:num w:numId="6">
    <w:abstractNumId w:val="2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8"/>
  </w:num>
  <w:num w:numId="19">
    <w:abstractNumId w:val="10"/>
    <w:lvlOverride w:ilvl="0">
      <w:lvl w:ilvl="0">
        <w:numFmt w:val="bullet"/>
        <w:lvlText w:val=""/>
        <w:legacy w:legacy="1" w:legacySpace="0" w:legacyIndent="0"/>
        <w:lvlJc w:val="left"/>
        <w:rPr>
          <w:rFonts w:ascii="Symbol" w:hAnsi="Symbol" w:hint="default"/>
        </w:rPr>
      </w:lvl>
    </w:lvlOverride>
  </w:num>
  <w:num w:numId="20">
    <w:abstractNumId w:val="36"/>
  </w:num>
  <w:num w:numId="21">
    <w:abstractNumId w:val="23"/>
  </w:num>
  <w:num w:numId="22">
    <w:abstractNumId w:val="12"/>
  </w:num>
  <w:num w:numId="23">
    <w:abstractNumId w:val="30"/>
  </w:num>
  <w:num w:numId="24">
    <w:abstractNumId w:val="13"/>
  </w:num>
  <w:num w:numId="25">
    <w:abstractNumId w:val="14"/>
  </w:num>
  <w:num w:numId="26">
    <w:abstractNumId w:val="28"/>
  </w:num>
  <w:num w:numId="27">
    <w:abstractNumId w:val="27"/>
  </w:num>
  <w:num w:numId="28">
    <w:abstractNumId w:val="22"/>
  </w:num>
  <w:num w:numId="29">
    <w:abstractNumId w:val="24"/>
  </w:num>
  <w:num w:numId="30">
    <w:abstractNumId w:val="31"/>
  </w:num>
  <w:num w:numId="31">
    <w:abstractNumId w:val="33"/>
  </w:num>
  <w:num w:numId="32">
    <w:abstractNumId w:val="25"/>
  </w:num>
  <w:num w:numId="33">
    <w:abstractNumId w:val="17"/>
  </w:num>
  <w:num w:numId="34">
    <w:abstractNumId w:val="16"/>
  </w:num>
  <w:num w:numId="35">
    <w:abstractNumId w:val="29"/>
  </w:num>
  <w:num w:numId="36">
    <w:abstractNumId w:val="32"/>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4F48A0D-5938-4A7E-9E70-C52BB7DF5960}"/>
    <w:docVar w:name="dgnword-eventsink" w:val="328992352"/>
  </w:docVars>
  <w:rsids>
    <w:rsidRoot w:val="0076030F"/>
    <w:rsid w:val="0000235B"/>
    <w:rsid w:val="00005719"/>
    <w:rsid w:val="00005BD1"/>
    <w:rsid w:val="000076BF"/>
    <w:rsid w:val="0001071A"/>
    <w:rsid w:val="00010CBA"/>
    <w:rsid w:val="00014666"/>
    <w:rsid w:val="0001491E"/>
    <w:rsid w:val="00014DB5"/>
    <w:rsid w:val="00017EFB"/>
    <w:rsid w:val="00023E06"/>
    <w:rsid w:val="00023FF9"/>
    <w:rsid w:val="000258BE"/>
    <w:rsid w:val="00026ECF"/>
    <w:rsid w:val="0003042E"/>
    <w:rsid w:val="0003097D"/>
    <w:rsid w:val="00030DFA"/>
    <w:rsid w:val="00034B6C"/>
    <w:rsid w:val="000370A4"/>
    <w:rsid w:val="00037BF7"/>
    <w:rsid w:val="00041170"/>
    <w:rsid w:val="0004784A"/>
    <w:rsid w:val="00050D84"/>
    <w:rsid w:val="00050F2B"/>
    <w:rsid w:val="000524E8"/>
    <w:rsid w:val="00053B46"/>
    <w:rsid w:val="00054C54"/>
    <w:rsid w:val="00055402"/>
    <w:rsid w:val="00056182"/>
    <w:rsid w:val="00060FE0"/>
    <w:rsid w:val="00061BBE"/>
    <w:rsid w:val="00063B37"/>
    <w:rsid w:val="00064ED0"/>
    <w:rsid w:val="00065BCD"/>
    <w:rsid w:val="0008210A"/>
    <w:rsid w:val="00082CB0"/>
    <w:rsid w:val="00082CDB"/>
    <w:rsid w:val="00090454"/>
    <w:rsid w:val="00092242"/>
    <w:rsid w:val="00092451"/>
    <w:rsid w:val="00092D08"/>
    <w:rsid w:val="00094F7E"/>
    <w:rsid w:val="000969C5"/>
    <w:rsid w:val="000976C0"/>
    <w:rsid w:val="000A304C"/>
    <w:rsid w:val="000A4619"/>
    <w:rsid w:val="000A545D"/>
    <w:rsid w:val="000A6566"/>
    <w:rsid w:val="000C213A"/>
    <w:rsid w:val="000C3111"/>
    <w:rsid w:val="000C3D54"/>
    <w:rsid w:val="000C5A5C"/>
    <w:rsid w:val="000C6831"/>
    <w:rsid w:val="000D341C"/>
    <w:rsid w:val="000D3BC0"/>
    <w:rsid w:val="000D3E8B"/>
    <w:rsid w:val="000D4D08"/>
    <w:rsid w:val="000E4E75"/>
    <w:rsid w:val="000E64D0"/>
    <w:rsid w:val="000F138A"/>
    <w:rsid w:val="000F299A"/>
    <w:rsid w:val="000F5BBC"/>
    <w:rsid w:val="000F6AE4"/>
    <w:rsid w:val="0010625C"/>
    <w:rsid w:val="001104EA"/>
    <w:rsid w:val="0011093C"/>
    <w:rsid w:val="00115D7F"/>
    <w:rsid w:val="00121BC7"/>
    <w:rsid w:val="001234D6"/>
    <w:rsid w:val="001301D6"/>
    <w:rsid w:val="00137AD1"/>
    <w:rsid w:val="0014015B"/>
    <w:rsid w:val="00142341"/>
    <w:rsid w:val="001436E7"/>
    <w:rsid w:val="00146755"/>
    <w:rsid w:val="001478A8"/>
    <w:rsid w:val="00151AA0"/>
    <w:rsid w:val="00151DD6"/>
    <w:rsid w:val="0015306B"/>
    <w:rsid w:val="00153CFC"/>
    <w:rsid w:val="001544B0"/>
    <w:rsid w:val="00154B8F"/>
    <w:rsid w:val="001624F9"/>
    <w:rsid w:val="0016479B"/>
    <w:rsid w:val="00165353"/>
    <w:rsid w:val="00173288"/>
    <w:rsid w:val="001757F6"/>
    <w:rsid w:val="00175C99"/>
    <w:rsid w:val="0017684C"/>
    <w:rsid w:val="0018072D"/>
    <w:rsid w:val="00180E06"/>
    <w:rsid w:val="00180F0B"/>
    <w:rsid w:val="00184575"/>
    <w:rsid w:val="00184613"/>
    <w:rsid w:val="001849D2"/>
    <w:rsid w:val="001879CB"/>
    <w:rsid w:val="00195DD8"/>
    <w:rsid w:val="0019657B"/>
    <w:rsid w:val="00197730"/>
    <w:rsid w:val="001A00DA"/>
    <w:rsid w:val="001A2B78"/>
    <w:rsid w:val="001A48A4"/>
    <w:rsid w:val="001A5ABF"/>
    <w:rsid w:val="001B1989"/>
    <w:rsid w:val="001B38AB"/>
    <w:rsid w:val="001B4E68"/>
    <w:rsid w:val="001B63FF"/>
    <w:rsid w:val="001C043E"/>
    <w:rsid w:val="001C3767"/>
    <w:rsid w:val="001D1379"/>
    <w:rsid w:val="001D167B"/>
    <w:rsid w:val="001E0EDA"/>
    <w:rsid w:val="001E1E61"/>
    <w:rsid w:val="001E2D44"/>
    <w:rsid w:val="001E4B5B"/>
    <w:rsid w:val="001E78D8"/>
    <w:rsid w:val="001E7F85"/>
    <w:rsid w:val="001F1D97"/>
    <w:rsid w:val="002032D9"/>
    <w:rsid w:val="00203BA1"/>
    <w:rsid w:val="00206591"/>
    <w:rsid w:val="00206EC4"/>
    <w:rsid w:val="002103DE"/>
    <w:rsid w:val="002115FD"/>
    <w:rsid w:val="0021755C"/>
    <w:rsid w:val="00217ED7"/>
    <w:rsid w:val="00222623"/>
    <w:rsid w:val="00230B1D"/>
    <w:rsid w:val="00230B71"/>
    <w:rsid w:val="002359C1"/>
    <w:rsid w:val="00236D05"/>
    <w:rsid w:val="0024120D"/>
    <w:rsid w:val="00242A1A"/>
    <w:rsid w:val="00242E2A"/>
    <w:rsid w:val="002436C1"/>
    <w:rsid w:val="002438CF"/>
    <w:rsid w:val="002438D7"/>
    <w:rsid w:val="002458AF"/>
    <w:rsid w:val="00250AB9"/>
    <w:rsid w:val="0025144B"/>
    <w:rsid w:val="00252696"/>
    <w:rsid w:val="00252E0D"/>
    <w:rsid w:val="00254BC4"/>
    <w:rsid w:val="00256F59"/>
    <w:rsid w:val="00257CE7"/>
    <w:rsid w:val="00261472"/>
    <w:rsid w:val="00263E65"/>
    <w:rsid w:val="002754B1"/>
    <w:rsid w:val="00275EB6"/>
    <w:rsid w:val="002774FB"/>
    <w:rsid w:val="002808BE"/>
    <w:rsid w:val="00283AC2"/>
    <w:rsid w:val="0028476F"/>
    <w:rsid w:val="00285030"/>
    <w:rsid w:val="00287E30"/>
    <w:rsid w:val="002A2383"/>
    <w:rsid w:val="002A417B"/>
    <w:rsid w:val="002A476C"/>
    <w:rsid w:val="002A4BDB"/>
    <w:rsid w:val="002A5549"/>
    <w:rsid w:val="002A5CBE"/>
    <w:rsid w:val="002A6D8C"/>
    <w:rsid w:val="002A736B"/>
    <w:rsid w:val="002B1AD5"/>
    <w:rsid w:val="002B226E"/>
    <w:rsid w:val="002B3378"/>
    <w:rsid w:val="002B3501"/>
    <w:rsid w:val="002B7003"/>
    <w:rsid w:val="002B7D35"/>
    <w:rsid w:val="002C06D3"/>
    <w:rsid w:val="002C1954"/>
    <w:rsid w:val="002C5427"/>
    <w:rsid w:val="002C7252"/>
    <w:rsid w:val="002D0D42"/>
    <w:rsid w:val="002E6136"/>
    <w:rsid w:val="002F0570"/>
    <w:rsid w:val="002F328D"/>
    <w:rsid w:val="002F3345"/>
    <w:rsid w:val="002F3BBD"/>
    <w:rsid w:val="002F65AE"/>
    <w:rsid w:val="002F6FFE"/>
    <w:rsid w:val="002F776C"/>
    <w:rsid w:val="002F7949"/>
    <w:rsid w:val="00300BFF"/>
    <w:rsid w:val="00302D88"/>
    <w:rsid w:val="00304EE8"/>
    <w:rsid w:val="003058E2"/>
    <w:rsid w:val="003058F4"/>
    <w:rsid w:val="00311E92"/>
    <w:rsid w:val="003122A3"/>
    <w:rsid w:val="00312808"/>
    <w:rsid w:val="00312CE4"/>
    <w:rsid w:val="003146D2"/>
    <w:rsid w:val="00316F53"/>
    <w:rsid w:val="00333F2F"/>
    <w:rsid w:val="00337E46"/>
    <w:rsid w:val="00340EF1"/>
    <w:rsid w:val="00342112"/>
    <w:rsid w:val="0035428C"/>
    <w:rsid w:val="003550F2"/>
    <w:rsid w:val="00355293"/>
    <w:rsid w:val="0035539A"/>
    <w:rsid w:val="00363A9E"/>
    <w:rsid w:val="00366F3C"/>
    <w:rsid w:val="00367A9F"/>
    <w:rsid w:val="00367E95"/>
    <w:rsid w:val="003733E7"/>
    <w:rsid w:val="00373577"/>
    <w:rsid w:val="003759A5"/>
    <w:rsid w:val="0038658F"/>
    <w:rsid w:val="00390231"/>
    <w:rsid w:val="003932A7"/>
    <w:rsid w:val="00394FA7"/>
    <w:rsid w:val="0039593A"/>
    <w:rsid w:val="0039730B"/>
    <w:rsid w:val="003A2B58"/>
    <w:rsid w:val="003A32AC"/>
    <w:rsid w:val="003A50BB"/>
    <w:rsid w:val="003A73EE"/>
    <w:rsid w:val="003B0AD5"/>
    <w:rsid w:val="003B0B18"/>
    <w:rsid w:val="003B3843"/>
    <w:rsid w:val="003B4252"/>
    <w:rsid w:val="003B79CE"/>
    <w:rsid w:val="003B7C78"/>
    <w:rsid w:val="003C07F9"/>
    <w:rsid w:val="003C1116"/>
    <w:rsid w:val="003C1737"/>
    <w:rsid w:val="003C3ECB"/>
    <w:rsid w:val="003C5567"/>
    <w:rsid w:val="003C7B9B"/>
    <w:rsid w:val="003D0BA4"/>
    <w:rsid w:val="003D1E6B"/>
    <w:rsid w:val="003D25CF"/>
    <w:rsid w:val="003E0FBD"/>
    <w:rsid w:val="003E2460"/>
    <w:rsid w:val="003E3D3A"/>
    <w:rsid w:val="003E4355"/>
    <w:rsid w:val="003F1DAB"/>
    <w:rsid w:val="003F1ED7"/>
    <w:rsid w:val="003F27E2"/>
    <w:rsid w:val="003F2F91"/>
    <w:rsid w:val="00402383"/>
    <w:rsid w:val="004033CE"/>
    <w:rsid w:val="00405CBA"/>
    <w:rsid w:val="00405D74"/>
    <w:rsid w:val="004065BC"/>
    <w:rsid w:val="00407602"/>
    <w:rsid w:val="00410789"/>
    <w:rsid w:val="004130D4"/>
    <w:rsid w:val="004134B5"/>
    <w:rsid w:val="00414A18"/>
    <w:rsid w:val="0041630E"/>
    <w:rsid w:val="004166B7"/>
    <w:rsid w:val="004211BE"/>
    <w:rsid w:val="00422F25"/>
    <w:rsid w:val="00423104"/>
    <w:rsid w:val="004240D4"/>
    <w:rsid w:val="004241F3"/>
    <w:rsid w:val="00424C2B"/>
    <w:rsid w:val="0042572A"/>
    <w:rsid w:val="00426B9A"/>
    <w:rsid w:val="004330C0"/>
    <w:rsid w:val="00433268"/>
    <w:rsid w:val="00434121"/>
    <w:rsid w:val="00434E82"/>
    <w:rsid w:val="004367B1"/>
    <w:rsid w:val="004402B9"/>
    <w:rsid w:val="004450F5"/>
    <w:rsid w:val="00446837"/>
    <w:rsid w:val="00450B1F"/>
    <w:rsid w:val="00451115"/>
    <w:rsid w:val="004517DC"/>
    <w:rsid w:val="00452BD4"/>
    <w:rsid w:val="00452FB0"/>
    <w:rsid w:val="0045385D"/>
    <w:rsid w:val="00453EE6"/>
    <w:rsid w:val="00454F43"/>
    <w:rsid w:val="00457FB0"/>
    <w:rsid w:val="00462EDE"/>
    <w:rsid w:val="00462FCD"/>
    <w:rsid w:val="00463103"/>
    <w:rsid w:val="00463271"/>
    <w:rsid w:val="00475768"/>
    <w:rsid w:val="00475D67"/>
    <w:rsid w:val="0048118F"/>
    <w:rsid w:val="00481A89"/>
    <w:rsid w:val="00484B7C"/>
    <w:rsid w:val="00485674"/>
    <w:rsid w:val="00485B61"/>
    <w:rsid w:val="00487255"/>
    <w:rsid w:val="00493672"/>
    <w:rsid w:val="004939D4"/>
    <w:rsid w:val="004A2A06"/>
    <w:rsid w:val="004A60FD"/>
    <w:rsid w:val="004B0009"/>
    <w:rsid w:val="004B396C"/>
    <w:rsid w:val="004B4D4B"/>
    <w:rsid w:val="004B6A4E"/>
    <w:rsid w:val="004C25D7"/>
    <w:rsid w:val="004C2610"/>
    <w:rsid w:val="004C2DB5"/>
    <w:rsid w:val="004C319F"/>
    <w:rsid w:val="004C462D"/>
    <w:rsid w:val="004C46EE"/>
    <w:rsid w:val="004C5E14"/>
    <w:rsid w:val="004D2A16"/>
    <w:rsid w:val="004D2C4B"/>
    <w:rsid w:val="004D4647"/>
    <w:rsid w:val="004E0A5C"/>
    <w:rsid w:val="004E5D18"/>
    <w:rsid w:val="004E6656"/>
    <w:rsid w:val="004E7D87"/>
    <w:rsid w:val="004F1779"/>
    <w:rsid w:val="004F30B5"/>
    <w:rsid w:val="004F5076"/>
    <w:rsid w:val="00500BC0"/>
    <w:rsid w:val="00501342"/>
    <w:rsid w:val="00503A3D"/>
    <w:rsid w:val="0050606D"/>
    <w:rsid w:val="005064F5"/>
    <w:rsid w:val="00507547"/>
    <w:rsid w:val="005140E4"/>
    <w:rsid w:val="00515DE4"/>
    <w:rsid w:val="00515F3A"/>
    <w:rsid w:val="00520A0D"/>
    <w:rsid w:val="00524218"/>
    <w:rsid w:val="00525DA4"/>
    <w:rsid w:val="00532F9F"/>
    <w:rsid w:val="00535789"/>
    <w:rsid w:val="00537F1B"/>
    <w:rsid w:val="00540991"/>
    <w:rsid w:val="00542C48"/>
    <w:rsid w:val="00542CB5"/>
    <w:rsid w:val="00543458"/>
    <w:rsid w:val="00545C13"/>
    <w:rsid w:val="00552747"/>
    <w:rsid w:val="00552893"/>
    <w:rsid w:val="00552DBE"/>
    <w:rsid w:val="00562027"/>
    <w:rsid w:val="005627B3"/>
    <w:rsid w:val="00564760"/>
    <w:rsid w:val="00564A42"/>
    <w:rsid w:val="00564F47"/>
    <w:rsid w:val="00570E72"/>
    <w:rsid w:val="005710BA"/>
    <w:rsid w:val="005743D1"/>
    <w:rsid w:val="0057752D"/>
    <w:rsid w:val="00577DA8"/>
    <w:rsid w:val="00587134"/>
    <w:rsid w:val="0059427C"/>
    <w:rsid w:val="00597122"/>
    <w:rsid w:val="005A08BD"/>
    <w:rsid w:val="005A0A67"/>
    <w:rsid w:val="005A1896"/>
    <w:rsid w:val="005A1A30"/>
    <w:rsid w:val="005A2EE9"/>
    <w:rsid w:val="005A30D3"/>
    <w:rsid w:val="005A35CC"/>
    <w:rsid w:val="005A5AA8"/>
    <w:rsid w:val="005A5D5B"/>
    <w:rsid w:val="005A74CC"/>
    <w:rsid w:val="005B111B"/>
    <w:rsid w:val="005B5830"/>
    <w:rsid w:val="005C1881"/>
    <w:rsid w:val="005C217E"/>
    <w:rsid w:val="005C2CBE"/>
    <w:rsid w:val="005C473C"/>
    <w:rsid w:val="005D160C"/>
    <w:rsid w:val="005D2841"/>
    <w:rsid w:val="005D4B72"/>
    <w:rsid w:val="005D57B2"/>
    <w:rsid w:val="005D5D06"/>
    <w:rsid w:val="005E171A"/>
    <w:rsid w:val="005E3FAA"/>
    <w:rsid w:val="005E6B5E"/>
    <w:rsid w:val="005F3596"/>
    <w:rsid w:val="005F54D0"/>
    <w:rsid w:val="005F7755"/>
    <w:rsid w:val="005F7A84"/>
    <w:rsid w:val="00607622"/>
    <w:rsid w:val="006154CB"/>
    <w:rsid w:val="00617263"/>
    <w:rsid w:val="00617389"/>
    <w:rsid w:val="00617B2B"/>
    <w:rsid w:val="0062219E"/>
    <w:rsid w:val="00624F42"/>
    <w:rsid w:val="0063001D"/>
    <w:rsid w:val="006311F9"/>
    <w:rsid w:val="0064093C"/>
    <w:rsid w:val="00647B3C"/>
    <w:rsid w:val="006505B7"/>
    <w:rsid w:val="0065146F"/>
    <w:rsid w:val="006520D3"/>
    <w:rsid w:val="00652987"/>
    <w:rsid w:val="0065468C"/>
    <w:rsid w:val="00660A16"/>
    <w:rsid w:val="0066132B"/>
    <w:rsid w:val="00665182"/>
    <w:rsid w:val="00665952"/>
    <w:rsid w:val="0066764F"/>
    <w:rsid w:val="00672A24"/>
    <w:rsid w:val="00674256"/>
    <w:rsid w:val="006752A4"/>
    <w:rsid w:val="00675DD3"/>
    <w:rsid w:val="006817B2"/>
    <w:rsid w:val="00682075"/>
    <w:rsid w:val="006821CF"/>
    <w:rsid w:val="0068222D"/>
    <w:rsid w:val="0068651F"/>
    <w:rsid w:val="00686E6F"/>
    <w:rsid w:val="006905B7"/>
    <w:rsid w:val="006930BB"/>
    <w:rsid w:val="00696810"/>
    <w:rsid w:val="006A0B2A"/>
    <w:rsid w:val="006A2C08"/>
    <w:rsid w:val="006A3692"/>
    <w:rsid w:val="006A3BA6"/>
    <w:rsid w:val="006A3DD9"/>
    <w:rsid w:val="006A4F14"/>
    <w:rsid w:val="006A569D"/>
    <w:rsid w:val="006A7B82"/>
    <w:rsid w:val="006B0F69"/>
    <w:rsid w:val="006B1192"/>
    <w:rsid w:val="006B1A9C"/>
    <w:rsid w:val="006C0100"/>
    <w:rsid w:val="006C0CE0"/>
    <w:rsid w:val="006C12E1"/>
    <w:rsid w:val="006C3014"/>
    <w:rsid w:val="006C6788"/>
    <w:rsid w:val="006D0942"/>
    <w:rsid w:val="006D2EC1"/>
    <w:rsid w:val="006D3901"/>
    <w:rsid w:val="006D4340"/>
    <w:rsid w:val="006D440B"/>
    <w:rsid w:val="006D481E"/>
    <w:rsid w:val="006D522D"/>
    <w:rsid w:val="006D5685"/>
    <w:rsid w:val="006D5B65"/>
    <w:rsid w:val="006D6154"/>
    <w:rsid w:val="006E0A25"/>
    <w:rsid w:val="006E296A"/>
    <w:rsid w:val="006E3153"/>
    <w:rsid w:val="006E3574"/>
    <w:rsid w:val="006E37FE"/>
    <w:rsid w:val="006E41EC"/>
    <w:rsid w:val="006E4B66"/>
    <w:rsid w:val="006E6CF7"/>
    <w:rsid w:val="006F24CD"/>
    <w:rsid w:val="006F32C2"/>
    <w:rsid w:val="006F62A9"/>
    <w:rsid w:val="00700F80"/>
    <w:rsid w:val="00701D70"/>
    <w:rsid w:val="007025A3"/>
    <w:rsid w:val="00703A9B"/>
    <w:rsid w:val="00704D25"/>
    <w:rsid w:val="00705193"/>
    <w:rsid w:val="00706329"/>
    <w:rsid w:val="00710DF3"/>
    <w:rsid w:val="007117DF"/>
    <w:rsid w:val="0071646D"/>
    <w:rsid w:val="00722763"/>
    <w:rsid w:val="00724049"/>
    <w:rsid w:val="00724996"/>
    <w:rsid w:val="007251EF"/>
    <w:rsid w:val="00731DBA"/>
    <w:rsid w:val="007356F0"/>
    <w:rsid w:val="007401B4"/>
    <w:rsid w:val="00740C4F"/>
    <w:rsid w:val="0074386B"/>
    <w:rsid w:val="00744EAF"/>
    <w:rsid w:val="0075139B"/>
    <w:rsid w:val="00751F45"/>
    <w:rsid w:val="0075312B"/>
    <w:rsid w:val="00754548"/>
    <w:rsid w:val="007575F9"/>
    <w:rsid w:val="00760137"/>
    <w:rsid w:val="0076030F"/>
    <w:rsid w:val="00760AB8"/>
    <w:rsid w:val="00763A65"/>
    <w:rsid w:val="00765F60"/>
    <w:rsid w:val="00767D44"/>
    <w:rsid w:val="007709A7"/>
    <w:rsid w:val="00774445"/>
    <w:rsid w:val="00774D95"/>
    <w:rsid w:val="00774FE9"/>
    <w:rsid w:val="00780A99"/>
    <w:rsid w:val="0078717B"/>
    <w:rsid w:val="0079187C"/>
    <w:rsid w:val="00791999"/>
    <w:rsid w:val="00793091"/>
    <w:rsid w:val="007A2191"/>
    <w:rsid w:val="007A447D"/>
    <w:rsid w:val="007A5A2F"/>
    <w:rsid w:val="007A726B"/>
    <w:rsid w:val="007B10C8"/>
    <w:rsid w:val="007B15C6"/>
    <w:rsid w:val="007B35E5"/>
    <w:rsid w:val="007B6E43"/>
    <w:rsid w:val="007B7DDC"/>
    <w:rsid w:val="007B7DEA"/>
    <w:rsid w:val="007C0AC0"/>
    <w:rsid w:val="007C0D9C"/>
    <w:rsid w:val="007C1648"/>
    <w:rsid w:val="007C33A8"/>
    <w:rsid w:val="007D76E9"/>
    <w:rsid w:val="007E46E6"/>
    <w:rsid w:val="007E4BA8"/>
    <w:rsid w:val="007E541F"/>
    <w:rsid w:val="007F0D7F"/>
    <w:rsid w:val="007F35A7"/>
    <w:rsid w:val="007F6174"/>
    <w:rsid w:val="007F78F1"/>
    <w:rsid w:val="00802DE7"/>
    <w:rsid w:val="0080701D"/>
    <w:rsid w:val="0081539D"/>
    <w:rsid w:val="0081645F"/>
    <w:rsid w:val="00822ABF"/>
    <w:rsid w:val="008250CB"/>
    <w:rsid w:val="008306A9"/>
    <w:rsid w:val="00833ABE"/>
    <w:rsid w:val="00837395"/>
    <w:rsid w:val="00841F92"/>
    <w:rsid w:val="008432F1"/>
    <w:rsid w:val="00843EE8"/>
    <w:rsid w:val="008440FF"/>
    <w:rsid w:val="00845E7E"/>
    <w:rsid w:val="0085210B"/>
    <w:rsid w:val="00856D0F"/>
    <w:rsid w:val="00861B0D"/>
    <w:rsid w:val="00863CE0"/>
    <w:rsid w:val="00872774"/>
    <w:rsid w:val="00873281"/>
    <w:rsid w:val="0087447B"/>
    <w:rsid w:val="008771ED"/>
    <w:rsid w:val="00882C18"/>
    <w:rsid w:val="00882E6F"/>
    <w:rsid w:val="00885293"/>
    <w:rsid w:val="00891248"/>
    <w:rsid w:val="008A0681"/>
    <w:rsid w:val="008A7B1B"/>
    <w:rsid w:val="008B622F"/>
    <w:rsid w:val="008C0F06"/>
    <w:rsid w:val="008C53A8"/>
    <w:rsid w:val="008D0A8D"/>
    <w:rsid w:val="008D51CC"/>
    <w:rsid w:val="008D628C"/>
    <w:rsid w:val="008E1C27"/>
    <w:rsid w:val="008E5F12"/>
    <w:rsid w:val="008F08A2"/>
    <w:rsid w:val="008F2692"/>
    <w:rsid w:val="00901B2A"/>
    <w:rsid w:val="00901F87"/>
    <w:rsid w:val="00901FBD"/>
    <w:rsid w:val="009041F3"/>
    <w:rsid w:val="00911C86"/>
    <w:rsid w:val="009121D2"/>
    <w:rsid w:val="00916939"/>
    <w:rsid w:val="00923964"/>
    <w:rsid w:val="009256BE"/>
    <w:rsid w:val="00926C04"/>
    <w:rsid w:val="00930467"/>
    <w:rsid w:val="00931E08"/>
    <w:rsid w:val="0093242B"/>
    <w:rsid w:val="009358D3"/>
    <w:rsid w:val="00935C84"/>
    <w:rsid w:val="00936323"/>
    <w:rsid w:val="00941831"/>
    <w:rsid w:val="00941F62"/>
    <w:rsid w:val="009433DD"/>
    <w:rsid w:val="009440BB"/>
    <w:rsid w:val="00945072"/>
    <w:rsid w:val="009470A4"/>
    <w:rsid w:val="00953A7D"/>
    <w:rsid w:val="00953BCB"/>
    <w:rsid w:val="00954AF3"/>
    <w:rsid w:val="00957705"/>
    <w:rsid w:val="00960F12"/>
    <w:rsid w:val="00963334"/>
    <w:rsid w:val="00963C54"/>
    <w:rsid w:val="00964B6D"/>
    <w:rsid w:val="009658F8"/>
    <w:rsid w:val="009675CB"/>
    <w:rsid w:val="0097093C"/>
    <w:rsid w:val="00971041"/>
    <w:rsid w:val="00973C13"/>
    <w:rsid w:val="00975B8C"/>
    <w:rsid w:val="00980CC6"/>
    <w:rsid w:val="0098198E"/>
    <w:rsid w:val="00982E8D"/>
    <w:rsid w:val="00984998"/>
    <w:rsid w:val="009854C9"/>
    <w:rsid w:val="009860BD"/>
    <w:rsid w:val="0098611C"/>
    <w:rsid w:val="00991E99"/>
    <w:rsid w:val="0099273F"/>
    <w:rsid w:val="0099367D"/>
    <w:rsid w:val="009976B3"/>
    <w:rsid w:val="0099782E"/>
    <w:rsid w:val="009A1A16"/>
    <w:rsid w:val="009A6BDE"/>
    <w:rsid w:val="009A7296"/>
    <w:rsid w:val="009B1E79"/>
    <w:rsid w:val="009B27AD"/>
    <w:rsid w:val="009B2E8B"/>
    <w:rsid w:val="009B35C5"/>
    <w:rsid w:val="009B39BB"/>
    <w:rsid w:val="009B64EB"/>
    <w:rsid w:val="009B6F49"/>
    <w:rsid w:val="009C00D8"/>
    <w:rsid w:val="009C37E0"/>
    <w:rsid w:val="009C40E1"/>
    <w:rsid w:val="009C6071"/>
    <w:rsid w:val="009C74E4"/>
    <w:rsid w:val="009D3089"/>
    <w:rsid w:val="009D394B"/>
    <w:rsid w:val="009D5B7E"/>
    <w:rsid w:val="009D6256"/>
    <w:rsid w:val="009D7C4D"/>
    <w:rsid w:val="009E050C"/>
    <w:rsid w:val="009E156D"/>
    <w:rsid w:val="009E2185"/>
    <w:rsid w:val="009E4B71"/>
    <w:rsid w:val="009F1925"/>
    <w:rsid w:val="009F1D1C"/>
    <w:rsid w:val="009F264A"/>
    <w:rsid w:val="009F5C67"/>
    <w:rsid w:val="009F7DD3"/>
    <w:rsid w:val="00A0037A"/>
    <w:rsid w:val="00A0579B"/>
    <w:rsid w:val="00A05C33"/>
    <w:rsid w:val="00A06D2C"/>
    <w:rsid w:val="00A07F17"/>
    <w:rsid w:val="00A11444"/>
    <w:rsid w:val="00A11D29"/>
    <w:rsid w:val="00A25C7E"/>
    <w:rsid w:val="00A26A72"/>
    <w:rsid w:val="00A32226"/>
    <w:rsid w:val="00A32F1C"/>
    <w:rsid w:val="00A374DF"/>
    <w:rsid w:val="00A37FF3"/>
    <w:rsid w:val="00A404E1"/>
    <w:rsid w:val="00A516C3"/>
    <w:rsid w:val="00A560A3"/>
    <w:rsid w:val="00A567AF"/>
    <w:rsid w:val="00A60171"/>
    <w:rsid w:val="00A61EC3"/>
    <w:rsid w:val="00A61F4A"/>
    <w:rsid w:val="00A63358"/>
    <w:rsid w:val="00A63626"/>
    <w:rsid w:val="00A64C12"/>
    <w:rsid w:val="00A72BE1"/>
    <w:rsid w:val="00A74BDF"/>
    <w:rsid w:val="00A812B6"/>
    <w:rsid w:val="00A82CD0"/>
    <w:rsid w:val="00A82DBC"/>
    <w:rsid w:val="00A83411"/>
    <w:rsid w:val="00A858D8"/>
    <w:rsid w:val="00A913AF"/>
    <w:rsid w:val="00A94BBD"/>
    <w:rsid w:val="00A94D7D"/>
    <w:rsid w:val="00A950AF"/>
    <w:rsid w:val="00A97122"/>
    <w:rsid w:val="00A971E1"/>
    <w:rsid w:val="00AA3552"/>
    <w:rsid w:val="00AA3902"/>
    <w:rsid w:val="00AA53E3"/>
    <w:rsid w:val="00AB06A9"/>
    <w:rsid w:val="00AB0B08"/>
    <w:rsid w:val="00AB2C2B"/>
    <w:rsid w:val="00AB2F1B"/>
    <w:rsid w:val="00AB30D7"/>
    <w:rsid w:val="00AB49BE"/>
    <w:rsid w:val="00AB6373"/>
    <w:rsid w:val="00AC0E61"/>
    <w:rsid w:val="00AC1A09"/>
    <w:rsid w:val="00AC2F41"/>
    <w:rsid w:val="00AC4456"/>
    <w:rsid w:val="00AD0DDB"/>
    <w:rsid w:val="00AD125A"/>
    <w:rsid w:val="00AD1301"/>
    <w:rsid w:val="00AD2D4F"/>
    <w:rsid w:val="00AD6BE7"/>
    <w:rsid w:val="00AE03B9"/>
    <w:rsid w:val="00AE1BA1"/>
    <w:rsid w:val="00AE4ABD"/>
    <w:rsid w:val="00AE60D5"/>
    <w:rsid w:val="00AE7215"/>
    <w:rsid w:val="00AF0F25"/>
    <w:rsid w:val="00AF143B"/>
    <w:rsid w:val="00AF495E"/>
    <w:rsid w:val="00B0000C"/>
    <w:rsid w:val="00B0288D"/>
    <w:rsid w:val="00B03C43"/>
    <w:rsid w:val="00B06163"/>
    <w:rsid w:val="00B10B31"/>
    <w:rsid w:val="00B11863"/>
    <w:rsid w:val="00B11F1D"/>
    <w:rsid w:val="00B13BB8"/>
    <w:rsid w:val="00B16472"/>
    <w:rsid w:val="00B26305"/>
    <w:rsid w:val="00B27D52"/>
    <w:rsid w:val="00B32C21"/>
    <w:rsid w:val="00B32ED7"/>
    <w:rsid w:val="00B332FE"/>
    <w:rsid w:val="00B36F22"/>
    <w:rsid w:val="00B37E89"/>
    <w:rsid w:val="00B417EF"/>
    <w:rsid w:val="00B42244"/>
    <w:rsid w:val="00B424A4"/>
    <w:rsid w:val="00B42D61"/>
    <w:rsid w:val="00B4360A"/>
    <w:rsid w:val="00B4435C"/>
    <w:rsid w:val="00B444C3"/>
    <w:rsid w:val="00B44E61"/>
    <w:rsid w:val="00B45318"/>
    <w:rsid w:val="00B47890"/>
    <w:rsid w:val="00B62A8E"/>
    <w:rsid w:val="00B6310A"/>
    <w:rsid w:val="00B63663"/>
    <w:rsid w:val="00B64A90"/>
    <w:rsid w:val="00B655DD"/>
    <w:rsid w:val="00B65F17"/>
    <w:rsid w:val="00B668DE"/>
    <w:rsid w:val="00B67348"/>
    <w:rsid w:val="00B6734F"/>
    <w:rsid w:val="00B70BF4"/>
    <w:rsid w:val="00B7685E"/>
    <w:rsid w:val="00B81CA6"/>
    <w:rsid w:val="00B83EED"/>
    <w:rsid w:val="00B86852"/>
    <w:rsid w:val="00B909D0"/>
    <w:rsid w:val="00B938AF"/>
    <w:rsid w:val="00B952BE"/>
    <w:rsid w:val="00B974E5"/>
    <w:rsid w:val="00BA17E6"/>
    <w:rsid w:val="00BA257A"/>
    <w:rsid w:val="00BA3547"/>
    <w:rsid w:val="00BA463E"/>
    <w:rsid w:val="00BB3748"/>
    <w:rsid w:val="00BB3F9D"/>
    <w:rsid w:val="00BB647D"/>
    <w:rsid w:val="00BC0045"/>
    <w:rsid w:val="00BC3B6C"/>
    <w:rsid w:val="00BC3DC7"/>
    <w:rsid w:val="00BC4448"/>
    <w:rsid w:val="00BC5433"/>
    <w:rsid w:val="00BC6DE0"/>
    <w:rsid w:val="00BD1DD3"/>
    <w:rsid w:val="00BD2F46"/>
    <w:rsid w:val="00BD71AE"/>
    <w:rsid w:val="00BE02FD"/>
    <w:rsid w:val="00BE0BB1"/>
    <w:rsid w:val="00BE4D47"/>
    <w:rsid w:val="00BE540D"/>
    <w:rsid w:val="00BE5CB8"/>
    <w:rsid w:val="00BE7106"/>
    <w:rsid w:val="00BF019C"/>
    <w:rsid w:val="00BF342A"/>
    <w:rsid w:val="00BF4047"/>
    <w:rsid w:val="00BF67BB"/>
    <w:rsid w:val="00C03E7B"/>
    <w:rsid w:val="00C04BE3"/>
    <w:rsid w:val="00C12B42"/>
    <w:rsid w:val="00C13FC8"/>
    <w:rsid w:val="00C17897"/>
    <w:rsid w:val="00C21761"/>
    <w:rsid w:val="00C3038A"/>
    <w:rsid w:val="00C30A3B"/>
    <w:rsid w:val="00C32D57"/>
    <w:rsid w:val="00C356A8"/>
    <w:rsid w:val="00C41C5A"/>
    <w:rsid w:val="00C41E49"/>
    <w:rsid w:val="00C45285"/>
    <w:rsid w:val="00C476A0"/>
    <w:rsid w:val="00C51518"/>
    <w:rsid w:val="00C52E1E"/>
    <w:rsid w:val="00C53907"/>
    <w:rsid w:val="00C564BB"/>
    <w:rsid w:val="00C566B5"/>
    <w:rsid w:val="00C5726E"/>
    <w:rsid w:val="00C60317"/>
    <w:rsid w:val="00C65D38"/>
    <w:rsid w:val="00C71C18"/>
    <w:rsid w:val="00C71F3F"/>
    <w:rsid w:val="00C73351"/>
    <w:rsid w:val="00C75398"/>
    <w:rsid w:val="00C7752A"/>
    <w:rsid w:val="00C81331"/>
    <w:rsid w:val="00C816E5"/>
    <w:rsid w:val="00C828BB"/>
    <w:rsid w:val="00C82C68"/>
    <w:rsid w:val="00C8505F"/>
    <w:rsid w:val="00C872F3"/>
    <w:rsid w:val="00C96B47"/>
    <w:rsid w:val="00CA10C8"/>
    <w:rsid w:val="00CA2E76"/>
    <w:rsid w:val="00CA37D7"/>
    <w:rsid w:val="00CB1BCC"/>
    <w:rsid w:val="00CB360D"/>
    <w:rsid w:val="00CB3AED"/>
    <w:rsid w:val="00CB3CA4"/>
    <w:rsid w:val="00CB4158"/>
    <w:rsid w:val="00CB4D94"/>
    <w:rsid w:val="00CB699D"/>
    <w:rsid w:val="00CB7480"/>
    <w:rsid w:val="00CB753C"/>
    <w:rsid w:val="00CB79A1"/>
    <w:rsid w:val="00CC0AEE"/>
    <w:rsid w:val="00CC0BCD"/>
    <w:rsid w:val="00CC2670"/>
    <w:rsid w:val="00CC451A"/>
    <w:rsid w:val="00CC6525"/>
    <w:rsid w:val="00CC7BF7"/>
    <w:rsid w:val="00CD324C"/>
    <w:rsid w:val="00CD400F"/>
    <w:rsid w:val="00CD6240"/>
    <w:rsid w:val="00CD6916"/>
    <w:rsid w:val="00CD75FA"/>
    <w:rsid w:val="00CE0269"/>
    <w:rsid w:val="00CE7BAD"/>
    <w:rsid w:val="00CF5742"/>
    <w:rsid w:val="00D0142D"/>
    <w:rsid w:val="00D034AC"/>
    <w:rsid w:val="00D03647"/>
    <w:rsid w:val="00D03BE7"/>
    <w:rsid w:val="00D073C5"/>
    <w:rsid w:val="00D07657"/>
    <w:rsid w:val="00D143DD"/>
    <w:rsid w:val="00D14D61"/>
    <w:rsid w:val="00D23B85"/>
    <w:rsid w:val="00D23EFB"/>
    <w:rsid w:val="00D2515C"/>
    <w:rsid w:val="00D3165B"/>
    <w:rsid w:val="00D36239"/>
    <w:rsid w:val="00D36298"/>
    <w:rsid w:val="00D36C42"/>
    <w:rsid w:val="00D44E55"/>
    <w:rsid w:val="00D466B4"/>
    <w:rsid w:val="00D51CD6"/>
    <w:rsid w:val="00D52158"/>
    <w:rsid w:val="00D551E2"/>
    <w:rsid w:val="00D60F26"/>
    <w:rsid w:val="00D63BAB"/>
    <w:rsid w:val="00D63CD4"/>
    <w:rsid w:val="00D64141"/>
    <w:rsid w:val="00D64A72"/>
    <w:rsid w:val="00D64BA0"/>
    <w:rsid w:val="00D67AF5"/>
    <w:rsid w:val="00D70AFD"/>
    <w:rsid w:val="00D7563C"/>
    <w:rsid w:val="00D80A86"/>
    <w:rsid w:val="00D825D2"/>
    <w:rsid w:val="00D827B6"/>
    <w:rsid w:val="00D87F0A"/>
    <w:rsid w:val="00D9210F"/>
    <w:rsid w:val="00D92A1A"/>
    <w:rsid w:val="00D92C01"/>
    <w:rsid w:val="00D967D7"/>
    <w:rsid w:val="00DA2383"/>
    <w:rsid w:val="00DA2BA6"/>
    <w:rsid w:val="00DB2652"/>
    <w:rsid w:val="00DB78BD"/>
    <w:rsid w:val="00DC00EF"/>
    <w:rsid w:val="00DC0618"/>
    <w:rsid w:val="00DC3143"/>
    <w:rsid w:val="00DC72FB"/>
    <w:rsid w:val="00DC7F17"/>
    <w:rsid w:val="00DD0D5D"/>
    <w:rsid w:val="00DD2B3D"/>
    <w:rsid w:val="00DD4020"/>
    <w:rsid w:val="00DD63A3"/>
    <w:rsid w:val="00DE2603"/>
    <w:rsid w:val="00DE29D5"/>
    <w:rsid w:val="00DE3ACD"/>
    <w:rsid w:val="00DE406A"/>
    <w:rsid w:val="00DF0239"/>
    <w:rsid w:val="00DF0B84"/>
    <w:rsid w:val="00DF233B"/>
    <w:rsid w:val="00DF2422"/>
    <w:rsid w:val="00DF2626"/>
    <w:rsid w:val="00DF3C23"/>
    <w:rsid w:val="00DF41AD"/>
    <w:rsid w:val="00DF62DD"/>
    <w:rsid w:val="00E02D01"/>
    <w:rsid w:val="00E04FCA"/>
    <w:rsid w:val="00E05B8D"/>
    <w:rsid w:val="00E11612"/>
    <w:rsid w:val="00E1165F"/>
    <w:rsid w:val="00E12012"/>
    <w:rsid w:val="00E14BB2"/>
    <w:rsid w:val="00E1560E"/>
    <w:rsid w:val="00E2009B"/>
    <w:rsid w:val="00E20907"/>
    <w:rsid w:val="00E23704"/>
    <w:rsid w:val="00E23A3A"/>
    <w:rsid w:val="00E30081"/>
    <w:rsid w:val="00E31A2F"/>
    <w:rsid w:val="00E31B12"/>
    <w:rsid w:val="00E32A8B"/>
    <w:rsid w:val="00E3441A"/>
    <w:rsid w:val="00E35F32"/>
    <w:rsid w:val="00E362AB"/>
    <w:rsid w:val="00E36870"/>
    <w:rsid w:val="00E4045A"/>
    <w:rsid w:val="00E50FB2"/>
    <w:rsid w:val="00E517F4"/>
    <w:rsid w:val="00E534DE"/>
    <w:rsid w:val="00E60DF3"/>
    <w:rsid w:val="00E6224A"/>
    <w:rsid w:val="00E671B6"/>
    <w:rsid w:val="00E72125"/>
    <w:rsid w:val="00E75F1F"/>
    <w:rsid w:val="00E76032"/>
    <w:rsid w:val="00E770DA"/>
    <w:rsid w:val="00E81691"/>
    <w:rsid w:val="00E8632E"/>
    <w:rsid w:val="00E87232"/>
    <w:rsid w:val="00E87C7E"/>
    <w:rsid w:val="00E87F8B"/>
    <w:rsid w:val="00E92E4D"/>
    <w:rsid w:val="00E931F7"/>
    <w:rsid w:val="00E94BED"/>
    <w:rsid w:val="00E97015"/>
    <w:rsid w:val="00E9746E"/>
    <w:rsid w:val="00EA0BBC"/>
    <w:rsid w:val="00EA1B87"/>
    <w:rsid w:val="00EA1E21"/>
    <w:rsid w:val="00EA29C8"/>
    <w:rsid w:val="00EA33BA"/>
    <w:rsid w:val="00EA4ABF"/>
    <w:rsid w:val="00EA5D85"/>
    <w:rsid w:val="00EB193C"/>
    <w:rsid w:val="00EB56BA"/>
    <w:rsid w:val="00EC5067"/>
    <w:rsid w:val="00ED1E1D"/>
    <w:rsid w:val="00ED28EA"/>
    <w:rsid w:val="00ED52DF"/>
    <w:rsid w:val="00ED6E19"/>
    <w:rsid w:val="00EE1801"/>
    <w:rsid w:val="00EE36FD"/>
    <w:rsid w:val="00EE47B0"/>
    <w:rsid w:val="00EF1614"/>
    <w:rsid w:val="00EF260B"/>
    <w:rsid w:val="00EF3EE5"/>
    <w:rsid w:val="00EF4FDC"/>
    <w:rsid w:val="00EF506E"/>
    <w:rsid w:val="00F02785"/>
    <w:rsid w:val="00F13007"/>
    <w:rsid w:val="00F14C8D"/>
    <w:rsid w:val="00F2038A"/>
    <w:rsid w:val="00F21BA4"/>
    <w:rsid w:val="00F24B9B"/>
    <w:rsid w:val="00F33A4A"/>
    <w:rsid w:val="00F358E7"/>
    <w:rsid w:val="00F35A89"/>
    <w:rsid w:val="00F36196"/>
    <w:rsid w:val="00F37B9D"/>
    <w:rsid w:val="00F4183C"/>
    <w:rsid w:val="00F42DC3"/>
    <w:rsid w:val="00F468B4"/>
    <w:rsid w:val="00F46A8A"/>
    <w:rsid w:val="00F50E89"/>
    <w:rsid w:val="00F52EA9"/>
    <w:rsid w:val="00F53318"/>
    <w:rsid w:val="00F55DB7"/>
    <w:rsid w:val="00F57827"/>
    <w:rsid w:val="00F65060"/>
    <w:rsid w:val="00F6541F"/>
    <w:rsid w:val="00F65A14"/>
    <w:rsid w:val="00F66317"/>
    <w:rsid w:val="00F66B00"/>
    <w:rsid w:val="00F71D3E"/>
    <w:rsid w:val="00F75F01"/>
    <w:rsid w:val="00F77874"/>
    <w:rsid w:val="00F8069F"/>
    <w:rsid w:val="00F86322"/>
    <w:rsid w:val="00F9087B"/>
    <w:rsid w:val="00F933AA"/>
    <w:rsid w:val="00F9561E"/>
    <w:rsid w:val="00F9744A"/>
    <w:rsid w:val="00FA1E48"/>
    <w:rsid w:val="00FA20D8"/>
    <w:rsid w:val="00FA4A9F"/>
    <w:rsid w:val="00FA4D7C"/>
    <w:rsid w:val="00FA7811"/>
    <w:rsid w:val="00FA78DA"/>
    <w:rsid w:val="00FB0F5D"/>
    <w:rsid w:val="00FB18F9"/>
    <w:rsid w:val="00FC1A50"/>
    <w:rsid w:val="00FC2D2D"/>
    <w:rsid w:val="00FC4076"/>
    <w:rsid w:val="00FC5059"/>
    <w:rsid w:val="00FC5EA8"/>
    <w:rsid w:val="00FC6FA3"/>
    <w:rsid w:val="00FD070F"/>
    <w:rsid w:val="00FD1897"/>
    <w:rsid w:val="00FD4D87"/>
    <w:rsid w:val="00FD7193"/>
    <w:rsid w:val="00FE051E"/>
    <w:rsid w:val="00FE7237"/>
    <w:rsid w:val="00FF1C7E"/>
    <w:rsid w:val="00FF42B4"/>
    <w:rsid w:val="00FF478A"/>
    <w:rsid w:val="00FF4A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CF92A"/>
  <w15:docId w15:val="{1AEC0CC3-51A6-4DD1-A9EC-C9B2B365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627B3"/>
    <w:pPr>
      <w:keepLines/>
      <w:spacing w:after="160" w:line="360" w:lineRule="auto"/>
      <w:ind w:left="1080"/>
    </w:pPr>
    <w:rPr>
      <w:rFonts w:ascii="Roboto Light" w:eastAsia="Times New Roman" w:hAnsi="Roboto Light" w:cs="Times New Roman"/>
      <w:color w:val="002C51"/>
      <w:sz w:val="20"/>
      <w:szCs w:val="18"/>
      <w:lang w:eastAsia="fr-FR" w:bidi="ar-SA"/>
    </w:rPr>
  </w:style>
  <w:style w:type="paragraph" w:styleId="1">
    <w:name w:val="heading 1"/>
    <w:basedOn w:val="a1"/>
    <w:next w:val="a1"/>
    <w:link w:val="10"/>
    <w:qFormat/>
    <w:rsid w:val="00FF4A5F"/>
    <w:pPr>
      <w:pageBreakBefore/>
      <w:outlineLvl w:val="0"/>
    </w:pPr>
    <w:rPr>
      <w:rFonts w:ascii="Roboto" w:hAnsi="Roboto"/>
      <w:b/>
      <w:color w:val="404040"/>
      <w:sz w:val="64"/>
      <w:szCs w:val="84"/>
    </w:rPr>
  </w:style>
  <w:style w:type="paragraph" w:styleId="21">
    <w:name w:val="heading 2"/>
    <w:next w:val="a1"/>
    <w:link w:val="22"/>
    <w:uiPriority w:val="9"/>
    <w:qFormat/>
    <w:rsid w:val="007F0D7F"/>
    <w:pPr>
      <w:keepNext/>
      <w:keepLines/>
      <w:tabs>
        <w:tab w:val="left" w:pos="1440"/>
        <w:tab w:val="left" w:pos="1800"/>
      </w:tabs>
      <w:spacing w:before="240" w:after="240"/>
      <w:outlineLvl w:val="1"/>
    </w:pPr>
    <w:rPr>
      <w:rFonts w:ascii="Roboto" w:eastAsia="Times New Roman" w:hAnsi="Roboto" w:cs="Courier"/>
      <w:b/>
      <w:color w:val="404040"/>
      <w:sz w:val="40"/>
      <w:szCs w:val="34"/>
      <w:lang w:bidi="ar-SA"/>
    </w:rPr>
  </w:style>
  <w:style w:type="paragraph" w:styleId="31">
    <w:name w:val="heading 3"/>
    <w:next w:val="a1"/>
    <w:link w:val="32"/>
    <w:qFormat/>
    <w:rsid w:val="007F0D7F"/>
    <w:pPr>
      <w:keepNext/>
      <w:spacing w:before="240" w:after="200"/>
      <w:outlineLvl w:val="2"/>
    </w:pPr>
    <w:rPr>
      <w:rFonts w:ascii="Roboto" w:eastAsia="Arial" w:hAnsi="Roboto" w:cs="Times New Roman"/>
      <w:color w:val="002C51"/>
      <w:sz w:val="28"/>
      <w:szCs w:val="28"/>
      <w:lang w:eastAsia="fr-FR" w:bidi="ar-SA"/>
    </w:rPr>
  </w:style>
  <w:style w:type="paragraph" w:styleId="41">
    <w:name w:val="heading 4"/>
    <w:basedOn w:val="a1"/>
    <w:next w:val="a1"/>
    <w:link w:val="42"/>
    <w:qFormat/>
    <w:rsid w:val="00520A0D"/>
    <w:pPr>
      <w:keepNext/>
      <w:tabs>
        <w:tab w:val="left" w:pos="1440"/>
        <w:tab w:val="left" w:pos="1800"/>
      </w:tabs>
      <w:spacing w:before="200" w:after="80"/>
      <w:ind w:left="0" w:right="4500"/>
      <w:outlineLvl w:val="3"/>
    </w:pPr>
    <w:rPr>
      <w:rFonts w:ascii="Roboto" w:hAnsi="Roboto"/>
      <w:spacing w:val="5"/>
      <w:sz w:val="22"/>
      <w:szCs w:val="22"/>
    </w:rPr>
  </w:style>
  <w:style w:type="paragraph" w:styleId="51">
    <w:name w:val="heading 5"/>
    <w:next w:val="a1"/>
    <w:link w:val="52"/>
    <w:qFormat/>
    <w:rsid w:val="00AB06A9"/>
    <w:pPr>
      <w:keepNext/>
      <w:keepLines/>
      <w:numPr>
        <w:ilvl w:val="4"/>
        <w:numId w:val="1"/>
      </w:numPr>
      <w:adjustRightInd w:val="0"/>
      <w:spacing w:after="160"/>
      <w:ind w:left="1080"/>
      <w:outlineLvl w:val="4"/>
    </w:pPr>
    <w:rPr>
      <w:rFonts w:ascii="Roboto" w:eastAsia="Times New Roman" w:hAnsi="Roboto" w:cs="Times New Roman"/>
      <w:b/>
      <w:bCs/>
      <w:color w:val="58D1FC"/>
      <w:spacing w:val="5"/>
      <w:sz w:val="20"/>
      <w:szCs w:val="20"/>
      <w:lang w:bidi="ar-SA"/>
    </w:rPr>
  </w:style>
  <w:style w:type="paragraph" w:styleId="6">
    <w:name w:val="heading 6"/>
    <w:basedOn w:val="To"/>
    <w:next w:val="a1"/>
    <w:link w:val="60"/>
    <w:qFormat/>
    <w:rsid w:val="00487255"/>
    <w:pPr>
      <w:numPr>
        <w:ilvl w:val="5"/>
        <w:numId w:val="1"/>
      </w:numPr>
      <w:ind w:left="1080"/>
      <w:outlineLvl w:val="5"/>
    </w:pPr>
  </w:style>
  <w:style w:type="paragraph" w:styleId="7">
    <w:name w:val="heading 7"/>
    <w:basedOn w:val="a1"/>
    <w:next w:val="a1"/>
    <w:link w:val="70"/>
    <w:qFormat/>
    <w:rsid w:val="00487255"/>
    <w:pPr>
      <w:numPr>
        <w:ilvl w:val="6"/>
        <w:numId w:val="1"/>
      </w:numPr>
      <w:spacing w:before="240" w:after="60"/>
      <w:outlineLvl w:val="6"/>
    </w:pPr>
    <w:rPr>
      <w:rFonts w:ascii="Arial" w:hAnsi="Arial"/>
    </w:rPr>
  </w:style>
  <w:style w:type="paragraph" w:styleId="8">
    <w:name w:val="heading 8"/>
    <w:basedOn w:val="a1"/>
    <w:next w:val="a1"/>
    <w:link w:val="80"/>
    <w:qFormat/>
    <w:rsid w:val="00487255"/>
    <w:pPr>
      <w:numPr>
        <w:ilvl w:val="7"/>
        <w:numId w:val="1"/>
      </w:numPr>
      <w:spacing w:before="240" w:after="60"/>
      <w:outlineLvl w:val="7"/>
    </w:pPr>
    <w:rPr>
      <w:rFonts w:ascii="Arial" w:hAnsi="Arial"/>
      <w:i/>
    </w:rPr>
  </w:style>
  <w:style w:type="paragraph" w:styleId="9">
    <w:name w:val="heading 9"/>
    <w:basedOn w:val="a1"/>
    <w:next w:val="a1"/>
    <w:link w:val="90"/>
    <w:qFormat/>
    <w:rsid w:val="00487255"/>
    <w:pPr>
      <w:spacing w:before="240" w:after="60"/>
      <w:ind w:left="0"/>
      <w:outlineLvl w:val="8"/>
    </w:pPr>
    <w:rPr>
      <w:rFonts w:ascii="Arial" w:hAnsi="Arial"/>
      <w:b/>
      <w: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basedOn w:val="a2"/>
    <w:link w:val="1"/>
    <w:rsid w:val="00FF4A5F"/>
    <w:rPr>
      <w:rFonts w:ascii="Roboto" w:eastAsia="Times New Roman" w:hAnsi="Roboto" w:cs="Times New Roman"/>
      <w:b/>
      <w:color w:val="404040"/>
      <w:sz w:val="64"/>
      <w:szCs w:val="84"/>
      <w:lang w:eastAsia="fr-FR" w:bidi="ar-SA"/>
    </w:rPr>
  </w:style>
  <w:style w:type="character" w:customStyle="1" w:styleId="22">
    <w:name w:val="כותרת 2 תו"/>
    <w:basedOn w:val="a2"/>
    <w:link w:val="21"/>
    <w:uiPriority w:val="9"/>
    <w:rsid w:val="007F0D7F"/>
    <w:rPr>
      <w:rFonts w:ascii="Roboto" w:eastAsia="Times New Roman" w:hAnsi="Roboto" w:cs="Courier"/>
      <w:b/>
      <w:color w:val="404040"/>
      <w:sz w:val="40"/>
      <w:szCs w:val="34"/>
      <w:lang w:bidi="ar-SA"/>
    </w:rPr>
  </w:style>
  <w:style w:type="character" w:customStyle="1" w:styleId="32">
    <w:name w:val="כותרת 3 תו"/>
    <w:basedOn w:val="a2"/>
    <w:link w:val="31"/>
    <w:rsid w:val="007F0D7F"/>
    <w:rPr>
      <w:rFonts w:ascii="Roboto" w:eastAsia="Arial" w:hAnsi="Roboto" w:cs="Times New Roman"/>
      <w:color w:val="002C51"/>
      <w:sz w:val="28"/>
      <w:szCs w:val="28"/>
      <w:lang w:eastAsia="fr-FR" w:bidi="ar-SA"/>
    </w:rPr>
  </w:style>
  <w:style w:type="character" w:customStyle="1" w:styleId="42">
    <w:name w:val="כותרת 4 תו"/>
    <w:basedOn w:val="a2"/>
    <w:link w:val="41"/>
    <w:rsid w:val="00520A0D"/>
    <w:rPr>
      <w:rFonts w:ascii="Roboto" w:eastAsia="Times New Roman" w:hAnsi="Roboto" w:cs="Times New Roman"/>
      <w:color w:val="002C51"/>
      <w:spacing w:val="5"/>
      <w:sz w:val="22"/>
      <w:szCs w:val="22"/>
      <w:lang w:eastAsia="fr-FR" w:bidi="ar-SA"/>
    </w:rPr>
  </w:style>
  <w:style w:type="character" w:customStyle="1" w:styleId="52">
    <w:name w:val="כותרת 5 תו"/>
    <w:basedOn w:val="a2"/>
    <w:link w:val="51"/>
    <w:rsid w:val="00AB06A9"/>
    <w:rPr>
      <w:rFonts w:ascii="Roboto" w:eastAsia="Times New Roman" w:hAnsi="Roboto" w:cs="Times New Roman"/>
      <w:b/>
      <w:bCs/>
      <w:color w:val="58D1FC"/>
      <w:spacing w:val="5"/>
      <w:sz w:val="20"/>
      <w:szCs w:val="20"/>
      <w:lang w:bidi="ar-SA"/>
    </w:rPr>
  </w:style>
  <w:style w:type="character" w:customStyle="1" w:styleId="60">
    <w:name w:val="כותרת 6 תו"/>
    <w:basedOn w:val="a2"/>
    <w:link w:val="6"/>
    <w:rsid w:val="00487255"/>
    <w:rPr>
      <w:rFonts w:ascii="Roboto Light" w:eastAsia="Times New Roman" w:hAnsi="Roboto Light" w:cs="Times New Roman"/>
      <w:b/>
      <w:color w:val="002C51"/>
      <w:spacing w:val="5"/>
      <w:sz w:val="22"/>
      <w:szCs w:val="18"/>
      <w:lang w:eastAsia="fr-FR" w:bidi="ar-SA"/>
    </w:rPr>
  </w:style>
  <w:style w:type="character" w:customStyle="1" w:styleId="70">
    <w:name w:val="כותרת 7 תו"/>
    <w:basedOn w:val="a2"/>
    <w:link w:val="7"/>
    <w:rsid w:val="00487255"/>
    <w:rPr>
      <w:rFonts w:ascii="Arial" w:eastAsia="Times New Roman" w:hAnsi="Arial" w:cs="Times New Roman"/>
      <w:color w:val="002C51"/>
      <w:sz w:val="20"/>
      <w:szCs w:val="18"/>
      <w:lang w:eastAsia="fr-FR" w:bidi="ar-SA"/>
    </w:rPr>
  </w:style>
  <w:style w:type="character" w:customStyle="1" w:styleId="80">
    <w:name w:val="כותרת 8 תו"/>
    <w:basedOn w:val="a2"/>
    <w:link w:val="8"/>
    <w:rsid w:val="00487255"/>
    <w:rPr>
      <w:rFonts w:ascii="Arial" w:eastAsia="Times New Roman" w:hAnsi="Arial" w:cs="Times New Roman"/>
      <w:i/>
      <w:color w:val="002C51"/>
      <w:sz w:val="20"/>
      <w:szCs w:val="18"/>
      <w:lang w:eastAsia="fr-FR" w:bidi="ar-SA"/>
    </w:rPr>
  </w:style>
  <w:style w:type="character" w:customStyle="1" w:styleId="90">
    <w:name w:val="כותרת 9 תו"/>
    <w:basedOn w:val="a2"/>
    <w:link w:val="9"/>
    <w:rsid w:val="00487255"/>
    <w:rPr>
      <w:rFonts w:ascii="Arial" w:eastAsia="Times New Roman" w:hAnsi="Arial" w:cs="Times New Roman"/>
      <w:b/>
      <w:i/>
      <w:color w:val="082631"/>
      <w:sz w:val="20"/>
      <w:szCs w:val="18"/>
      <w:lang w:eastAsia="fr-FR" w:bidi="ar-SA"/>
    </w:rPr>
  </w:style>
  <w:style w:type="paragraph" w:customStyle="1" w:styleId="To">
    <w:name w:val="To"/>
    <w:basedOn w:val="a1"/>
    <w:next w:val="a1"/>
    <w:rsid w:val="0024120D"/>
    <w:pPr>
      <w:keepNext/>
      <w:spacing w:before="40"/>
    </w:pPr>
    <w:rPr>
      <w:b/>
      <w:spacing w:val="5"/>
      <w:sz w:val="22"/>
    </w:rPr>
  </w:style>
  <w:style w:type="paragraph" w:customStyle="1" w:styleId="Bullets">
    <w:name w:val="Bullets"/>
    <w:basedOn w:val="a1"/>
    <w:qFormat/>
    <w:rsid w:val="005E3FAA"/>
  </w:style>
  <w:style w:type="paragraph" w:customStyle="1" w:styleId="Bullets2">
    <w:name w:val="Bullets 2"/>
    <w:basedOn w:val="Bullets"/>
    <w:rsid w:val="0018072D"/>
    <w:pPr>
      <w:numPr>
        <w:numId w:val="17"/>
      </w:numPr>
    </w:pPr>
  </w:style>
  <w:style w:type="paragraph" w:customStyle="1" w:styleId="Bullets2Indent">
    <w:name w:val="Bullets 2 Indent"/>
    <w:basedOn w:val="Bullets2"/>
    <w:rsid w:val="00487255"/>
    <w:pPr>
      <w:numPr>
        <w:numId w:val="0"/>
      </w:numPr>
      <w:ind w:left="1778"/>
    </w:pPr>
  </w:style>
  <w:style w:type="paragraph" w:customStyle="1" w:styleId="BulletsIndent">
    <w:name w:val="Bullets Indent"/>
    <w:basedOn w:val="Bullets"/>
    <w:rsid w:val="00487255"/>
    <w:pPr>
      <w:ind w:left="1440"/>
    </w:pPr>
  </w:style>
  <w:style w:type="paragraph" w:styleId="a5">
    <w:name w:val="footer"/>
    <w:basedOn w:val="a1"/>
    <w:link w:val="a6"/>
    <w:uiPriority w:val="99"/>
    <w:rsid w:val="00487255"/>
    <w:pPr>
      <w:pBdr>
        <w:top w:val="single" w:sz="12" w:space="1" w:color="A7A7A7"/>
      </w:pBdr>
      <w:tabs>
        <w:tab w:val="center" w:pos="4320"/>
        <w:tab w:val="right" w:pos="7740"/>
      </w:tabs>
      <w:spacing w:line="240" w:lineRule="auto"/>
      <w:ind w:left="0"/>
    </w:pPr>
  </w:style>
  <w:style w:type="character" w:customStyle="1" w:styleId="a6">
    <w:name w:val="כותרת תחתונה תו"/>
    <w:basedOn w:val="a2"/>
    <w:link w:val="a5"/>
    <w:uiPriority w:val="99"/>
    <w:rsid w:val="00487255"/>
    <w:rPr>
      <w:rFonts w:ascii="Roboto" w:eastAsia="Times New Roman" w:hAnsi="Roboto" w:cs="Times New Roman"/>
      <w:color w:val="082631"/>
      <w:sz w:val="20"/>
      <w:szCs w:val="18"/>
      <w:lang w:eastAsia="fr-FR" w:bidi="ar-SA"/>
    </w:rPr>
  </w:style>
  <w:style w:type="paragraph" w:styleId="a7">
    <w:name w:val="header"/>
    <w:link w:val="a8"/>
    <w:uiPriority w:val="99"/>
    <w:rsid w:val="00487255"/>
    <w:pPr>
      <w:keepLines/>
      <w:jc w:val="center"/>
    </w:pPr>
    <w:rPr>
      <w:rFonts w:ascii="Century Gothic" w:eastAsia="Times New Roman" w:hAnsi="Century Gothic" w:cs="Courier"/>
      <w:b/>
      <w:bCs/>
      <w:sz w:val="18"/>
      <w:szCs w:val="18"/>
      <w:lang w:bidi="ar-SA"/>
    </w:rPr>
  </w:style>
  <w:style w:type="character" w:customStyle="1" w:styleId="a8">
    <w:name w:val="כותרת עליונה תו"/>
    <w:basedOn w:val="a2"/>
    <w:link w:val="a7"/>
    <w:uiPriority w:val="99"/>
    <w:rsid w:val="00487255"/>
    <w:rPr>
      <w:rFonts w:ascii="Century Gothic" w:eastAsia="Times New Roman" w:hAnsi="Century Gothic" w:cs="Courier"/>
      <w:b/>
      <w:bCs/>
      <w:sz w:val="18"/>
      <w:szCs w:val="18"/>
      <w:lang w:bidi="ar-SA"/>
    </w:rPr>
  </w:style>
  <w:style w:type="paragraph" w:customStyle="1" w:styleId="Headerevenbot">
    <w:name w:val="Header even bot"/>
    <w:basedOn w:val="a7"/>
    <w:rsid w:val="00487255"/>
    <w:pPr>
      <w:tabs>
        <w:tab w:val="right" w:pos="7513"/>
      </w:tabs>
      <w:spacing w:before="40"/>
    </w:pPr>
    <w:rPr>
      <w:iCs/>
    </w:rPr>
  </w:style>
  <w:style w:type="paragraph" w:customStyle="1" w:styleId="Headereventop">
    <w:name w:val="Header even top"/>
    <w:basedOn w:val="a7"/>
    <w:rsid w:val="00487255"/>
    <w:pPr>
      <w:tabs>
        <w:tab w:val="right" w:pos="8550"/>
      </w:tabs>
      <w:jc w:val="left"/>
    </w:pPr>
    <w:rPr>
      <w:rFonts w:ascii="Montserrat Light" w:hAnsi="Montserrat Light"/>
      <w:iCs/>
      <w:noProof/>
      <w:color w:val="424242"/>
    </w:rPr>
  </w:style>
  <w:style w:type="paragraph" w:customStyle="1" w:styleId="Headeroddbot">
    <w:name w:val="Header odd bot"/>
    <w:basedOn w:val="a7"/>
    <w:rsid w:val="00487255"/>
    <w:pPr>
      <w:keepLines w:val="0"/>
      <w:tabs>
        <w:tab w:val="right" w:pos="7800"/>
      </w:tabs>
      <w:spacing w:before="40"/>
    </w:pPr>
    <w:rPr>
      <w:iCs/>
    </w:rPr>
  </w:style>
  <w:style w:type="paragraph" w:customStyle="1" w:styleId="Headeroddtop">
    <w:name w:val="Header odd top"/>
    <w:basedOn w:val="a7"/>
    <w:rsid w:val="00487255"/>
    <w:pPr>
      <w:tabs>
        <w:tab w:val="left" w:pos="0"/>
        <w:tab w:val="right" w:pos="7646"/>
        <w:tab w:val="right" w:pos="8554"/>
      </w:tabs>
      <w:jc w:val="right"/>
    </w:pPr>
    <w:rPr>
      <w:iCs/>
    </w:rPr>
  </w:style>
  <w:style w:type="paragraph" w:styleId="Index1">
    <w:name w:val="index 1"/>
    <w:basedOn w:val="a1"/>
    <w:next w:val="a1"/>
    <w:uiPriority w:val="99"/>
    <w:semiHidden/>
    <w:rsid w:val="005627B3"/>
    <w:pPr>
      <w:spacing w:after="0" w:line="240" w:lineRule="auto"/>
      <w:ind w:left="198" w:hanging="198"/>
    </w:pPr>
    <w:rPr>
      <w:rFonts w:asciiTheme="minorHAnsi" w:hAnsiTheme="minorHAnsi" w:cstheme="minorHAnsi"/>
      <w:sz w:val="18"/>
      <w:szCs w:val="21"/>
    </w:rPr>
  </w:style>
  <w:style w:type="paragraph" w:styleId="Index2">
    <w:name w:val="index 2"/>
    <w:basedOn w:val="a1"/>
    <w:next w:val="a1"/>
    <w:autoRedefine/>
    <w:uiPriority w:val="99"/>
    <w:semiHidden/>
    <w:rsid w:val="00487255"/>
    <w:pPr>
      <w:spacing w:after="0"/>
      <w:ind w:left="400" w:hanging="200"/>
    </w:pPr>
    <w:rPr>
      <w:rFonts w:asciiTheme="minorHAnsi" w:hAnsiTheme="minorHAnsi" w:cstheme="minorHAnsi"/>
      <w:sz w:val="18"/>
      <w:szCs w:val="21"/>
    </w:rPr>
  </w:style>
  <w:style w:type="paragraph" w:styleId="Index3">
    <w:name w:val="index 3"/>
    <w:basedOn w:val="a1"/>
    <w:next w:val="a1"/>
    <w:autoRedefine/>
    <w:semiHidden/>
    <w:rsid w:val="00487255"/>
    <w:pPr>
      <w:spacing w:after="0"/>
      <w:ind w:left="600" w:hanging="200"/>
    </w:pPr>
    <w:rPr>
      <w:rFonts w:asciiTheme="minorHAnsi" w:hAnsiTheme="minorHAnsi" w:cstheme="minorHAnsi"/>
      <w:sz w:val="18"/>
      <w:szCs w:val="21"/>
    </w:rPr>
  </w:style>
  <w:style w:type="paragraph" w:styleId="Index4">
    <w:name w:val="index 4"/>
    <w:basedOn w:val="a1"/>
    <w:next w:val="a1"/>
    <w:autoRedefine/>
    <w:semiHidden/>
    <w:rsid w:val="00487255"/>
    <w:pPr>
      <w:spacing w:after="0"/>
      <w:ind w:left="800" w:hanging="200"/>
    </w:pPr>
    <w:rPr>
      <w:rFonts w:asciiTheme="minorHAnsi" w:hAnsiTheme="minorHAnsi" w:cstheme="minorHAnsi"/>
      <w:sz w:val="18"/>
      <w:szCs w:val="21"/>
    </w:rPr>
  </w:style>
  <w:style w:type="paragraph" w:styleId="Index5">
    <w:name w:val="index 5"/>
    <w:basedOn w:val="a1"/>
    <w:next w:val="a1"/>
    <w:autoRedefine/>
    <w:semiHidden/>
    <w:rsid w:val="00487255"/>
    <w:pPr>
      <w:spacing w:after="0"/>
      <w:ind w:left="1000" w:hanging="200"/>
    </w:pPr>
    <w:rPr>
      <w:rFonts w:asciiTheme="minorHAnsi" w:hAnsiTheme="minorHAnsi" w:cstheme="minorHAnsi"/>
      <w:sz w:val="18"/>
      <w:szCs w:val="21"/>
    </w:rPr>
  </w:style>
  <w:style w:type="paragraph" w:styleId="Index6">
    <w:name w:val="index 6"/>
    <w:basedOn w:val="a1"/>
    <w:next w:val="a1"/>
    <w:autoRedefine/>
    <w:semiHidden/>
    <w:rsid w:val="00487255"/>
    <w:pPr>
      <w:spacing w:after="0"/>
      <w:ind w:left="1200" w:hanging="200"/>
    </w:pPr>
    <w:rPr>
      <w:rFonts w:asciiTheme="minorHAnsi" w:hAnsiTheme="minorHAnsi" w:cstheme="minorHAnsi"/>
      <w:sz w:val="18"/>
      <w:szCs w:val="21"/>
    </w:rPr>
  </w:style>
  <w:style w:type="paragraph" w:styleId="Index7">
    <w:name w:val="index 7"/>
    <w:basedOn w:val="a1"/>
    <w:next w:val="a1"/>
    <w:autoRedefine/>
    <w:semiHidden/>
    <w:rsid w:val="00487255"/>
    <w:pPr>
      <w:spacing w:after="0"/>
      <w:ind w:left="1400" w:hanging="200"/>
    </w:pPr>
    <w:rPr>
      <w:rFonts w:asciiTheme="minorHAnsi" w:hAnsiTheme="minorHAnsi" w:cstheme="minorHAnsi"/>
      <w:sz w:val="18"/>
      <w:szCs w:val="21"/>
    </w:rPr>
  </w:style>
  <w:style w:type="paragraph" w:styleId="Index8">
    <w:name w:val="index 8"/>
    <w:basedOn w:val="a1"/>
    <w:next w:val="a1"/>
    <w:autoRedefine/>
    <w:semiHidden/>
    <w:rsid w:val="00487255"/>
    <w:pPr>
      <w:spacing w:after="0"/>
      <w:ind w:left="1600" w:hanging="200"/>
    </w:pPr>
    <w:rPr>
      <w:rFonts w:asciiTheme="minorHAnsi" w:hAnsiTheme="minorHAnsi" w:cstheme="minorHAnsi"/>
      <w:sz w:val="18"/>
      <w:szCs w:val="21"/>
    </w:rPr>
  </w:style>
  <w:style w:type="paragraph" w:styleId="Index9">
    <w:name w:val="index 9"/>
    <w:basedOn w:val="a1"/>
    <w:next w:val="a1"/>
    <w:autoRedefine/>
    <w:semiHidden/>
    <w:rsid w:val="00487255"/>
    <w:pPr>
      <w:spacing w:after="0"/>
      <w:ind w:left="1800" w:hanging="200"/>
    </w:pPr>
    <w:rPr>
      <w:rFonts w:asciiTheme="minorHAnsi" w:hAnsiTheme="minorHAnsi" w:cstheme="minorHAnsi"/>
      <w:sz w:val="18"/>
      <w:szCs w:val="21"/>
    </w:rPr>
  </w:style>
  <w:style w:type="paragraph" w:styleId="a9">
    <w:name w:val="index heading"/>
    <w:next w:val="Index1"/>
    <w:autoRedefine/>
    <w:uiPriority w:val="99"/>
    <w:semiHidden/>
    <w:rsid w:val="005627B3"/>
    <w:pPr>
      <w:keepNext/>
      <w:keepLines/>
      <w:tabs>
        <w:tab w:val="right" w:pos="3882"/>
      </w:tabs>
      <w:spacing w:before="240" w:after="120" w:line="360" w:lineRule="auto"/>
    </w:pPr>
    <w:rPr>
      <w:rFonts w:asciiTheme="majorHAnsi" w:eastAsia="Times New Roman" w:hAnsiTheme="majorHAnsi" w:cstheme="majorHAnsi"/>
      <w:b/>
      <w:bCs/>
      <w:color w:val="002C51"/>
      <w:sz w:val="28"/>
      <w:szCs w:val="33"/>
      <w:lang w:eastAsia="fr-FR" w:bidi="ar-SA"/>
    </w:rPr>
  </w:style>
  <w:style w:type="paragraph" w:customStyle="1" w:styleId="NoteHead">
    <w:name w:val="NoteHead"/>
    <w:basedOn w:val="a1"/>
    <w:rsid w:val="00487255"/>
    <w:pPr>
      <w:spacing w:after="0" w:line="240" w:lineRule="auto"/>
      <w:ind w:left="0"/>
      <w:jc w:val="center"/>
    </w:pPr>
    <w:rPr>
      <w:b/>
      <w:color w:val="FFFFFF"/>
      <w:sz w:val="22"/>
      <w:szCs w:val="22"/>
    </w:rPr>
  </w:style>
  <w:style w:type="paragraph" w:customStyle="1" w:styleId="Noteicon">
    <w:name w:val="Noteicon"/>
    <w:basedOn w:val="a1"/>
    <w:rsid w:val="00487255"/>
    <w:pPr>
      <w:spacing w:before="40" w:after="0" w:line="240" w:lineRule="auto"/>
      <w:ind w:left="0"/>
      <w:jc w:val="right"/>
    </w:pPr>
  </w:style>
  <w:style w:type="paragraph" w:customStyle="1" w:styleId="Notetext">
    <w:name w:val="Notetext"/>
    <w:basedOn w:val="a1"/>
    <w:autoRedefine/>
    <w:rsid w:val="00487255"/>
    <w:pPr>
      <w:tabs>
        <w:tab w:val="left" w:pos="5278"/>
      </w:tabs>
      <w:spacing w:before="40" w:line="240" w:lineRule="auto"/>
      <w:ind w:left="0"/>
    </w:pPr>
    <w:rPr>
      <w:rFonts w:eastAsia="Batang"/>
      <w:bCs/>
      <w:lang w:eastAsia="ko-KR"/>
    </w:rPr>
  </w:style>
  <w:style w:type="paragraph" w:customStyle="1" w:styleId="Numbers2Indent">
    <w:name w:val="Numbers 2 Indent"/>
    <w:basedOn w:val="a1"/>
    <w:rsid w:val="00487255"/>
    <w:pPr>
      <w:numPr>
        <w:ilvl w:val="12"/>
      </w:numPr>
      <w:spacing w:before="40"/>
      <w:ind w:left="1778"/>
    </w:pPr>
    <w:rPr>
      <w:bCs/>
    </w:rPr>
  </w:style>
  <w:style w:type="paragraph" w:customStyle="1" w:styleId="PictureNormal">
    <w:name w:val="Picture Normal"/>
    <w:basedOn w:val="a1"/>
    <w:next w:val="a1"/>
    <w:rsid w:val="00FF1C7E"/>
    <w:pPr>
      <w:spacing w:line="240" w:lineRule="auto"/>
      <w:ind w:left="1077"/>
    </w:pPr>
  </w:style>
  <w:style w:type="paragraph" w:customStyle="1" w:styleId="PictureList">
    <w:name w:val="Picture List"/>
    <w:basedOn w:val="a1"/>
    <w:rsid w:val="00FF1C7E"/>
    <w:pPr>
      <w:numPr>
        <w:ilvl w:val="12"/>
      </w:numPr>
      <w:spacing w:before="40" w:line="240" w:lineRule="auto"/>
      <w:ind w:left="1435"/>
    </w:pPr>
  </w:style>
  <w:style w:type="paragraph" w:styleId="TOC1">
    <w:name w:val="toc 1"/>
    <w:basedOn w:val="a1"/>
    <w:next w:val="a1"/>
    <w:uiPriority w:val="39"/>
    <w:rsid w:val="007F0D7F"/>
    <w:pPr>
      <w:keepNext/>
      <w:tabs>
        <w:tab w:val="right" w:leader="dot" w:pos="8400"/>
      </w:tabs>
      <w:spacing w:before="160" w:after="120" w:line="240" w:lineRule="auto"/>
      <w:ind w:left="1325" w:hanging="245"/>
    </w:pPr>
    <w:rPr>
      <w:b/>
      <w:bCs/>
      <w:caps/>
      <w:noProof/>
      <w:color w:val="0070C0"/>
      <w:sz w:val="24"/>
      <w:szCs w:val="22"/>
      <w:lang w:eastAsia="he-IL" w:bidi="he-IL"/>
    </w:rPr>
  </w:style>
  <w:style w:type="paragraph" w:styleId="TOC2">
    <w:name w:val="toc 2"/>
    <w:basedOn w:val="a1"/>
    <w:next w:val="a1"/>
    <w:uiPriority w:val="39"/>
    <w:rsid w:val="007F0D7F"/>
    <w:pPr>
      <w:keepNext/>
      <w:tabs>
        <w:tab w:val="right" w:leader="dot" w:pos="8400"/>
      </w:tabs>
      <w:spacing w:before="120" w:after="80" w:line="240" w:lineRule="auto"/>
      <w:ind w:left="1325"/>
    </w:pPr>
    <w:rPr>
      <w:b/>
      <w:noProof/>
    </w:rPr>
  </w:style>
  <w:style w:type="paragraph" w:styleId="TOC3">
    <w:name w:val="toc 3"/>
    <w:basedOn w:val="a1"/>
    <w:next w:val="a1"/>
    <w:uiPriority w:val="39"/>
    <w:rsid w:val="007F0D7F"/>
    <w:pPr>
      <w:tabs>
        <w:tab w:val="right" w:leader="dot" w:pos="8400"/>
      </w:tabs>
      <w:spacing w:before="40" w:after="80" w:line="240" w:lineRule="auto"/>
      <w:ind w:left="1555"/>
    </w:pPr>
    <w:rPr>
      <w:noProof/>
    </w:rPr>
  </w:style>
  <w:style w:type="paragraph" w:styleId="TOC4">
    <w:name w:val="toc 4"/>
    <w:basedOn w:val="a1"/>
    <w:next w:val="a1"/>
    <w:autoRedefine/>
    <w:uiPriority w:val="39"/>
    <w:rsid w:val="00487255"/>
    <w:pPr>
      <w:tabs>
        <w:tab w:val="right" w:leader="dot" w:pos="7740"/>
      </w:tabs>
      <w:ind w:left="691"/>
    </w:pPr>
  </w:style>
  <w:style w:type="paragraph" w:styleId="TOC5">
    <w:name w:val="toc 5"/>
    <w:basedOn w:val="a1"/>
    <w:next w:val="a1"/>
    <w:autoRedefine/>
    <w:uiPriority w:val="39"/>
    <w:rsid w:val="00487255"/>
    <w:pPr>
      <w:tabs>
        <w:tab w:val="right" w:leader="dot" w:pos="8064"/>
      </w:tabs>
      <w:ind w:left="690"/>
    </w:pPr>
  </w:style>
  <w:style w:type="paragraph" w:styleId="TOC6">
    <w:name w:val="toc 6"/>
    <w:basedOn w:val="a1"/>
    <w:next w:val="a1"/>
    <w:autoRedefine/>
    <w:uiPriority w:val="39"/>
    <w:rsid w:val="003A32AC"/>
    <w:pPr>
      <w:tabs>
        <w:tab w:val="right" w:leader="dot" w:pos="8364"/>
      </w:tabs>
      <w:spacing w:after="0"/>
      <w:ind w:left="919"/>
    </w:pPr>
  </w:style>
  <w:style w:type="paragraph" w:styleId="TOC7">
    <w:name w:val="toc 7"/>
    <w:basedOn w:val="a1"/>
    <w:next w:val="a1"/>
    <w:autoRedefine/>
    <w:uiPriority w:val="39"/>
    <w:rsid w:val="00487255"/>
    <w:pPr>
      <w:tabs>
        <w:tab w:val="right" w:leader="dot" w:pos="8064"/>
      </w:tabs>
      <w:ind w:left="1150"/>
    </w:pPr>
  </w:style>
  <w:style w:type="paragraph" w:styleId="TOC8">
    <w:name w:val="toc 8"/>
    <w:basedOn w:val="a1"/>
    <w:next w:val="a1"/>
    <w:autoRedefine/>
    <w:uiPriority w:val="39"/>
    <w:rsid w:val="00487255"/>
    <w:pPr>
      <w:tabs>
        <w:tab w:val="right" w:leader="dot" w:pos="8064"/>
      </w:tabs>
      <w:ind w:left="1380"/>
    </w:pPr>
  </w:style>
  <w:style w:type="paragraph" w:styleId="TOC9">
    <w:name w:val="toc 9"/>
    <w:basedOn w:val="a1"/>
    <w:next w:val="a1"/>
    <w:autoRedefine/>
    <w:uiPriority w:val="39"/>
    <w:rsid w:val="00487255"/>
    <w:pPr>
      <w:tabs>
        <w:tab w:val="right" w:leader="dot" w:pos="8064"/>
      </w:tabs>
      <w:ind w:left="1610"/>
    </w:pPr>
  </w:style>
  <w:style w:type="paragraph" w:customStyle="1" w:styleId="ChapterTitle">
    <w:name w:val="Chapter Title"/>
    <w:basedOn w:val="21"/>
    <w:rsid w:val="00487255"/>
    <w:pPr>
      <w:keepNext w:val="0"/>
      <w:keepLines w:val="0"/>
      <w:pageBreakBefore/>
      <w:tabs>
        <w:tab w:val="clear" w:pos="1440"/>
        <w:tab w:val="clear" w:pos="1800"/>
        <w:tab w:val="right" w:pos="8902"/>
      </w:tabs>
      <w:spacing w:before="200" w:after="200"/>
      <w:outlineLvl w:val="9"/>
    </w:pPr>
    <w:rPr>
      <w:sz w:val="52"/>
      <w:szCs w:val="54"/>
    </w:rPr>
  </w:style>
  <w:style w:type="paragraph" w:customStyle="1" w:styleId="Bullets3">
    <w:name w:val="Bullets 3"/>
    <w:basedOn w:val="Bullets2"/>
    <w:rsid w:val="0024120D"/>
    <w:pPr>
      <w:numPr>
        <w:numId w:val="3"/>
      </w:numPr>
      <w:spacing w:before="20" w:after="20"/>
      <w:ind w:left="2154" w:hanging="357"/>
    </w:pPr>
  </w:style>
  <w:style w:type="paragraph" w:customStyle="1" w:styleId="TableHeading">
    <w:name w:val="Table Heading"/>
    <w:basedOn w:val="TableText"/>
    <w:rsid w:val="00487255"/>
    <w:rPr>
      <w:b/>
      <w:color w:val="FFFFFF" w:themeColor="background1"/>
    </w:rPr>
  </w:style>
  <w:style w:type="paragraph" w:customStyle="1" w:styleId="TableText">
    <w:name w:val="Table Text"/>
    <w:basedOn w:val="a1"/>
    <w:qFormat/>
    <w:rsid w:val="00487255"/>
    <w:pPr>
      <w:spacing w:before="40" w:after="40" w:line="240" w:lineRule="auto"/>
      <w:ind w:left="0"/>
    </w:pPr>
    <w:rPr>
      <w:rFonts w:eastAsiaTheme="majorEastAsia" w:cstheme="majorBidi"/>
    </w:rPr>
  </w:style>
  <w:style w:type="paragraph" w:customStyle="1" w:styleId="TableBullets">
    <w:name w:val="Table Bullets"/>
    <w:basedOn w:val="TableText"/>
    <w:rsid w:val="00487255"/>
    <w:pPr>
      <w:keepNext/>
      <w:numPr>
        <w:numId w:val="2"/>
      </w:numPr>
      <w:ind w:left="288" w:right="360" w:hanging="288"/>
    </w:pPr>
  </w:style>
  <w:style w:type="paragraph" w:customStyle="1" w:styleId="Tip">
    <w:name w:val="Tip"/>
    <w:basedOn w:val="a1"/>
    <w:rsid w:val="00487255"/>
    <w:pPr>
      <w:tabs>
        <w:tab w:val="left" w:pos="1080"/>
        <w:tab w:val="left" w:pos="1800"/>
      </w:tabs>
      <w:spacing w:line="280" w:lineRule="atLeast"/>
    </w:pPr>
    <w:rPr>
      <w:rFonts w:ascii="Arial" w:hAnsi="Arial" w:cs="Arial"/>
      <w:color w:val="auto"/>
      <w:spacing w:val="5"/>
      <w:sz w:val="22"/>
      <w:szCs w:val="28"/>
    </w:rPr>
  </w:style>
  <w:style w:type="paragraph" w:customStyle="1" w:styleId="NumbersManual">
    <w:name w:val="Numbers Manual"/>
    <w:basedOn w:val="a1"/>
    <w:rsid w:val="00487255"/>
    <w:pPr>
      <w:spacing w:before="40"/>
      <w:ind w:left="1440" w:hanging="360"/>
    </w:pPr>
  </w:style>
  <w:style w:type="character" w:styleId="aa">
    <w:name w:val="page number"/>
    <w:uiPriority w:val="99"/>
    <w:rsid w:val="00487255"/>
    <w:rPr>
      <w:rFonts w:cs="Arial"/>
      <w:iCs/>
    </w:rPr>
  </w:style>
  <w:style w:type="paragraph" w:customStyle="1" w:styleId="Callouts">
    <w:name w:val="Callouts"/>
    <w:basedOn w:val="a1"/>
    <w:rsid w:val="00487255"/>
    <w:pPr>
      <w:spacing w:after="0" w:line="240" w:lineRule="auto"/>
      <w:ind w:left="0"/>
      <w:jc w:val="right"/>
    </w:pPr>
    <w:rPr>
      <w:rFonts w:cs="Arial"/>
      <w:b/>
      <w:bCs/>
      <w:color w:val="00B5E2"/>
      <w:sz w:val="16"/>
      <w:szCs w:val="16"/>
    </w:rPr>
  </w:style>
  <w:style w:type="paragraph" w:customStyle="1" w:styleId="ChapterBar">
    <w:name w:val="Chapter Bar"/>
    <w:basedOn w:val="ChapterTitle"/>
    <w:rsid w:val="00487255"/>
    <w:pPr>
      <w:pageBreakBefore w:val="0"/>
      <w:spacing w:before="0" w:after="0"/>
      <w:ind w:left="720"/>
    </w:pPr>
    <w:rPr>
      <w:sz w:val="18"/>
      <w:szCs w:val="18"/>
    </w:rPr>
  </w:style>
  <w:style w:type="paragraph" w:customStyle="1" w:styleId="NumbersIndent">
    <w:name w:val="Numbers Indent"/>
    <w:basedOn w:val="NumbersManual"/>
    <w:rsid w:val="00487255"/>
    <w:pPr>
      <w:ind w:firstLine="0"/>
    </w:pPr>
  </w:style>
  <w:style w:type="paragraph" w:styleId="ab">
    <w:name w:val="Balloon Text"/>
    <w:basedOn w:val="a1"/>
    <w:link w:val="ac"/>
    <w:semiHidden/>
    <w:rsid w:val="00487255"/>
    <w:rPr>
      <w:rFonts w:ascii="Tahoma" w:hAnsi="Tahoma" w:cs="Cambria"/>
      <w:sz w:val="16"/>
      <w:szCs w:val="16"/>
    </w:rPr>
  </w:style>
  <w:style w:type="character" w:customStyle="1" w:styleId="ac">
    <w:name w:val="טקסט בלונים תו"/>
    <w:basedOn w:val="a2"/>
    <w:link w:val="ab"/>
    <w:semiHidden/>
    <w:rsid w:val="00487255"/>
    <w:rPr>
      <w:rFonts w:ascii="Tahoma" w:eastAsia="Times New Roman" w:hAnsi="Tahoma" w:cs="Cambria"/>
      <w:color w:val="082631"/>
      <w:sz w:val="16"/>
      <w:szCs w:val="16"/>
      <w:lang w:eastAsia="fr-FR" w:bidi="ar-SA"/>
    </w:rPr>
  </w:style>
  <w:style w:type="character" w:customStyle="1" w:styleId="BulletsChar">
    <w:name w:val="Bullets Char"/>
    <w:rsid w:val="00487255"/>
    <w:rPr>
      <w:rFonts w:ascii="Century Gothic" w:hAnsi="Century Gothic"/>
      <w:bCs/>
      <w:noProof w:val="0"/>
      <w:sz w:val="18"/>
      <w:szCs w:val="18"/>
      <w:lang w:val="en-US" w:eastAsia="en-US" w:bidi="ar-SA"/>
    </w:rPr>
  </w:style>
  <w:style w:type="character" w:customStyle="1" w:styleId="Bullets2Char">
    <w:name w:val="Bullets 2 Char"/>
    <w:basedOn w:val="BulletsChar"/>
    <w:rsid w:val="00487255"/>
    <w:rPr>
      <w:rFonts w:ascii="Century Gothic" w:hAnsi="Century Gothic"/>
      <w:bCs/>
      <w:noProof w:val="0"/>
      <w:sz w:val="18"/>
      <w:szCs w:val="18"/>
      <w:lang w:val="en-US" w:eastAsia="en-US" w:bidi="ar-SA"/>
    </w:rPr>
  </w:style>
  <w:style w:type="paragraph" w:styleId="ad">
    <w:name w:val="Body Text"/>
    <w:basedOn w:val="a1"/>
    <w:link w:val="ae"/>
    <w:rsid w:val="00487255"/>
    <w:pPr>
      <w:spacing w:after="120"/>
    </w:pPr>
  </w:style>
  <w:style w:type="character" w:customStyle="1" w:styleId="ae">
    <w:name w:val="גוף טקסט תו"/>
    <w:basedOn w:val="a2"/>
    <w:link w:val="ad"/>
    <w:rsid w:val="00487255"/>
    <w:rPr>
      <w:rFonts w:ascii="Roboto" w:eastAsia="Times New Roman" w:hAnsi="Roboto" w:cs="Times New Roman"/>
      <w:color w:val="082631"/>
      <w:sz w:val="20"/>
      <w:szCs w:val="18"/>
      <w:lang w:eastAsia="fr-FR" w:bidi="ar-SA"/>
    </w:rPr>
  </w:style>
  <w:style w:type="paragraph" w:styleId="af">
    <w:name w:val="List Paragraph"/>
    <w:basedOn w:val="a1"/>
    <w:link w:val="af0"/>
    <w:uiPriority w:val="34"/>
    <w:qFormat/>
    <w:rsid w:val="00487255"/>
    <w:pPr>
      <w:keepLines w:val="0"/>
      <w:spacing w:line="240" w:lineRule="auto"/>
    </w:pPr>
    <w:rPr>
      <w:rFonts w:ascii="Cambria" w:eastAsia="Cambria" w:hAnsi="Cambria"/>
      <w:sz w:val="22"/>
      <w:szCs w:val="20"/>
      <w:lang w:bidi="he-IL"/>
    </w:rPr>
  </w:style>
  <w:style w:type="paragraph" w:styleId="33">
    <w:name w:val="Body Text 3"/>
    <w:basedOn w:val="a1"/>
    <w:link w:val="34"/>
    <w:rsid w:val="00487255"/>
    <w:pPr>
      <w:spacing w:after="120"/>
    </w:pPr>
    <w:rPr>
      <w:sz w:val="16"/>
      <w:szCs w:val="16"/>
    </w:rPr>
  </w:style>
  <w:style w:type="character" w:customStyle="1" w:styleId="34">
    <w:name w:val="גוף טקסט 3 תו"/>
    <w:basedOn w:val="a2"/>
    <w:link w:val="33"/>
    <w:rsid w:val="00487255"/>
    <w:rPr>
      <w:rFonts w:ascii="Roboto" w:eastAsia="Times New Roman" w:hAnsi="Roboto" w:cs="Times New Roman"/>
      <w:color w:val="082631"/>
      <w:sz w:val="16"/>
      <w:szCs w:val="16"/>
      <w:lang w:eastAsia="fr-FR" w:bidi="ar-SA"/>
    </w:rPr>
  </w:style>
  <w:style w:type="character" w:styleId="Hyperlink">
    <w:name w:val="Hyperlink"/>
    <w:uiPriority w:val="99"/>
    <w:rsid w:val="00487255"/>
    <w:rPr>
      <w:color w:val="0000FF"/>
      <w:u w:val="single"/>
    </w:rPr>
  </w:style>
  <w:style w:type="paragraph" w:styleId="23">
    <w:name w:val="Body Text 2"/>
    <w:basedOn w:val="a1"/>
    <w:link w:val="24"/>
    <w:rsid w:val="00487255"/>
    <w:pPr>
      <w:spacing w:after="120" w:line="480" w:lineRule="auto"/>
    </w:pPr>
  </w:style>
  <w:style w:type="character" w:customStyle="1" w:styleId="24">
    <w:name w:val="גוף טקסט 2 תו"/>
    <w:basedOn w:val="a2"/>
    <w:link w:val="23"/>
    <w:rsid w:val="00487255"/>
    <w:rPr>
      <w:rFonts w:ascii="Roboto" w:eastAsia="Times New Roman" w:hAnsi="Roboto" w:cs="Times New Roman"/>
      <w:color w:val="082631"/>
      <w:sz w:val="20"/>
      <w:szCs w:val="18"/>
      <w:lang w:eastAsia="fr-FR" w:bidi="ar-SA"/>
    </w:rPr>
  </w:style>
  <w:style w:type="character" w:styleId="af1">
    <w:name w:val="annotation reference"/>
    <w:uiPriority w:val="99"/>
    <w:semiHidden/>
    <w:rsid w:val="00487255"/>
    <w:rPr>
      <w:sz w:val="16"/>
      <w:szCs w:val="16"/>
    </w:rPr>
  </w:style>
  <w:style w:type="paragraph" w:styleId="af2">
    <w:name w:val="annotation text"/>
    <w:basedOn w:val="a1"/>
    <w:link w:val="af3"/>
    <w:semiHidden/>
    <w:rsid w:val="00487255"/>
    <w:rPr>
      <w:szCs w:val="20"/>
    </w:rPr>
  </w:style>
  <w:style w:type="character" w:customStyle="1" w:styleId="af3">
    <w:name w:val="טקסט הערה תו"/>
    <w:basedOn w:val="a2"/>
    <w:link w:val="af2"/>
    <w:semiHidden/>
    <w:rsid w:val="00487255"/>
    <w:rPr>
      <w:rFonts w:ascii="Roboto" w:eastAsia="Times New Roman" w:hAnsi="Roboto" w:cs="Times New Roman"/>
      <w:color w:val="082631"/>
      <w:sz w:val="20"/>
      <w:szCs w:val="20"/>
      <w:lang w:eastAsia="fr-FR" w:bidi="ar-SA"/>
    </w:rPr>
  </w:style>
  <w:style w:type="paragraph" w:styleId="af4">
    <w:name w:val="annotation subject"/>
    <w:basedOn w:val="af2"/>
    <w:next w:val="af2"/>
    <w:link w:val="af5"/>
    <w:semiHidden/>
    <w:rsid w:val="00487255"/>
    <w:rPr>
      <w:b/>
      <w:bCs/>
    </w:rPr>
  </w:style>
  <w:style w:type="character" w:customStyle="1" w:styleId="af5">
    <w:name w:val="נושא הערה תו"/>
    <w:basedOn w:val="af3"/>
    <w:link w:val="af4"/>
    <w:semiHidden/>
    <w:rsid w:val="00487255"/>
    <w:rPr>
      <w:rFonts w:ascii="Roboto" w:eastAsia="Times New Roman" w:hAnsi="Roboto" w:cs="Times New Roman"/>
      <w:b/>
      <w:bCs/>
      <w:color w:val="082631"/>
      <w:sz w:val="20"/>
      <w:szCs w:val="20"/>
      <w:lang w:eastAsia="fr-FR" w:bidi="ar-SA"/>
    </w:rPr>
  </w:style>
  <w:style w:type="character" w:styleId="FollowedHyperlink">
    <w:name w:val="FollowedHyperlink"/>
    <w:rsid w:val="00487255"/>
    <w:rPr>
      <w:color w:val="800080"/>
      <w:u w:val="single"/>
    </w:rPr>
  </w:style>
  <w:style w:type="paragraph" w:styleId="af6">
    <w:name w:val="Body Text Indent"/>
    <w:basedOn w:val="a1"/>
    <w:link w:val="af7"/>
    <w:rsid w:val="00487255"/>
    <w:pPr>
      <w:keepNext/>
    </w:pPr>
  </w:style>
  <w:style w:type="character" w:customStyle="1" w:styleId="af7">
    <w:name w:val="כניסה בגוף טקסט תו"/>
    <w:basedOn w:val="a2"/>
    <w:link w:val="af6"/>
    <w:rsid w:val="00487255"/>
    <w:rPr>
      <w:rFonts w:ascii="Roboto" w:eastAsia="Times New Roman" w:hAnsi="Roboto" w:cs="Times New Roman"/>
      <w:color w:val="082631"/>
      <w:sz w:val="20"/>
      <w:szCs w:val="18"/>
      <w:lang w:eastAsia="fr-FR" w:bidi="ar-SA"/>
    </w:rPr>
  </w:style>
  <w:style w:type="paragraph" w:customStyle="1" w:styleId="PictureCaption">
    <w:name w:val="Picture Caption"/>
    <w:basedOn w:val="a1"/>
    <w:qFormat/>
    <w:rsid w:val="00487255"/>
    <w:pPr>
      <w:spacing w:line="240" w:lineRule="auto"/>
    </w:pPr>
    <w:rPr>
      <w:rFonts w:cs="Calibri"/>
      <w:b/>
      <w:bCs/>
      <w:color w:val="878700"/>
      <w:lang w:bidi="he-IL"/>
    </w:rPr>
  </w:style>
  <w:style w:type="paragraph" w:customStyle="1" w:styleId="CoverText">
    <w:name w:val="Cover Text"/>
    <w:basedOn w:val="21"/>
    <w:qFormat/>
    <w:rsid w:val="00487255"/>
    <w:pPr>
      <w:jc w:val="center"/>
    </w:pPr>
    <w:rPr>
      <w:rFonts w:ascii="Gotham-Book" w:hAnsi="Gotham-Book" w:cs="Miriam"/>
      <w:b w:val="0"/>
      <w:bCs/>
      <w:color w:val="218CA2"/>
      <w:sz w:val="72"/>
      <w:szCs w:val="72"/>
    </w:rPr>
  </w:style>
  <w:style w:type="paragraph" w:customStyle="1" w:styleId="TableCaption">
    <w:name w:val="Table Caption"/>
    <w:basedOn w:val="PictureCaption"/>
    <w:qFormat/>
    <w:rsid w:val="00F46A8A"/>
    <w:pPr>
      <w:keepNext/>
      <w:spacing w:before="120" w:after="80"/>
    </w:pPr>
    <w:rPr>
      <w:rFonts w:asciiTheme="minorHAnsi" w:hAnsiTheme="minorHAnsi" w:cs="Arial"/>
      <w:smallCaps/>
      <w:color w:val="595959" w:themeColor="text1" w:themeTint="A6"/>
    </w:rPr>
  </w:style>
  <w:style w:type="table" w:styleId="af8">
    <w:name w:val="Table Grid"/>
    <w:basedOn w:val="a3"/>
    <w:uiPriority w:val="59"/>
    <w:rsid w:val="004872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Book Title"/>
    <w:basedOn w:val="a2"/>
    <w:uiPriority w:val="33"/>
    <w:qFormat/>
    <w:rsid w:val="00487255"/>
    <w:rPr>
      <w:b/>
      <w:bCs/>
      <w:smallCaps/>
      <w:spacing w:val="5"/>
    </w:rPr>
  </w:style>
  <w:style w:type="paragraph" w:styleId="NormalWeb">
    <w:name w:val="Normal (Web)"/>
    <w:basedOn w:val="a1"/>
    <w:uiPriority w:val="99"/>
    <w:unhideWhenUsed/>
    <w:rsid w:val="00487255"/>
    <w:pPr>
      <w:keepLines w:val="0"/>
      <w:spacing w:before="100" w:beforeAutospacing="1" w:after="100" w:afterAutospacing="1" w:line="398" w:lineRule="atLeast"/>
      <w:ind w:left="0"/>
    </w:pPr>
    <w:rPr>
      <w:rFonts w:ascii="Times New Roman" w:hAnsi="Times New Roman"/>
      <w:color w:val="auto"/>
      <w:szCs w:val="20"/>
      <w:lang w:bidi="he-IL"/>
    </w:rPr>
  </w:style>
  <w:style w:type="character" w:customStyle="1" w:styleId="fancy-title-span">
    <w:name w:val="fancy-title-span"/>
    <w:basedOn w:val="a2"/>
    <w:rsid w:val="00487255"/>
  </w:style>
  <w:style w:type="paragraph" w:customStyle="1" w:styleId="NoteHeading">
    <w:name w:val="NoteHeading"/>
    <w:basedOn w:val="a1"/>
    <w:qFormat/>
    <w:rsid w:val="00487255"/>
    <w:pPr>
      <w:keepNext/>
      <w:widowControl w:val="0"/>
      <w:numPr>
        <w:numId w:val="4"/>
      </w:numPr>
      <w:autoSpaceDE w:val="0"/>
      <w:autoSpaceDN w:val="0"/>
      <w:adjustRightInd w:val="0"/>
      <w:spacing w:before="240" w:after="120" w:line="280" w:lineRule="atLeast"/>
      <w:contextualSpacing/>
    </w:pPr>
    <w:rPr>
      <w:rFonts w:ascii="Arial" w:eastAsiaTheme="minorEastAsia" w:hAnsi="Arial"/>
      <w:b/>
      <w:bCs/>
      <w:color w:val="262626"/>
      <w:sz w:val="22"/>
      <w:szCs w:val="22"/>
      <w:lang w:bidi="he-IL"/>
    </w:rPr>
  </w:style>
  <w:style w:type="character" w:styleId="afa">
    <w:name w:val="Emphasis"/>
    <w:basedOn w:val="a2"/>
    <w:uiPriority w:val="20"/>
    <w:qFormat/>
    <w:rsid w:val="00487255"/>
    <w:rPr>
      <w:b/>
      <w:bCs/>
      <w:i w:val="0"/>
      <w:iCs w:val="0"/>
    </w:rPr>
  </w:style>
  <w:style w:type="character" w:customStyle="1" w:styleId="st1">
    <w:name w:val="st1"/>
    <w:basedOn w:val="a2"/>
    <w:rsid w:val="00487255"/>
  </w:style>
  <w:style w:type="paragraph" w:customStyle="1" w:styleId="Picture">
    <w:name w:val="Picture"/>
    <w:basedOn w:val="a1"/>
    <w:rsid w:val="00487255"/>
    <w:pPr>
      <w:keepNext/>
      <w:spacing w:before="160" w:line="240" w:lineRule="auto"/>
      <w:jc w:val="center"/>
    </w:pPr>
    <w:rPr>
      <w:rFonts w:ascii="Calibri" w:eastAsia="Batang" w:hAnsi="Calibri" w:cs="Calibri"/>
      <w:color w:val="auto"/>
      <w:szCs w:val="19"/>
      <w:lang w:eastAsia="ko-KR" w:bidi="he-IL"/>
    </w:rPr>
  </w:style>
  <w:style w:type="paragraph" w:customStyle="1" w:styleId="ImportantStuff">
    <w:name w:val="Important Stuff"/>
    <w:basedOn w:val="a1"/>
    <w:qFormat/>
    <w:rsid w:val="00487255"/>
    <w:pPr>
      <w:keepLines w:val="0"/>
      <w:spacing w:line="240" w:lineRule="auto"/>
      <w:ind w:left="0"/>
    </w:pPr>
    <w:rPr>
      <w:rFonts w:ascii="Hobo Std" w:hAnsi="Hobo Std" w:cs="Arial"/>
      <w:b/>
      <w:color w:val="FF0000"/>
      <w:kern w:val="32"/>
      <w:sz w:val="36"/>
      <w:szCs w:val="32"/>
      <w:lang w:bidi="he-IL"/>
    </w:rPr>
  </w:style>
  <w:style w:type="character" w:customStyle="1" w:styleId="af0">
    <w:name w:val="פיסקת רשימה תו"/>
    <w:basedOn w:val="a2"/>
    <w:link w:val="af"/>
    <w:uiPriority w:val="34"/>
    <w:locked/>
    <w:rsid w:val="00487255"/>
    <w:rPr>
      <w:rFonts w:ascii="Cambria" w:eastAsia="Cambria" w:hAnsi="Cambria" w:cs="Times New Roman"/>
      <w:color w:val="082631"/>
      <w:sz w:val="22"/>
      <w:szCs w:val="20"/>
      <w:lang w:eastAsia="fr-FR"/>
    </w:rPr>
  </w:style>
  <w:style w:type="paragraph" w:customStyle="1" w:styleId="BulletInTableLevel1">
    <w:name w:val="BulletInTableLevel1"/>
    <w:basedOn w:val="a1"/>
    <w:rsid w:val="00487255"/>
    <w:pPr>
      <w:keepLines w:val="0"/>
      <w:widowControl w:val="0"/>
      <w:numPr>
        <w:numId w:val="5"/>
      </w:numPr>
      <w:spacing w:before="120" w:after="0" w:line="240" w:lineRule="exact"/>
    </w:pPr>
    <w:rPr>
      <w:rFonts w:ascii="Verdana" w:hAnsi="Verdana" w:cstheme="minorBidi"/>
      <w:color w:val="auto"/>
      <w:szCs w:val="20"/>
    </w:rPr>
  </w:style>
  <w:style w:type="numbering" w:customStyle="1" w:styleId="BulletInTable">
    <w:name w:val="BulletInTable"/>
    <w:uiPriority w:val="99"/>
    <w:rsid w:val="00487255"/>
    <w:pPr>
      <w:numPr>
        <w:numId w:val="5"/>
      </w:numPr>
    </w:pPr>
  </w:style>
  <w:style w:type="paragraph" w:customStyle="1" w:styleId="Heading2new">
    <w:name w:val="Heading 2_new"/>
    <w:basedOn w:val="1"/>
    <w:link w:val="Heading2newChar"/>
    <w:qFormat/>
    <w:rsid w:val="00487255"/>
    <w:pPr>
      <w:spacing w:before="320"/>
      <w:ind w:left="864" w:hanging="504"/>
    </w:pPr>
    <w:rPr>
      <w:rFonts w:asciiTheme="majorHAnsi" w:eastAsiaTheme="majorEastAsia" w:hAnsiTheme="majorHAnsi" w:cstheme="majorBidi"/>
      <w:b w:val="0"/>
      <w:bCs/>
      <w:color w:val="2F5496" w:themeColor="accent1" w:themeShade="BF"/>
      <w:sz w:val="28"/>
      <w:szCs w:val="28"/>
    </w:rPr>
  </w:style>
  <w:style w:type="paragraph" w:styleId="afb">
    <w:name w:val="caption"/>
    <w:basedOn w:val="a1"/>
    <w:next w:val="a1"/>
    <w:uiPriority w:val="35"/>
    <w:unhideWhenUsed/>
    <w:qFormat/>
    <w:rsid w:val="00487255"/>
    <w:pPr>
      <w:keepLines w:val="0"/>
      <w:spacing w:after="120" w:line="240" w:lineRule="auto"/>
      <w:ind w:left="0"/>
    </w:pPr>
    <w:rPr>
      <w:rFonts w:asciiTheme="minorHAnsi" w:eastAsiaTheme="minorEastAsia" w:hAnsiTheme="minorHAnsi" w:cstheme="minorBidi"/>
      <w:b/>
      <w:bCs/>
      <w:smallCaps/>
      <w:color w:val="595959" w:themeColor="text1" w:themeTint="A6"/>
      <w:spacing w:val="6"/>
      <w:szCs w:val="20"/>
    </w:rPr>
  </w:style>
  <w:style w:type="character" w:customStyle="1" w:styleId="Heading2newChar">
    <w:name w:val="Heading 2_new Char"/>
    <w:basedOn w:val="a2"/>
    <w:link w:val="Heading2new"/>
    <w:rsid w:val="00487255"/>
    <w:rPr>
      <w:rFonts w:asciiTheme="majorHAnsi" w:eastAsiaTheme="majorEastAsia" w:hAnsiTheme="majorHAnsi" w:cstheme="majorBidi"/>
      <w:b/>
      <w:bCs/>
      <w:color w:val="2F5496" w:themeColor="accent1" w:themeShade="BF"/>
      <w:sz w:val="28"/>
      <w:szCs w:val="28"/>
      <w:lang w:eastAsia="fr-FR" w:bidi="ar-SA"/>
    </w:rPr>
  </w:style>
  <w:style w:type="paragraph" w:customStyle="1" w:styleId="Code">
    <w:name w:val="Code"/>
    <w:basedOn w:val="a1"/>
    <w:rsid w:val="00487255"/>
    <w:rPr>
      <w:rFonts w:ascii="Courier New" w:hAnsi="Courier New"/>
    </w:rPr>
  </w:style>
  <w:style w:type="table" w:styleId="2-1">
    <w:name w:val="Medium List 2 Accent 1"/>
    <w:basedOn w:val="a3"/>
    <w:uiPriority w:val="66"/>
    <w:rsid w:val="00487255"/>
    <w:rPr>
      <w:rFonts w:asciiTheme="majorHAnsi" w:eastAsiaTheme="majorEastAsia" w:hAnsiTheme="majorHAnsi" w:cstheme="majorBidi"/>
      <w:color w:val="000000" w:themeColor="text1"/>
      <w:sz w:val="22"/>
      <w:szCs w:val="22"/>
      <w:lang w:bidi="ar-SA"/>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c">
    <w:name w:val="Strong"/>
    <w:basedOn w:val="a2"/>
    <w:uiPriority w:val="22"/>
    <w:qFormat/>
    <w:rsid w:val="00487255"/>
    <w:rPr>
      <w:b/>
      <w:bCs/>
    </w:rPr>
  </w:style>
  <w:style w:type="paragraph" w:customStyle="1" w:styleId="PictureListCaption">
    <w:name w:val="Picture List Caption"/>
    <w:basedOn w:val="PictureCaption"/>
    <w:qFormat/>
    <w:rsid w:val="00487255"/>
    <w:pPr>
      <w:keepLines w:val="0"/>
      <w:widowControl w:val="0"/>
      <w:ind w:left="1440"/>
    </w:pPr>
    <w:rPr>
      <w:rFonts w:ascii="Gotham-Book" w:hAnsi="Gotham-Book" w:cs="Times New Roman"/>
      <w:color w:val="auto"/>
      <w:szCs w:val="24"/>
    </w:rPr>
  </w:style>
  <w:style w:type="paragraph" w:customStyle="1" w:styleId="FigureCaption">
    <w:name w:val="Figure Caption"/>
    <w:basedOn w:val="afb"/>
    <w:qFormat/>
    <w:rsid w:val="00F46A8A"/>
    <w:pPr>
      <w:ind w:left="1080"/>
    </w:pPr>
    <w:rPr>
      <w:lang w:val="en" w:eastAsia="en-US"/>
    </w:rPr>
  </w:style>
  <w:style w:type="paragraph" w:customStyle="1" w:styleId="afd">
    <w:name w:val="++"/>
    <w:rsid w:val="00487255"/>
    <w:pPr>
      <w:keepLines/>
      <w:spacing w:after="160" w:line="280" w:lineRule="atLeast"/>
      <w:ind w:left="1080"/>
    </w:pPr>
    <w:rPr>
      <w:rFonts w:ascii="Century Gothic" w:eastAsia="Times New Roman" w:hAnsi="Century Gothic" w:cs="Times New Roman"/>
      <w:sz w:val="20"/>
      <w:szCs w:val="18"/>
      <w:lang w:bidi="ar-SA"/>
    </w:rPr>
  </w:style>
  <w:style w:type="paragraph" w:customStyle="1" w:styleId="Callot">
    <w:name w:val="Callot"/>
    <w:basedOn w:val="a1"/>
    <w:rsid w:val="00487255"/>
    <w:pPr>
      <w:spacing w:after="0" w:line="240" w:lineRule="auto"/>
      <w:ind w:left="0"/>
      <w:jc w:val="right"/>
    </w:pPr>
    <w:rPr>
      <w:rFonts w:ascii="Calibri" w:hAnsi="Calibri" w:cs="Arial"/>
      <w:color w:val="1C5998"/>
      <w:szCs w:val="16"/>
      <w:lang w:bidi="he-IL"/>
    </w:rPr>
  </w:style>
  <w:style w:type="paragraph" w:customStyle="1" w:styleId="Text">
    <w:name w:val="Text"/>
    <w:link w:val="TextChar1"/>
    <w:qFormat/>
    <w:rsid w:val="00487255"/>
    <w:pPr>
      <w:keepLines/>
      <w:spacing w:before="180" w:after="60"/>
      <w:ind w:left="1080"/>
      <w:jc w:val="both"/>
    </w:pPr>
    <w:rPr>
      <w:rFonts w:ascii="Times New Roman" w:eastAsia="Times New Roman" w:hAnsi="Times New Roman" w:cs="Times New Roman"/>
      <w:sz w:val="22"/>
      <w:szCs w:val="22"/>
      <w:lang w:bidi="ar-SA"/>
    </w:rPr>
  </w:style>
  <w:style w:type="character" w:customStyle="1" w:styleId="TextChar1">
    <w:name w:val="Text Char1"/>
    <w:basedOn w:val="a2"/>
    <w:link w:val="Text"/>
    <w:locked/>
    <w:rsid w:val="00487255"/>
    <w:rPr>
      <w:rFonts w:ascii="Times New Roman" w:eastAsia="Times New Roman" w:hAnsi="Times New Roman" w:cs="Times New Roman"/>
      <w:sz w:val="22"/>
      <w:szCs w:val="22"/>
      <w:lang w:bidi="ar-SA"/>
    </w:rPr>
  </w:style>
  <w:style w:type="paragraph" w:styleId="afe">
    <w:name w:val="table of figures"/>
    <w:basedOn w:val="a1"/>
    <w:next w:val="a1"/>
    <w:uiPriority w:val="99"/>
    <w:rsid w:val="00487255"/>
    <w:pPr>
      <w:spacing w:after="0"/>
      <w:ind w:left="0"/>
    </w:pPr>
  </w:style>
  <w:style w:type="paragraph" w:styleId="aff">
    <w:name w:val="Revision"/>
    <w:hidden/>
    <w:uiPriority w:val="99"/>
    <w:semiHidden/>
    <w:rsid w:val="00487255"/>
    <w:rPr>
      <w:rFonts w:ascii="Century Gothic" w:eastAsia="Times New Roman" w:hAnsi="Century Gothic" w:cs="Times New Roman"/>
      <w:color w:val="424242"/>
      <w:sz w:val="18"/>
      <w:szCs w:val="18"/>
      <w:lang w:bidi="ar-SA"/>
    </w:rPr>
  </w:style>
  <w:style w:type="paragraph" w:customStyle="1" w:styleId="Glassboxfootercompany">
    <w:name w:val="Glassbox footer company"/>
    <w:qFormat/>
    <w:rsid w:val="00487255"/>
    <w:pPr>
      <w:suppressAutoHyphens/>
      <w:spacing w:line="200" w:lineRule="exact"/>
    </w:pPr>
    <w:rPr>
      <w:rFonts w:ascii="Montserrat-Regular" w:eastAsiaTheme="minorEastAsia" w:hAnsi="Montserrat-Regular" w:cs="Montserrat-Regular"/>
      <w:color w:val="00B5E2"/>
      <w:sz w:val="18"/>
      <w:szCs w:val="18"/>
      <w:lang w:val="en-GB" w:bidi="ar-SA"/>
    </w:rPr>
  </w:style>
  <w:style w:type="character" w:customStyle="1" w:styleId="Glassboxfootertitle">
    <w:name w:val="Glassbox footer title"/>
    <w:uiPriority w:val="1"/>
    <w:qFormat/>
    <w:rsid w:val="00487255"/>
    <w:rPr>
      <w:rFonts w:ascii="Montserrat Light" w:hAnsi="Montserrat Light"/>
      <w:b w:val="0"/>
      <w:i w:val="0"/>
      <w:color w:val="888B8D"/>
    </w:rPr>
  </w:style>
  <w:style w:type="paragraph" w:customStyle="1" w:styleId="Glassboxcoverclient">
    <w:name w:val="Glassbox cover client"/>
    <w:qFormat/>
    <w:rsid w:val="00487255"/>
    <w:pPr>
      <w:spacing w:line="480" w:lineRule="exact"/>
      <w:jc w:val="right"/>
    </w:pPr>
    <w:rPr>
      <w:rFonts w:ascii="Montserrat" w:eastAsiaTheme="minorEastAsia" w:hAnsi="Montserrat"/>
      <w:color w:val="0AC098"/>
      <w:sz w:val="44"/>
      <w:szCs w:val="44"/>
      <w:lang w:val="en-GB" w:bidi="ar-SA"/>
    </w:rPr>
  </w:style>
  <w:style w:type="paragraph" w:customStyle="1" w:styleId="Glassboxcovertitle">
    <w:name w:val="Glassbox cover title"/>
    <w:qFormat/>
    <w:rsid w:val="00487255"/>
    <w:pPr>
      <w:spacing w:after="170" w:line="520" w:lineRule="exact"/>
      <w:jc w:val="right"/>
    </w:pPr>
    <w:rPr>
      <w:rFonts w:ascii="Montserrat Light" w:eastAsiaTheme="minorEastAsia" w:hAnsi="Montserrat Light"/>
      <w:color w:val="C1C700"/>
      <w:sz w:val="36"/>
      <w:szCs w:val="36"/>
      <w:lang w:val="en-GB" w:bidi="ar-SA"/>
    </w:rPr>
  </w:style>
  <w:style w:type="paragraph" w:customStyle="1" w:styleId="Glassboxcoverdate">
    <w:name w:val="Glassbox cover date"/>
    <w:qFormat/>
    <w:rsid w:val="00487255"/>
    <w:pPr>
      <w:spacing w:line="320" w:lineRule="exact"/>
      <w:jc w:val="right"/>
    </w:pPr>
    <w:rPr>
      <w:rFonts w:ascii="Montserrat Ultra Light" w:eastAsiaTheme="minorEastAsia" w:hAnsi="Montserrat Ultra Light"/>
      <w:color w:val="888B8D"/>
      <w:lang w:val="en-GB" w:bidi="ar-SA"/>
    </w:rPr>
  </w:style>
  <w:style w:type="paragraph" w:customStyle="1" w:styleId="Glassboxbullet">
    <w:name w:val="Glassbox bullet"/>
    <w:basedOn w:val="a1"/>
    <w:qFormat/>
    <w:rsid w:val="00487255"/>
    <w:pPr>
      <w:keepLines w:val="0"/>
      <w:numPr>
        <w:numId w:val="6"/>
      </w:numPr>
      <w:spacing w:after="227" w:line="240" w:lineRule="exact"/>
      <w:ind w:left="340" w:hanging="340"/>
    </w:pPr>
    <w:rPr>
      <w:rFonts w:ascii="Montserrat Ultra Light" w:eastAsiaTheme="minorEastAsia" w:hAnsi="Montserrat Ultra Light" w:cstheme="minorBidi"/>
      <w:color w:val="auto"/>
      <w:szCs w:val="24"/>
      <w:lang w:val="en-GB"/>
    </w:rPr>
  </w:style>
  <w:style w:type="paragraph" w:customStyle="1" w:styleId="Notespace">
    <w:name w:val="Notespace"/>
    <w:basedOn w:val="a1"/>
    <w:qFormat/>
    <w:rsid w:val="00487255"/>
    <w:pPr>
      <w:spacing w:after="0" w:line="240" w:lineRule="auto"/>
    </w:pPr>
  </w:style>
  <w:style w:type="paragraph" w:styleId="aff0">
    <w:name w:val="Title"/>
    <w:basedOn w:val="a1"/>
    <w:next w:val="a1"/>
    <w:link w:val="aff1"/>
    <w:qFormat/>
    <w:rsid w:val="00487255"/>
    <w:pPr>
      <w:spacing w:before="200" w:after="200" w:line="240" w:lineRule="auto"/>
      <w:ind w:left="0"/>
      <w:contextualSpacing/>
    </w:pPr>
    <w:rPr>
      <w:rFonts w:ascii="Montserrat" w:eastAsiaTheme="majorEastAsia" w:hAnsi="Montserrat" w:cstheme="majorBidi"/>
      <w:color w:val="0AC098"/>
      <w:spacing w:val="5"/>
      <w:kern w:val="28"/>
      <w:sz w:val="52"/>
      <w:szCs w:val="52"/>
    </w:rPr>
  </w:style>
  <w:style w:type="character" w:customStyle="1" w:styleId="aff1">
    <w:name w:val="כותרת טקסט תו"/>
    <w:basedOn w:val="a2"/>
    <w:link w:val="aff0"/>
    <w:rsid w:val="00487255"/>
    <w:rPr>
      <w:rFonts w:ascii="Montserrat" w:eastAsiaTheme="majorEastAsia" w:hAnsi="Montserrat" w:cstheme="majorBidi"/>
      <w:color w:val="0AC098"/>
      <w:spacing w:val="5"/>
      <w:kern w:val="28"/>
      <w:sz w:val="52"/>
      <w:szCs w:val="52"/>
      <w:lang w:eastAsia="fr-FR" w:bidi="ar-SA"/>
    </w:rPr>
  </w:style>
  <w:style w:type="paragraph" w:customStyle="1" w:styleId="Note">
    <w:name w:val="Note"/>
    <w:basedOn w:val="a1"/>
    <w:qFormat/>
    <w:rsid w:val="00B45318"/>
    <w:pPr>
      <w:spacing w:line="240" w:lineRule="auto"/>
    </w:pPr>
    <w:rPr>
      <w:sz w:val="18"/>
    </w:rPr>
  </w:style>
  <w:style w:type="paragraph" w:customStyle="1" w:styleId="Numbers">
    <w:name w:val="Numbers"/>
    <w:basedOn w:val="a1"/>
    <w:rsid w:val="002115FD"/>
    <w:pPr>
      <w:keepNext/>
      <w:keepLines w:val="0"/>
      <w:numPr>
        <w:numId w:val="18"/>
      </w:numPr>
      <w:spacing w:line="280" w:lineRule="atLeast"/>
    </w:pPr>
    <w:rPr>
      <w:szCs w:val="24"/>
      <w:lang w:bidi="he-IL"/>
    </w:rPr>
  </w:style>
  <w:style w:type="character" w:customStyle="1" w:styleId="st">
    <w:name w:val="st"/>
    <w:rsid w:val="00487255"/>
  </w:style>
  <w:style w:type="character" w:styleId="aff2">
    <w:name w:val="Placeholder Text"/>
    <w:basedOn w:val="a2"/>
    <w:uiPriority w:val="99"/>
    <w:semiHidden/>
    <w:rsid w:val="00487255"/>
    <w:rPr>
      <w:color w:val="808080"/>
    </w:rPr>
  </w:style>
  <w:style w:type="character" w:customStyle="1" w:styleId="UnresolvedMention1">
    <w:name w:val="Unresolved Mention1"/>
    <w:basedOn w:val="a2"/>
    <w:uiPriority w:val="99"/>
    <w:semiHidden/>
    <w:unhideWhenUsed/>
    <w:rsid w:val="00487255"/>
    <w:rPr>
      <w:color w:val="605E5C"/>
      <w:shd w:val="clear" w:color="auto" w:fill="E1DFDD"/>
    </w:rPr>
  </w:style>
  <w:style w:type="paragraph" w:styleId="aff3">
    <w:name w:val="Bibliography"/>
    <w:basedOn w:val="a1"/>
    <w:next w:val="a1"/>
    <w:uiPriority w:val="37"/>
    <w:semiHidden/>
    <w:unhideWhenUsed/>
    <w:rsid w:val="00487255"/>
  </w:style>
  <w:style w:type="paragraph" w:styleId="aff4">
    <w:name w:val="Block Text"/>
    <w:basedOn w:val="a1"/>
    <w:semiHidden/>
    <w:unhideWhenUsed/>
    <w:rsid w:val="0048725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f5">
    <w:name w:val="Body Text First Indent"/>
    <w:basedOn w:val="ad"/>
    <w:link w:val="aff6"/>
    <w:rsid w:val="00487255"/>
    <w:pPr>
      <w:spacing w:after="80"/>
      <w:ind w:firstLine="360"/>
    </w:pPr>
  </w:style>
  <w:style w:type="character" w:customStyle="1" w:styleId="aff6">
    <w:name w:val="כניסת שורה ראשונה בגוף טקסט תו"/>
    <w:basedOn w:val="ae"/>
    <w:link w:val="aff5"/>
    <w:rsid w:val="00487255"/>
    <w:rPr>
      <w:rFonts w:ascii="Roboto" w:eastAsia="Times New Roman" w:hAnsi="Roboto" w:cs="Times New Roman"/>
      <w:color w:val="082631"/>
      <w:sz w:val="20"/>
      <w:szCs w:val="18"/>
      <w:lang w:eastAsia="fr-FR" w:bidi="ar-SA"/>
    </w:rPr>
  </w:style>
  <w:style w:type="paragraph" w:styleId="25">
    <w:name w:val="Body Text First Indent 2"/>
    <w:basedOn w:val="af6"/>
    <w:link w:val="26"/>
    <w:semiHidden/>
    <w:unhideWhenUsed/>
    <w:rsid w:val="00487255"/>
    <w:pPr>
      <w:keepNext w:val="0"/>
      <w:ind w:left="360" w:firstLine="360"/>
    </w:pPr>
  </w:style>
  <w:style w:type="character" w:customStyle="1" w:styleId="26">
    <w:name w:val="כניסת שורה ראשונה בגוף טקסט 2 תו"/>
    <w:basedOn w:val="af7"/>
    <w:link w:val="25"/>
    <w:semiHidden/>
    <w:rsid w:val="00487255"/>
    <w:rPr>
      <w:rFonts w:ascii="Roboto" w:eastAsia="Times New Roman" w:hAnsi="Roboto" w:cs="Times New Roman"/>
      <w:color w:val="082631"/>
      <w:sz w:val="20"/>
      <w:szCs w:val="18"/>
      <w:lang w:eastAsia="fr-FR" w:bidi="ar-SA"/>
    </w:rPr>
  </w:style>
  <w:style w:type="paragraph" w:styleId="27">
    <w:name w:val="Body Text Indent 2"/>
    <w:basedOn w:val="a1"/>
    <w:link w:val="28"/>
    <w:semiHidden/>
    <w:unhideWhenUsed/>
    <w:rsid w:val="00487255"/>
    <w:pPr>
      <w:spacing w:after="120" w:line="480" w:lineRule="auto"/>
      <w:ind w:left="360"/>
    </w:pPr>
  </w:style>
  <w:style w:type="character" w:customStyle="1" w:styleId="28">
    <w:name w:val="כניסה בגוף טקסט 2 תו"/>
    <w:basedOn w:val="a2"/>
    <w:link w:val="27"/>
    <w:semiHidden/>
    <w:rsid w:val="00487255"/>
    <w:rPr>
      <w:rFonts w:ascii="Roboto" w:eastAsia="Times New Roman" w:hAnsi="Roboto" w:cs="Times New Roman"/>
      <w:color w:val="082631"/>
      <w:sz w:val="20"/>
      <w:szCs w:val="18"/>
      <w:lang w:eastAsia="fr-FR" w:bidi="ar-SA"/>
    </w:rPr>
  </w:style>
  <w:style w:type="paragraph" w:styleId="35">
    <w:name w:val="Body Text Indent 3"/>
    <w:basedOn w:val="a1"/>
    <w:link w:val="36"/>
    <w:semiHidden/>
    <w:unhideWhenUsed/>
    <w:rsid w:val="00487255"/>
    <w:pPr>
      <w:spacing w:after="120"/>
      <w:ind w:left="360"/>
    </w:pPr>
    <w:rPr>
      <w:sz w:val="16"/>
      <w:szCs w:val="16"/>
    </w:rPr>
  </w:style>
  <w:style w:type="character" w:customStyle="1" w:styleId="36">
    <w:name w:val="כניסה בגוף טקסט 3 תו"/>
    <w:basedOn w:val="a2"/>
    <w:link w:val="35"/>
    <w:semiHidden/>
    <w:rsid w:val="00487255"/>
    <w:rPr>
      <w:rFonts w:ascii="Roboto" w:eastAsia="Times New Roman" w:hAnsi="Roboto" w:cs="Times New Roman"/>
      <w:color w:val="082631"/>
      <w:sz w:val="16"/>
      <w:szCs w:val="16"/>
      <w:lang w:eastAsia="fr-FR" w:bidi="ar-SA"/>
    </w:rPr>
  </w:style>
  <w:style w:type="paragraph" w:styleId="aff7">
    <w:name w:val="Closing"/>
    <w:basedOn w:val="a1"/>
    <w:link w:val="aff8"/>
    <w:semiHidden/>
    <w:unhideWhenUsed/>
    <w:rsid w:val="00487255"/>
    <w:pPr>
      <w:spacing w:after="0" w:line="240" w:lineRule="auto"/>
      <w:ind w:left="4320"/>
    </w:pPr>
  </w:style>
  <w:style w:type="character" w:customStyle="1" w:styleId="aff8">
    <w:name w:val="סיום תו"/>
    <w:basedOn w:val="a2"/>
    <w:link w:val="aff7"/>
    <w:semiHidden/>
    <w:rsid w:val="00487255"/>
    <w:rPr>
      <w:rFonts w:ascii="Roboto" w:eastAsia="Times New Roman" w:hAnsi="Roboto" w:cs="Times New Roman"/>
      <w:color w:val="082631"/>
      <w:sz w:val="20"/>
      <w:szCs w:val="18"/>
      <w:lang w:eastAsia="fr-FR" w:bidi="ar-SA"/>
    </w:rPr>
  </w:style>
  <w:style w:type="paragraph" w:styleId="aff9">
    <w:name w:val="Date"/>
    <w:basedOn w:val="a1"/>
    <w:next w:val="a1"/>
    <w:link w:val="affa"/>
    <w:rsid w:val="00487255"/>
  </w:style>
  <w:style w:type="character" w:customStyle="1" w:styleId="affa">
    <w:name w:val="תאריך תו"/>
    <w:basedOn w:val="a2"/>
    <w:link w:val="aff9"/>
    <w:rsid w:val="00487255"/>
    <w:rPr>
      <w:rFonts w:ascii="Roboto" w:eastAsia="Times New Roman" w:hAnsi="Roboto" w:cs="Times New Roman"/>
      <w:color w:val="082631"/>
      <w:sz w:val="20"/>
      <w:szCs w:val="18"/>
      <w:lang w:eastAsia="fr-FR" w:bidi="ar-SA"/>
    </w:rPr>
  </w:style>
  <w:style w:type="paragraph" w:styleId="affb">
    <w:name w:val="Document Map"/>
    <w:basedOn w:val="a1"/>
    <w:link w:val="affc"/>
    <w:semiHidden/>
    <w:unhideWhenUsed/>
    <w:rsid w:val="00487255"/>
    <w:pPr>
      <w:spacing w:after="0" w:line="240" w:lineRule="auto"/>
    </w:pPr>
    <w:rPr>
      <w:rFonts w:ascii="Tahoma" w:hAnsi="Tahoma" w:cs="Tahoma"/>
      <w:sz w:val="16"/>
      <w:szCs w:val="16"/>
    </w:rPr>
  </w:style>
  <w:style w:type="character" w:customStyle="1" w:styleId="affc">
    <w:name w:val="מפת מסמך תו"/>
    <w:basedOn w:val="a2"/>
    <w:link w:val="affb"/>
    <w:semiHidden/>
    <w:rsid w:val="00487255"/>
    <w:rPr>
      <w:rFonts w:ascii="Tahoma" w:eastAsia="Times New Roman" w:hAnsi="Tahoma" w:cs="Tahoma"/>
      <w:color w:val="082631"/>
      <w:sz w:val="16"/>
      <w:szCs w:val="16"/>
      <w:lang w:eastAsia="fr-FR" w:bidi="ar-SA"/>
    </w:rPr>
  </w:style>
  <w:style w:type="paragraph" w:styleId="affd">
    <w:name w:val="E-mail Signature"/>
    <w:basedOn w:val="a1"/>
    <w:link w:val="affe"/>
    <w:semiHidden/>
    <w:unhideWhenUsed/>
    <w:rsid w:val="00487255"/>
    <w:pPr>
      <w:spacing w:after="0" w:line="240" w:lineRule="auto"/>
    </w:pPr>
  </w:style>
  <w:style w:type="character" w:customStyle="1" w:styleId="affe">
    <w:name w:val="חתימת דואר אלקטרוני תו"/>
    <w:basedOn w:val="a2"/>
    <w:link w:val="affd"/>
    <w:semiHidden/>
    <w:rsid w:val="00487255"/>
    <w:rPr>
      <w:rFonts w:ascii="Roboto" w:eastAsia="Times New Roman" w:hAnsi="Roboto" w:cs="Times New Roman"/>
      <w:color w:val="082631"/>
      <w:sz w:val="20"/>
      <w:szCs w:val="18"/>
      <w:lang w:eastAsia="fr-FR" w:bidi="ar-SA"/>
    </w:rPr>
  </w:style>
  <w:style w:type="paragraph" w:styleId="afff">
    <w:name w:val="endnote text"/>
    <w:basedOn w:val="a1"/>
    <w:link w:val="afff0"/>
    <w:semiHidden/>
    <w:unhideWhenUsed/>
    <w:rsid w:val="00487255"/>
    <w:pPr>
      <w:spacing w:after="0" w:line="240" w:lineRule="auto"/>
    </w:pPr>
    <w:rPr>
      <w:szCs w:val="20"/>
    </w:rPr>
  </w:style>
  <w:style w:type="character" w:customStyle="1" w:styleId="afff0">
    <w:name w:val="טקסט הערת סיום תו"/>
    <w:basedOn w:val="a2"/>
    <w:link w:val="afff"/>
    <w:semiHidden/>
    <w:rsid w:val="00487255"/>
    <w:rPr>
      <w:rFonts w:ascii="Roboto" w:eastAsia="Times New Roman" w:hAnsi="Roboto" w:cs="Times New Roman"/>
      <w:color w:val="082631"/>
      <w:sz w:val="20"/>
      <w:szCs w:val="20"/>
      <w:lang w:eastAsia="fr-FR" w:bidi="ar-SA"/>
    </w:rPr>
  </w:style>
  <w:style w:type="paragraph" w:styleId="afff1">
    <w:name w:val="envelope address"/>
    <w:basedOn w:val="a1"/>
    <w:semiHidden/>
    <w:unhideWhenUsed/>
    <w:rsid w:val="004872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2">
    <w:name w:val="envelope return"/>
    <w:basedOn w:val="a1"/>
    <w:semiHidden/>
    <w:unhideWhenUsed/>
    <w:rsid w:val="00487255"/>
    <w:pPr>
      <w:spacing w:after="0" w:line="240" w:lineRule="auto"/>
    </w:pPr>
    <w:rPr>
      <w:rFonts w:asciiTheme="majorHAnsi" w:eastAsiaTheme="majorEastAsia" w:hAnsiTheme="majorHAnsi" w:cstheme="majorBidi"/>
      <w:szCs w:val="20"/>
    </w:rPr>
  </w:style>
  <w:style w:type="paragraph" w:styleId="afff3">
    <w:name w:val="footnote text"/>
    <w:basedOn w:val="a1"/>
    <w:link w:val="afff4"/>
    <w:semiHidden/>
    <w:unhideWhenUsed/>
    <w:rsid w:val="00487255"/>
    <w:pPr>
      <w:spacing w:after="0" w:line="240" w:lineRule="auto"/>
    </w:pPr>
    <w:rPr>
      <w:szCs w:val="20"/>
    </w:rPr>
  </w:style>
  <w:style w:type="character" w:customStyle="1" w:styleId="afff4">
    <w:name w:val="טקסט הערת שוליים תו"/>
    <w:basedOn w:val="a2"/>
    <w:link w:val="afff3"/>
    <w:semiHidden/>
    <w:rsid w:val="00487255"/>
    <w:rPr>
      <w:rFonts w:ascii="Roboto" w:eastAsia="Times New Roman" w:hAnsi="Roboto" w:cs="Times New Roman"/>
      <w:color w:val="082631"/>
      <w:sz w:val="20"/>
      <w:szCs w:val="20"/>
      <w:lang w:eastAsia="fr-FR" w:bidi="ar-SA"/>
    </w:rPr>
  </w:style>
  <w:style w:type="paragraph" w:styleId="HTML">
    <w:name w:val="HTML Address"/>
    <w:basedOn w:val="a1"/>
    <w:link w:val="HTML0"/>
    <w:semiHidden/>
    <w:unhideWhenUsed/>
    <w:rsid w:val="00487255"/>
    <w:pPr>
      <w:spacing w:after="0" w:line="240" w:lineRule="auto"/>
    </w:pPr>
    <w:rPr>
      <w:i/>
      <w:iCs/>
    </w:rPr>
  </w:style>
  <w:style w:type="character" w:customStyle="1" w:styleId="HTML0">
    <w:name w:val="כתובת HTML תו"/>
    <w:basedOn w:val="a2"/>
    <w:link w:val="HTML"/>
    <w:semiHidden/>
    <w:rsid w:val="00487255"/>
    <w:rPr>
      <w:rFonts w:ascii="Roboto" w:eastAsia="Times New Roman" w:hAnsi="Roboto" w:cs="Times New Roman"/>
      <w:i/>
      <w:iCs/>
      <w:color w:val="082631"/>
      <w:sz w:val="20"/>
      <w:szCs w:val="18"/>
      <w:lang w:eastAsia="fr-FR" w:bidi="ar-SA"/>
    </w:rPr>
  </w:style>
  <w:style w:type="paragraph" w:styleId="HTML1">
    <w:name w:val="HTML Preformatted"/>
    <w:basedOn w:val="a1"/>
    <w:link w:val="HTML2"/>
    <w:semiHidden/>
    <w:unhideWhenUsed/>
    <w:rsid w:val="00487255"/>
    <w:pPr>
      <w:spacing w:after="0" w:line="240" w:lineRule="auto"/>
    </w:pPr>
    <w:rPr>
      <w:rFonts w:ascii="Consolas" w:hAnsi="Consolas"/>
      <w:szCs w:val="20"/>
    </w:rPr>
  </w:style>
  <w:style w:type="character" w:customStyle="1" w:styleId="HTML2">
    <w:name w:val="HTML מעוצב מראש תו"/>
    <w:basedOn w:val="a2"/>
    <w:link w:val="HTML1"/>
    <w:semiHidden/>
    <w:rsid w:val="00487255"/>
    <w:rPr>
      <w:rFonts w:ascii="Consolas" w:eastAsia="Times New Roman" w:hAnsi="Consolas" w:cs="Times New Roman"/>
      <w:color w:val="082631"/>
      <w:sz w:val="20"/>
      <w:szCs w:val="20"/>
      <w:lang w:eastAsia="fr-FR" w:bidi="ar-SA"/>
    </w:rPr>
  </w:style>
  <w:style w:type="paragraph" w:styleId="afff5">
    <w:name w:val="Intense Quote"/>
    <w:basedOn w:val="a1"/>
    <w:next w:val="a1"/>
    <w:link w:val="afff6"/>
    <w:uiPriority w:val="30"/>
    <w:qFormat/>
    <w:rsid w:val="00487255"/>
    <w:pPr>
      <w:pBdr>
        <w:bottom w:val="single" w:sz="4" w:space="4" w:color="4472C4" w:themeColor="accent1"/>
      </w:pBdr>
      <w:spacing w:before="200" w:after="280"/>
      <w:ind w:left="936" w:right="936"/>
    </w:pPr>
    <w:rPr>
      <w:b/>
      <w:bCs/>
      <w:i/>
      <w:iCs/>
      <w:color w:val="4472C4" w:themeColor="accent1"/>
    </w:rPr>
  </w:style>
  <w:style w:type="character" w:customStyle="1" w:styleId="afff6">
    <w:name w:val="ציטוט חזק תו"/>
    <w:basedOn w:val="a2"/>
    <w:link w:val="afff5"/>
    <w:uiPriority w:val="30"/>
    <w:rsid w:val="00487255"/>
    <w:rPr>
      <w:rFonts w:ascii="Roboto" w:eastAsia="Times New Roman" w:hAnsi="Roboto" w:cs="Times New Roman"/>
      <w:b/>
      <w:bCs/>
      <w:i/>
      <w:iCs/>
      <w:color w:val="4472C4" w:themeColor="accent1"/>
      <w:sz w:val="20"/>
      <w:szCs w:val="18"/>
      <w:lang w:eastAsia="fr-FR" w:bidi="ar-SA"/>
    </w:rPr>
  </w:style>
  <w:style w:type="paragraph" w:styleId="afff7">
    <w:name w:val="List"/>
    <w:basedOn w:val="a1"/>
    <w:semiHidden/>
    <w:unhideWhenUsed/>
    <w:rsid w:val="00487255"/>
    <w:pPr>
      <w:ind w:left="360" w:hanging="360"/>
      <w:contextualSpacing/>
    </w:pPr>
  </w:style>
  <w:style w:type="paragraph" w:styleId="29">
    <w:name w:val="List 2"/>
    <w:basedOn w:val="a1"/>
    <w:semiHidden/>
    <w:unhideWhenUsed/>
    <w:rsid w:val="00487255"/>
    <w:pPr>
      <w:ind w:left="720" w:hanging="360"/>
      <w:contextualSpacing/>
    </w:pPr>
  </w:style>
  <w:style w:type="paragraph" w:styleId="37">
    <w:name w:val="List 3"/>
    <w:basedOn w:val="a1"/>
    <w:semiHidden/>
    <w:unhideWhenUsed/>
    <w:rsid w:val="00487255"/>
    <w:pPr>
      <w:ind w:hanging="360"/>
      <w:contextualSpacing/>
    </w:pPr>
  </w:style>
  <w:style w:type="paragraph" w:styleId="43">
    <w:name w:val="List 4"/>
    <w:basedOn w:val="a1"/>
    <w:rsid w:val="00487255"/>
    <w:pPr>
      <w:ind w:left="1440" w:hanging="360"/>
      <w:contextualSpacing/>
    </w:pPr>
  </w:style>
  <w:style w:type="paragraph" w:styleId="53">
    <w:name w:val="List 5"/>
    <w:basedOn w:val="a1"/>
    <w:rsid w:val="00487255"/>
    <w:pPr>
      <w:ind w:left="1800" w:hanging="360"/>
      <w:contextualSpacing/>
    </w:pPr>
  </w:style>
  <w:style w:type="paragraph" w:styleId="a0">
    <w:name w:val="List Bullet"/>
    <w:basedOn w:val="a1"/>
    <w:semiHidden/>
    <w:unhideWhenUsed/>
    <w:rsid w:val="00487255"/>
    <w:pPr>
      <w:numPr>
        <w:numId w:val="7"/>
      </w:numPr>
      <w:contextualSpacing/>
    </w:pPr>
  </w:style>
  <w:style w:type="paragraph" w:styleId="20">
    <w:name w:val="List Bullet 2"/>
    <w:basedOn w:val="a1"/>
    <w:semiHidden/>
    <w:unhideWhenUsed/>
    <w:rsid w:val="00487255"/>
    <w:pPr>
      <w:numPr>
        <w:numId w:val="8"/>
      </w:numPr>
      <w:contextualSpacing/>
    </w:pPr>
  </w:style>
  <w:style w:type="paragraph" w:styleId="30">
    <w:name w:val="List Bullet 3"/>
    <w:basedOn w:val="a1"/>
    <w:semiHidden/>
    <w:unhideWhenUsed/>
    <w:rsid w:val="00487255"/>
    <w:pPr>
      <w:numPr>
        <w:numId w:val="9"/>
      </w:numPr>
      <w:contextualSpacing/>
    </w:pPr>
  </w:style>
  <w:style w:type="paragraph" w:styleId="40">
    <w:name w:val="List Bullet 4"/>
    <w:basedOn w:val="a1"/>
    <w:semiHidden/>
    <w:unhideWhenUsed/>
    <w:rsid w:val="00487255"/>
    <w:pPr>
      <w:numPr>
        <w:numId w:val="10"/>
      </w:numPr>
      <w:contextualSpacing/>
    </w:pPr>
  </w:style>
  <w:style w:type="paragraph" w:styleId="50">
    <w:name w:val="List Bullet 5"/>
    <w:basedOn w:val="a1"/>
    <w:semiHidden/>
    <w:unhideWhenUsed/>
    <w:rsid w:val="00487255"/>
    <w:pPr>
      <w:numPr>
        <w:numId w:val="11"/>
      </w:numPr>
      <w:contextualSpacing/>
    </w:pPr>
  </w:style>
  <w:style w:type="paragraph" w:styleId="afff8">
    <w:name w:val="List Continue"/>
    <w:basedOn w:val="a1"/>
    <w:semiHidden/>
    <w:unhideWhenUsed/>
    <w:rsid w:val="00487255"/>
    <w:pPr>
      <w:spacing w:after="120"/>
      <w:ind w:left="360"/>
      <w:contextualSpacing/>
    </w:pPr>
  </w:style>
  <w:style w:type="paragraph" w:styleId="2a">
    <w:name w:val="List Continue 2"/>
    <w:basedOn w:val="a1"/>
    <w:semiHidden/>
    <w:unhideWhenUsed/>
    <w:rsid w:val="00487255"/>
    <w:pPr>
      <w:spacing w:after="120"/>
      <w:ind w:left="720"/>
      <w:contextualSpacing/>
    </w:pPr>
  </w:style>
  <w:style w:type="paragraph" w:styleId="38">
    <w:name w:val="List Continue 3"/>
    <w:basedOn w:val="a1"/>
    <w:semiHidden/>
    <w:unhideWhenUsed/>
    <w:rsid w:val="00487255"/>
    <w:pPr>
      <w:spacing w:after="120"/>
      <w:contextualSpacing/>
    </w:pPr>
  </w:style>
  <w:style w:type="paragraph" w:styleId="44">
    <w:name w:val="List Continue 4"/>
    <w:basedOn w:val="a1"/>
    <w:semiHidden/>
    <w:unhideWhenUsed/>
    <w:rsid w:val="00487255"/>
    <w:pPr>
      <w:spacing w:after="120"/>
      <w:ind w:left="1440"/>
      <w:contextualSpacing/>
    </w:pPr>
  </w:style>
  <w:style w:type="paragraph" w:styleId="54">
    <w:name w:val="List Continue 5"/>
    <w:basedOn w:val="a1"/>
    <w:semiHidden/>
    <w:unhideWhenUsed/>
    <w:rsid w:val="00487255"/>
    <w:pPr>
      <w:spacing w:after="120"/>
      <w:ind w:left="1800"/>
      <w:contextualSpacing/>
    </w:pPr>
  </w:style>
  <w:style w:type="paragraph" w:styleId="a">
    <w:name w:val="List Number"/>
    <w:basedOn w:val="a1"/>
    <w:rsid w:val="00487255"/>
    <w:pPr>
      <w:numPr>
        <w:numId w:val="12"/>
      </w:numPr>
      <w:contextualSpacing/>
    </w:pPr>
  </w:style>
  <w:style w:type="paragraph" w:styleId="2">
    <w:name w:val="List Number 2"/>
    <w:basedOn w:val="a1"/>
    <w:semiHidden/>
    <w:unhideWhenUsed/>
    <w:rsid w:val="00487255"/>
    <w:pPr>
      <w:numPr>
        <w:numId w:val="13"/>
      </w:numPr>
      <w:contextualSpacing/>
    </w:pPr>
  </w:style>
  <w:style w:type="paragraph" w:styleId="3">
    <w:name w:val="List Number 3"/>
    <w:basedOn w:val="a1"/>
    <w:semiHidden/>
    <w:unhideWhenUsed/>
    <w:rsid w:val="00487255"/>
    <w:pPr>
      <w:numPr>
        <w:numId w:val="14"/>
      </w:numPr>
      <w:contextualSpacing/>
    </w:pPr>
  </w:style>
  <w:style w:type="paragraph" w:styleId="4">
    <w:name w:val="List Number 4"/>
    <w:basedOn w:val="a1"/>
    <w:semiHidden/>
    <w:unhideWhenUsed/>
    <w:rsid w:val="00487255"/>
    <w:pPr>
      <w:numPr>
        <w:numId w:val="15"/>
      </w:numPr>
      <w:contextualSpacing/>
    </w:pPr>
  </w:style>
  <w:style w:type="paragraph" w:styleId="5">
    <w:name w:val="List Number 5"/>
    <w:basedOn w:val="a1"/>
    <w:semiHidden/>
    <w:unhideWhenUsed/>
    <w:rsid w:val="00487255"/>
    <w:pPr>
      <w:numPr>
        <w:numId w:val="16"/>
      </w:numPr>
      <w:contextualSpacing/>
    </w:pPr>
  </w:style>
  <w:style w:type="paragraph" w:styleId="afff9">
    <w:name w:val="macro"/>
    <w:link w:val="afffa"/>
    <w:semiHidden/>
    <w:unhideWhenUsed/>
    <w:rsid w:val="00487255"/>
    <w:pPr>
      <w:keepLines/>
      <w:tabs>
        <w:tab w:val="left" w:pos="480"/>
        <w:tab w:val="left" w:pos="960"/>
        <w:tab w:val="left" w:pos="1440"/>
        <w:tab w:val="left" w:pos="1920"/>
        <w:tab w:val="left" w:pos="2400"/>
        <w:tab w:val="left" w:pos="2880"/>
        <w:tab w:val="left" w:pos="3360"/>
        <w:tab w:val="left" w:pos="3840"/>
        <w:tab w:val="left" w:pos="4320"/>
      </w:tabs>
      <w:spacing w:before="80" w:line="260" w:lineRule="atLeast"/>
      <w:ind w:left="1080"/>
    </w:pPr>
    <w:rPr>
      <w:rFonts w:ascii="Consolas" w:eastAsia="Times New Roman" w:hAnsi="Consolas" w:cs="Times New Roman"/>
      <w:color w:val="424242"/>
      <w:sz w:val="20"/>
      <w:szCs w:val="20"/>
      <w:lang w:bidi="ar-SA"/>
    </w:rPr>
  </w:style>
  <w:style w:type="character" w:customStyle="1" w:styleId="afffa">
    <w:name w:val="טקסט מאקרו תו"/>
    <w:basedOn w:val="a2"/>
    <w:link w:val="afff9"/>
    <w:semiHidden/>
    <w:rsid w:val="00487255"/>
    <w:rPr>
      <w:rFonts w:ascii="Consolas" w:eastAsia="Times New Roman" w:hAnsi="Consolas" w:cs="Times New Roman"/>
      <w:color w:val="424242"/>
      <w:sz w:val="20"/>
      <w:szCs w:val="20"/>
      <w:lang w:bidi="ar-SA"/>
    </w:rPr>
  </w:style>
  <w:style w:type="paragraph" w:styleId="afffb">
    <w:name w:val="Message Header"/>
    <w:basedOn w:val="a1"/>
    <w:link w:val="afffc"/>
    <w:semiHidden/>
    <w:unhideWhenUsed/>
    <w:rsid w:val="00487255"/>
    <w:pPr>
      <w:pBdr>
        <w:top w:val="single" w:sz="6" w:space="1" w:color="auto"/>
        <w:left w:val="single" w:sz="6" w:space="1" w:color="auto"/>
        <w:bottom w:val="single" w:sz="6" w:space="1" w:color="auto"/>
        <w:right w:val="single" w:sz="6" w:space="1" w:color="auto"/>
      </w:pBdr>
      <w:shd w:val="pct20" w:color="auto" w:fill="auto"/>
      <w:spacing w:after="0" w:line="240" w:lineRule="auto"/>
      <w:ind w:hanging="1080"/>
    </w:pPr>
    <w:rPr>
      <w:rFonts w:asciiTheme="majorHAnsi" w:eastAsiaTheme="majorEastAsia" w:hAnsiTheme="majorHAnsi" w:cstheme="majorBidi"/>
      <w:sz w:val="24"/>
      <w:szCs w:val="24"/>
    </w:rPr>
  </w:style>
  <w:style w:type="character" w:customStyle="1" w:styleId="afffc">
    <w:name w:val="כותרת עליונה של הודעה תו"/>
    <w:basedOn w:val="a2"/>
    <w:link w:val="afffb"/>
    <w:semiHidden/>
    <w:rsid w:val="00487255"/>
    <w:rPr>
      <w:rFonts w:asciiTheme="majorHAnsi" w:eastAsiaTheme="majorEastAsia" w:hAnsiTheme="majorHAnsi" w:cstheme="majorBidi"/>
      <w:color w:val="082631"/>
      <w:shd w:val="pct20" w:color="auto" w:fill="auto"/>
      <w:lang w:eastAsia="fr-FR" w:bidi="ar-SA"/>
    </w:rPr>
  </w:style>
  <w:style w:type="paragraph" w:styleId="afffd">
    <w:name w:val="No Spacing"/>
    <w:uiPriority w:val="1"/>
    <w:qFormat/>
    <w:rsid w:val="00487255"/>
    <w:pPr>
      <w:keepLines/>
      <w:ind w:left="1080"/>
    </w:pPr>
    <w:rPr>
      <w:rFonts w:ascii="Montserrat Light" w:eastAsia="Times New Roman" w:hAnsi="Montserrat Light" w:cs="Times New Roman"/>
      <w:color w:val="424242"/>
      <w:sz w:val="20"/>
      <w:szCs w:val="18"/>
      <w:lang w:bidi="ar-SA"/>
    </w:rPr>
  </w:style>
  <w:style w:type="paragraph" w:styleId="afffe">
    <w:name w:val="Normal Indent"/>
    <w:basedOn w:val="a1"/>
    <w:semiHidden/>
    <w:unhideWhenUsed/>
    <w:rsid w:val="00487255"/>
    <w:pPr>
      <w:ind w:left="720"/>
    </w:pPr>
  </w:style>
  <w:style w:type="paragraph" w:styleId="affff">
    <w:name w:val="Note Heading"/>
    <w:basedOn w:val="a1"/>
    <w:next w:val="a1"/>
    <w:link w:val="affff0"/>
    <w:semiHidden/>
    <w:unhideWhenUsed/>
    <w:rsid w:val="00487255"/>
    <w:pPr>
      <w:spacing w:after="0" w:line="240" w:lineRule="auto"/>
    </w:pPr>
  </w:style>
  <w:style w:type="character" w:customStyle="1" w:styleId="affff0">
    <w:name w:val="כותרת הערות תו"/>
    <w:basedOn w:val="a2"/>
    <w:link w:val="affff"/>
    <w:semiHidden/>
    <w:rsid w:val="00487255"/>
    <w:rPr>
      <w:rFonts w:ascii="Roboto" w:eastAsia="Times New Roman" w:hAnsi="Roboto" w:cs="Times New Roman"/>
      <w:color w:val="082631"/>
      <w:sz w:val="20"/>
      <w:szCs w:val="18"/>
      <w:lang w:eastAsia="fr-FR" w:bidi="ar-SA"/>
    </w:rPr>
  </w:style>
  <w:style w:type="paragraph" w:styleId="affff1">
    <w:name w:val="Plain Text"/>
    <w:basedOn w:val="a1"/>
    <w:link w:val="affff2"/>
    <w:semiHidden/>
    <w:unhideWhenUsed/>
    <w:rsid w:val="00487255"/>
    <w:pPr>
      <w:spacing w:after="0" w:line="240" w:lineRule="auto"/>
    </w:pPr>
    <w:rPr>
      <w:rFonts w:ascii="Consolas" w:hAnsi="Consolas"/>
      <w:sz w:val="21"/>
      <w:szCs w:val="21"/>
    </w:rPr>
  </w:style>
  <w:style w:type="character" w:customStyle="1" w:styleId="affff2">
    <w:name w:val="טקסט רגיל תו"/>
    <w:basedOn w:val="a2"/>
    <w:link w:val="affff1"/>
    <w:semiHidden/>
    <w:rsid w:val="00487255"/>
    <w:rPr>
      <w:rFonts w:ascii="Consolas" w:eastAsia="Times New Roman" w:hAnsi="Consolas" w:cs="Times New Roman"/>
      <w:color w:val="082631"/>
      <w:sz w:val="21"/>
      <w:szCs w:val="21"/>
      <w:lang w:eastAsia="fr-FR" w:bidi="ar-SA"/>
    </w:rPr>
  </w:style>
  <w:style w:type="paragraph" w:styleId="affff3">
    <w:name w:val="Quote"/>
    <w:basedOn w:val="a1"/>
    <w:next w:val="a1"/>
    <w:link w:val="affff4"/>
    <w:uiPriority w:val="29"/>
    <w:qFormat/>
    <w:rsid w:val="00487255"/>
    <w:rPr>
      <w:i/>
      <w:iCs/>
      <w:color w:val="000000" w:themeColor="text1"/>
    </w:rPr>
  </w:style>
  <w:style w:type="character" w:customStyle="1" w:styleId="affff4">
    <w:name w:val="ציטוט תו"/>
    <w:basedOn w:val="a2"/>
    <w:link w:val="affff3"/>
    <w:uiPriority w:val="29"/>
    <w:rsid w:val="00487255"/>
    <w:rPr>
      <w:rFonts w:ascii="Roboto" w:eastAsia="Times New Roman" w:hAnsi="Roboto" w:cs="Times New Roman"/>
      <w:i/>
      <w:iCs/>
      <w:color w:val="000000" w:themeColor="text1"/>
      <w:sz w:val="20"/>
      <w:szCs w:val="18"/>
      <w:lang w:eastAsia="fr-FR" w:bidi="ar-SA"/>
    </w:rPr>
  </w:style>
  <w:style w:type="paragraph" w:styleId="affff5">
    <w:name w:val="Salutation"/>
    <w:basedOn w:val="a1"/>
    <w:next w:val="a1"/>
    <w:link w:val="affff6"/>
    <w:rsid w:val="00487255"/>
  </w:style>
  <w:style w:type="character" w:customStyle="1" w:styleId="affff6">
    <w:name w:val="ברכה תו"/>
    <w:basedOn w:val="a2"/>
    <w:link w:val="affff5"/>
    <w:rsid w:val="00487255"/>
    <w:rPr>
      <w:rFonts w:ascii="Roboto" w:eastAsia="Times New Roman" w:hAnsi="Roboto" w:cs="Times New Roman"/>
      <w:color w:val="082631"/>
      <w:sz w:val="20"/>
      <w:szCs w:val="18"/>
      <w:lang w:eastAsia="fr-FR" w:bidi="ar-SA"/>
    </w:rPr>
  </w:style>
  <w:style w:type="paragraph" w:styleId="affff7">
    <w:name w:val="Signature"/>
    <w:basedOn w:val="a1"/>
    <w:link w:val="affff8"/>
    <w:semiHidden/>
    <w:unhideWhenUsed/>
    <w:rsid w:val="00487255"/>
    <w:pPr>
      <w:spacing w:after="0" w:line="240" w:lineRule="auto"/>
      <w:ind w:left="4320"/>
    </w:pPr>
  </w:style>
  <w:style w:type="character" w:customStyle="1" w:styleId="affff8">
    <w:name w:val="חתימה תו"/>
    <w:basedOn w:val="a2"/>
    <w:link w:val="affff7"/>
    <w:semiHidden/>
    <w:rsid w:val="00487255"/>
    <w:rPr>
      <w:rFonts w:ascii="Roboto" w:eastAsia="Times New Roman" w:hAnsi="Roboto" w:cs="Times New Roman"/>
      <w:color w:val="082631"/>
      <w:sz w:val="20"/>
      <w:szCs w:val="18"/>
      <w:lang w:eastAsia="fr-FR" w:bidi="ar-SA"/>
    </w:rPr>
  </w:style>
  <w:style w:type="paragraph" w:styleId="affff9">
    <w:name w:val="Subtitle"/>
    <w:basedOn w:val="a1"/>
    <w:next w:val="a1"/>
    <w:link w:val="affffa"/>
    <w:qFormat/>
    <w:rsid w:val="00487255"/>
    <w:pPr>
      <w:numPr>
        <w:ilvl w:val="1"/>
      </w:numPr>
      <w:ind w:left="1080"/>
    </w:pPr>
    <w:rPr>
      <w:rFonts w:asciiTheme="majorHAnsi" w:eastAsiaTheme="majorEastAsia" w:hAnsiTheme="majorHAnsi" w:cstheme="majorBidi"/>
      <w:i/>
      <w:iCs/>
      <w:color w:val="4472C4" w:themeColor="accent1"/>
      <w:spacing w:val="15"/>
      <w:sz w:val="24"/>
      <w:szCs w:val="24"/>
    </w:rPr>
  </w:style>
  <w:style w:type="character" w:customStyle="1" w:styleId="affffa">
    <w:name w:val="כותרת משנה תו"/>
    <w:basedOn w:val="a2"/>
    <w:link w:val="affff9"/>
    <w:rsid w:val="00487255"/>
    <w:rPr>
      <w:rFonts w:asciiTheme="majorHAnsi" w:eastAsiaTheme="majorEastAsia" w:hAnsiTheme="majorHAnsi" w:cstheme="majorBidi"/>
      <w:i/>
      <w:iCs/>
      <w:color w:val="4472C4" w:themeColor="accent1"/>
      <w:spacing w:val="15"/>
      <w:lang w:eastAsia="fr-FR" w:bidi="ar-SA"/>
    </w:rPr>
  </w:style>
  <w:style w:type="paragraph" w:styleId="affffb">
    <w:name w:val="table of authorities"/>
    <w:basedOn w:val="a1"/>
    <w:next w:val="a1"/>
    <w:semiHidden/>
    <w:unhideWhenUsed/>
    <w:rsid w:val="00487255"/>
    <w:pPr>
      <w:spacing w:after="0"/>
      <w:ind w:left="200" w:hanging="200"/>
    </w:pPr>
  </w:style>
  <w:style w:type="paragraph" w:styleId="affffc">
    <w:name w:val="toa heading"/>
    <w:basedOn w:val="a1"/>
    <w:next w:val="a1"/>
    <w:semiHidden/>
    <w:unhideWhenUsed/>
    <w:rsid w:val="00487255"/>
    <w:pPr>
      <w:spacing w:before="120"/>
    </w:pPr>
    <w:rPr>
      <w:rFonts w:asciiTheme="majorHAnsi" w:eastAsiaTheme="majorEastAsia" w:hAnsiTheme="majorHAnsi" w:cstheme="majorBidi"/>
      <w:b/>
      <w:bCs/>
      <w:sz w:val="24"/>
      <w:szCs w:val="24"/>
    </w:rPr>
  </w:style>
  <w:style w:type="paragraph" w:styleId="affffd">
    <w:name w:val="TOC Heading"/>
    <w:basedOn w:val="1"/>
    <w:next w:val="a1"/>
    <w:uiPriority w:val="39"/>
    <w:semiHidden/>
    <w:unhideWhenUsed/>
    <w:qFormat/>
    <w:rsid w:val="00487255"/>
    <w:pPr>
      <w:keepNext/>
      <w:pageBreakBefore w:val="0"/>
      <w:spacing w:before="480" w:after="0"/>
      <w:outlineLvl w:val="9"/>
    </w:pPr>
    <w:rPr>
      <w:rFonts w:asciiTheme="majorHAnsi" w:eastAsiaTheme="majorEastAsia" w:hAnsiTheme="majorHAnsi" w:cstheme="majorBidi"/>
      <w:b w:val="0"/>
      <w:bCs/>
      <w:color w:val="2F5496" w:themeColor="accent1" w:themeShade="BF"/>
      <w:sz w:val="28"/>
      <w:szCs w:val="28"/>
    </w:rPr>
  </w:style>
  <w:style w:type="character" w:customStyle="1" w:styleId="UnresolvedMention2">
    <w:name w:val="Unresolved Mention2"/>
    <w:basedOn w:val="a2"/>
    <w:uiPriority w:val="99"/>
    <w:semiHidden/>
    <w:unhideWhenUsed/>
    <w:rsid w:val="00487255"/>
    <w:rPr>
      <w:color w:val="605E5C"/>
      <w:shd w:val="clear" w:color="auto" w:fill="E1DFDD"/>
    </w:rPr>
  </w:style>
  <w:style w:type="paragraph" w:customStyle="1" w:styleId="PictureList2">
    <w:name w:val="Picture List 2"/>
    <w:basedOn w:val="PictureList"/>
    <w:qFormat/>
    <w:rsid w:val="00EB193C"/>
    <w:pPr>
      <w:ind w:left="1792"/>
    </w:pPr>
  </w:style>
  <w:style w:type="paragraph" w:customStyle="1" w:styleId="NoteIndent">
    <w:name w:val="Note Indent"/>
    <w:basedOn w:val="Note"/>
    <w:qFormat/>
    <w:rsid w:val="00487255"/>
    <w:pPr>
      <w:ind w:left="1440"/>
    </w:pPr>
  </w:style>
  <w:style w:type="paragraph" w:customStyle="1" w:styleId="NoteIndent2">
    <w:name w:val="Note Indent 2"/>
    <w:basedOn w:val="NoteIndent"/>
    <w:qFormat/>
    <w:rsid w:val="00487255"/>
    <w:pPr>
      <w:ind w:left="1800"/>
    </w:pPr>
  </w:style>
  <w:style w:type="character" w:customStyle="1" w:styleId="UnresolvedMention3">
    <w:name w:val="Unresolved Mention3"/>
    <w:basedOn w:val="a2"/>
    <w:uiPriority w:val="99"/>
    <w:semiHidden/>
    <w:unhideWhenUsed/>
    <w:rsid w:val="00487255"/>
    <w:rPr>
      <w:color w:val="605E5C"/>
      <w:shd w:val="clear" w:color="auto" w:fill="E1DFDD"/>
    </w:rPr>
  </w:style>
  <w:style w:type="character" w:customStyle="1" w:styleId="UnresolvedMention4">
    <w:name w:val="Unresolved Mention4"/>
    <w:basedOn w:val="a2"/>
    <w:uiPriority w:val="99"/>
    <w:semiHidden/>
    <w:unhideWhenUsed/>
    <w:rsid w:val="00487255"/>
    <w:rPr>
      <w:color w:val="605E5C"/>
      <w:shd w:val="clear" w:color="auto" w:fill="E1DFDD"/>
    </w:rPr>
  </w:style>
  <w:style w:type="paragraph" w:customStyle="1" w:styleId="CoverTitle">
    <w:name w:val="Cover Title"/>
    <w:qFormat/>
    <w:rsid w:val="007A726B"/>
    <w:pPr>
      <w:spacing w:after="160" w:line="260" w:lineRule="atLeast"/>
    </w:pPr>
    <w:rPr>
      <w:rFonts w:ascii="Roboto" w:eastAsia="Times New Roman" w:hAnsi="Roboto" w:cs="Times New Roman"/>
      <w:b/>
      <w:bCs/>
      <w:color w:val="FFFFFF" w:themeColor="background1"/>
      <w:sz w:val="124"/>
      <w:szCs w:val="124"/>
      <w:lang w:eastAsia="fr-FR" w:bidi="ar-SA"/>
    </w:rPr>
  </w:style>
  <w:style w:type="paragraph" w:customStyle="1" w:styleId="Covercaption">
    <w:name w:val="Cover caption"/>
    <w:qFormat/>
    <w:rsid w:val="007A726B"/>
    <w:pPr>
      <w:spacing w:after="160" w:line="260" w:lineRule="atLeast"/>
    </w:pPr>
    <w:rPr>
      <w:rFonts w:ascii="Roboto Black" w:eastAsia="Times New Roman" w:hAnsi="Roboto Black" w:cs="Times New Roman"/>
      <w:b/>
      <w:bCs/>
      <w:color w:val="FFFFFF" w:themeColor="background1"/>
      <w:sz w:val="44"/>
      <w:szCs w:val="44"/>
      <w:lang w:eastAsia="fr-FR" w:bidi="ar-SA"/>
    </w:rPr>
  </w:style>
  <w:style w:type="paragraph" w:customStyle="1" w:styleId="FrontMatterTitle">
    <w:name w:val="Front Matter Title"/>
    <w:qFormat/>
    <w:rsid w:val="00D03BE7"/>
    <w:pPr>
      <w:pageBreakBefore/>
      <w:spacing w:after="160" w:line="260" w:lineRule="atLeast"/>
      <w:ind w:left="1077"/>
    </w:pPr>
    <w:rPr>
      <w:rFonts w:ascii="Roboto" w:eastAsia="Times New Roman" w:hAnsi="Roboto" w:cs="Times New Roman"/>
      <w:b/>
      <w:bCs/>
      <w:color w:val="404040" w:themeColor="text1" w:themeTint="BF"/>
      <w:sz w:val="72"/>
      <w:szCs w:val="96"/>
      <w:lang w:eastAsia="fr-FR" w:bidi="ar-SA"/>
    </w:rPr>
  </w:style>
  <w:style w:type="character" w:customStyle="1" w:styleId="UnresolvedMention5">
    <w:name w:val="Unresolved Mention5"/>
    <w:basedOn w:val="a2"/>
    <w:uiPriority w:val="99"/>
    <w:semiHidden/>
    <w:unhideWhenUsed/>
    <w:rsid w:val="001E0EDA"/>
    <w:rPr>
      <w:color w:val="605E5C"/>
      <w:shd w:val="clear" w:color="auto" w:fill="E1DFDD"/>
    </w:rPr>
  </w:style>
  <w:style w:type="paragraph" w:customStyle="1" w:styleId="Body">
    <w:name w:val="Body"/>
    <w:link w:val="BodyChar"/>
    <w:qFormat/>
    <w:rsid w:val="005710BA"/>
    <w:pPr>
      <w:spacing w:before="120" w:after="200" w:line="276" w:lineRule="auto"/>
      <w:ind w:left="274"/>
    </w:pPr>
    <w:rPr>
      <w:rFonts w:ascii="Arial" w:hAnsi="Arial"/>
      <w:sz w:val="28"/>
      <w:szCs w:val="28"/>
      <w:lang w:bidi="ar-SA"/>
    </w:rPr>
  </w:style>
  <w:style w:type="character" w:customStyle="1" w:styleId="BodyChar">
    <w:name w:val="Body Char"/>
    <w:link w:val="Body"/>
    <w:rsid w:val="005710BA"/>
    <w:rPr>
      <w:rFonts w:ascii="Arial" w:hAnsi="Arial"/>
      <w:sz w:val="28"/>
      <w:szCs w:val="28"/>
      <w:lang w:bidi="ar-SA"/>
    </w:rPr>
  </w:style>
  <w:style w:type="character" w:styleId="affffe">
    <w:name w:val="Unresolved Mention"/>
    <w:basedOn w:val="a2"/>
    <w:uiPriority w:val="99"/>
    <w:semiHidden/>
    <w:unhideWhenUsed/>
    <w:rsid w:val="00E517F4"/>
    <w:rPr>
      <w:color w:val="605E5C"/>
      <w:shd w:val="clear" w:color="auto" w:fill="E1DFDD"/>
    </w:rPr>
  </w:style>
  <w:style w:type="paragraph" w:customStyle="1" w:styleId="ChapterNumber">
    <w:name w:val="ChapterNumber"/>
    <w:basedOn w:val="a1"/>
    <w:next w:val="a1"/>
    <w:qFormat/>
    <w:rsid w:val="00452FB0"/>
    <w:rPr>
      <w:rFonts w:ascii="Roboto Black" w:hAnsi="Roboto Black"/>
      <w:b/>
      <w:bCs/>
      <w:color w:val="EEF4F9"/>
      <w:sz w:val="400"/>
      <w:szCs w:val="4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4.xml"/><Relationship Id="rId5" Type="http://schemas.openxmlformats.org/officeDocument/2006/relationships/settings" Target="settings.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JBS\ClientDocs\AnyVision\Anyvision%20Guid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875" cap="rnd">
          <a:solidFill>
            <a:srgbClr val="58D1FC"/>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dfsSJO/LvEO1JRxflSsN5XxODHQ==">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4B4841B-EF7B-47A1-8B6E-B0B1CC08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Anyvision Guides Template</Template>
  <TotalTime>721</TotalTime>
  <Pages>31</Pages>
  <Words>4329</Words>
  <Characters>24681</Characters>
  <Application>Microsoft Office Word</Application>
  <DocSecurity>0</DocSecurity>
  <Lines>205</Lines>
  <Paragraphs>57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BT Edge User Manual</vt:lpstr>
      <vt:lpstr>BT Edge User Manual</vt:lpstr>
    </vt:vector>
  </TitlesOfParts>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 Edge User Manual</dc:title>
  <dc:creator>Jessie</dc:creator>
  <cp:lastModifiedBy>Benefit</cp:lastModifiedBy>
  <cp:revision>46</cp:revision>
  <cp:lastPrinted>2019-05-29T12:45:00Z</cp:lastPrinted>
  <dcterms:created xsi:type="dcterms:W3CDTF">2019-05-27T11:56:00Z</dcterms:created>
  <dcterms:modified xsi:type="dcterms:W3CDTF">2019-05-30T13:42:00Z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VMS Gateway</vt:lpwstr>
  </property>
</Properties>
</file>